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F648D2" w14:textId="77777777" w:rsidR="00F214F7" w:rsidRPr="0096006C" w:rsidRDefault="00F214F7">
      <w:pPr>
        <w:pStyle w:val="Heading2"/>
      </w:pPr>
      <w:r w:rsidRPr="0096006C">
        <w:t xml:space="preserve">Section B.  </w:t>
      </w:r>
      <w:r w:rsidR="00E674A3" w:rsidRPr="0096006C">
        <w:t xml:space="preserve">Processing Awards </w:t>
      </w:r>
      <w:r w:rsidR="00D711C7" w:rsidRPr="0096006C">
        <w:t>to</w:t>
      </w:r>
      <w:r w:rsidR="00E674A3" w:rsidRPr="0096006C">
        <w:t xml:space="preserve"> Incompetent Beneficiaries</w:t>
      </w:r>
    </w:p>
    <w:p w14:paraId="09547C01" w14:textId="77777777" w:rsidR="00F214F7" w:rsidRPr="0096006C" w:rsidRDefault="00F214F7">
      <w:pPr>
        <w:pStyle w:val="Heading4"/>
      </w:pPr>
      <w:r w:rsidRPr="0096006C">
        <w:t>Overview</w:t>
      </w:r>
    </w:p>
    <w:p w14:paraId="0925F26E" w14:textId="77777777" w:rsidR="00F214F7" w:rsidRPr="0096006C" w:rsidRDefault="001E68DA">
      <w:pPr>
        <w:pStyle w:val="BlockLine"/>
      </w:pPr>
      <w:r w:rsidRPr="0096006C">
        <w:fldChar w:fldCharType="begin"/>
      </w:r>
      <w:r w:rsidRPr="0096006C">
        <w:instrText xml:space="preserve"> PRIVATE INFOTYPE="OTHER"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4DC452DD" w14:textId="77777777">
        <w:trPr>
          <w:cantSplit/>
        </w:trPr>
        <w:tc>
          <w:tcPr>
            <w:tcW w:w="1728" w:type="dxa"/>
          </w:tcPr>
          <w:p w14:paraId="0FD2250E" w14:textId="77777777" w:rsidR="00F214F7" w:rsidRPr="0096006C" w:rsidRDefault="00F214F7">
            <w:pPr>
              <w:pStyle w:val="Heading5"/>
            </w:pPr>
            <w:r w:rsidRPr="0096006C">
              <w:t>In this Section</w:t>
            </w:r>
          </w:p>
        </w:tc>
        <w:tc>
          <w:tcPr>
            <w:tcW w:w="7740" w:type="dxa"/>
          </w:tcPr>
          <w:p w14:paraId="0BE43B51" w14:textId="77777777" w:rsidR="00F214F7" w:rsidRPr="0096006C" w:rsidRDefault="00F214F7">
            <w:pPr>
              <w:pStyle w:val="BlockText"/>
            </w:pPr>
            <w:r w:rsidRPr="0096006C">
              <w:t>This section contains the following topics:</w:t>
            </w:r>
          </w:p>
        </w:tc>
      </w:tr>
    </w:tbl>
    <w:p w14:paraId="7FABCA36" w14:textId="77777777" w:rsidR="00F214F7" w:rsidRPr="0096006C" w:rsidRDefault="00F214F7"/>
    <w:tbl>
      <w:tblPr>
        <w:tblW w:w="0" w:type="auto"/>
        <w:tblInd w:w="1800" w:type="dxa"/>
        <w:tblLayout w:type="fixed"/>
        <w:tblCellMar>
          <w:left w:w="80" w:type="dxa"/>
          <w:right w:w="80" w:type="dxa"/>
        </w:tblCellMar>
        <w:tblLook w:val="0000" w:firstRow="0" w:lastRow="0" w:firstColumn="0" w:lastColumn="0" w:noHBand="0" w:noVBand="0"/>
      </w:tblPr>
      <w:tblGrid>
        <w:gridCol w:w="1160"/>
        <w:gridCol w:w="6480"/>
      </w:tblGrid>
      <w:tr w:rsidR="00341CAC" w:rsidRPr="0096006C" w14:paraId="68C2DC32" w14:textId="77777777" w:rsidTr="00341CAC">
        <w:trPr>
          <w:cantSplit/>
        </w:trPr>
        <w:tc>
          <w:tcPr>
            <w:tcW w:w="1160" w:type="dxa"/>
            <w:tcBorders>
              <w:top w:val="single" w:sz="6" w:space="0" w:color="auto"/>
              <w:left w:val="single" w:sz="6" w:space="0" w:color="auto"/>
              <w:bottom w:val="single" w:sz="6" w:space="0" w:color="auto"/>
              <w:right w:val="single" w:sz="6" w:space="0" w:color="auto"/>
            </w:tcBorders>
          </w:tcPr>
          <w:p w14:paraId="7C798954" w14:textId="77777777" w:rsidR="00341CAC" w:rsidRPr="0096006C" w:rsidRDefault="00341CAC">
            <w:pPr>
              <w:pStyle w:val="TableHeaderText"/>
            </w:pPr>
            <w:r w:rsidRPr="0096006C">
              <w:t>Topic</w:t>
            </w:r>
          </w:p>
        </w:tc>
        <w:tc>
          <w:tcPr>
            <w:tcW w:w="6480" w:type="dxa"/>
            <w:tcBorders>
              <w:top w:val="single" w:sz="6" w:space="0" w:color="auto"/>
              <w:left w:val="single" w:sz="6" w:space="0" w:color="auto"/>
              <w:bottom w:val="single" w:sz="6" w:space="0" w:color="auto"/>
              <w:right w:val="single" w:sz="6" w:space="0" w:color="auto"/>
            </w:tcBorders>
          </w:tcPr>
          <w:p w14:paraId="5D964430" w14:textId="77777777" w:rsidR="00341CAC" w:rsidRPr="0096006C" w:rsidRDefault="00341CAC">
            <w:pPr>
              <w:pStyle w:val="TableHeaderText"/>
            </w:pPr>
            <w:r w:rsidRPr="0096006C">
              <w:t>Topic Name</w:t>
            </w:r>
          </w:p>
        </w:tc>
      </w:tr>
      <w:tr w:rsidR="00341CAC" w:rsidRPr="0096006C" w14:paraId="7C005E40" w14:textId="77777777" w:rsidTr="00341CAC">
        <w:trPr>
          <w:cantSplit/>
        </w:trPr>
        <w:tc>
          <w:tcPr>
            <w:tcW w:w="1160" w:type="dxa"/>
            <w:tcBorders>
              <w:top w:val="single" w:sz="6" w:space="0" w:color="auto"/>
              <w:left w:val="single" w:sz="6" w:space="0" w:color="auto"/>
              <w:bottom w:val="single" w:sz="6" w:space="0" w:color="auto"/>
              <w:right w:val="single" w:sz="6" w:space="0" w:color="auto"/>
            </w:tcBorders>
          </w:tcPr>
          <w:p w14:paraId="1686668C" w14:textId="77777777" w:rsidR="00341CAC" w:rsidRPr="0096006C" w:rsidRDefault="0096006C">
            <w:pPr>
              <w:pStyle w:val="TableText"/>
              <w:jc w:val="center"/>
            </w:pPr>
            <w:hyperlink w:anchor="Topic4" w:history="1">
              <w:r w:rsidR="00341CAC" w:rsidRPr="0096006C">
                <w:rPr>
                  <w:rStyle w:val="Hyperlink"/>
                </w:rPr>
                <w:t>4</w:t>
              </w:r>
            </w:hyperlink>
          </w:p>
        </w:tc>
        <w:tc>
          <w:tcPr>
            <w:tcW w:w="6480" w:type="dxa"/>
            <w:tcBorders>
              <w:top w:val="single" w:sz="6" w:space="0" w:color="auto"/>
              <w:left w:val="single" w:sz="6" w:space="0" w:color="auto"/>
              <w:bottom w:val="single" w:sz="6" w:space="0" w:color="auto"/>
              <w:right w:val="single" w:sz="6" w:space="0" w:color="auto"/>
            </w:tcBorders>
          </w:tcPr>
          <w:p w14:paraId="3D18D06B" w14:textId="77777777" w:rsidR="00341CAC" w:rsidRPr="0096006C" w:rsidRDefault="00341CAC">
            <w:pPr>
              <w:pStyle w:val="TableText"/>
            </w:pPr>
            <w:r w:rsidRPr="0096006C">
              <w:t>General Authorization Issues in Incompetency Cases</w:t>
            </w:r>
          </w:p>
        </w:tc>
      </w:tr>
      <w:tr w:rsidR="00341CAC" w:rsidRPr="0096006C" w14:paraId="2B7101AC" w14:textId="77777777" w:rsidTr="00341CAC">
        <w:trPr>
          <w:cantSplit/>
        </w:trPr>
        <w:tc>
          <w:tcPr>
            <w:tcW w:w="1160" w:type="dxa"/>
            <w:tcBorders>
              <w:top w:val="single" w:sz="6" w:space="0" w:color="auto"/>
              <w:left w:val="single" w:sz="6" w:space="0" w:color="auto"/>
              <w:bottom w:val="single" w:sz="6" w:space="0" w:color="auto"/>
              <w:right w:val="single" w:sz="6" w:space="0" w:color="auto"/>
            </w:tcBorders>
          </w:tcPr>
          <w:p w14:paraId="352CC519" w14:textId="77777777" w:rsidR="00341CAC" w:rsidRPr="0096006C" w:rsidRDefault="0096006C">
            <w:pPr>
              <w:pStyle w:val="TableText"/>
              <w:jc w:val="center"/>
            </w:pPr>
            <w:hyperlink w:anchor="Topic5" w:history="1">
              <w:r w:rsidR="00341CAC" w:rsidRPr="0096006C">
                <w:rPr>
                  <w:rStyle w:val="Hyperlink"/>
                </w:rPr>
                <w:t>5</w:t>
              </w:r>
            </w:hyperlink>
          </w:p>
        </w:tc>
        <w:tc>
          <w:tcPr>
            <w:tcW w:w="6480" w:type="dxa"/>
            <w:tcBorders>
              <w:top w:val="single" w:sz="6" w:space="0" w:color="auto"/>
              <w:left w:val="single" w:sz="6" w:space="0" w:color="auto"/>
              <w:bottom w:val="single" w:sz="6" w:space="0" w:color="auto"/>
              <w:right w:val="single" w:sz="6" w:space="0" w:color="auto"/>
            </w:tcBorders>
          </w:tcPr>
          <w:p w14:paraId="11920FB3" w14:textId="77777777" w:rsidR="00341CAC" w:rsidRPr="0096006C" w:rsidRDefault="00341CAC" w:rsidP="00D711C7">
            <w:pPr>
              <w:pStyle w:val="TableText"/>
            </w:pPr>
            <w:r w:rsidRPr="0096006C">
              <w:t>Handling Incompetency Determinations and Processing Awards</w:t>
            </w:r>
          </w:p>
        </w:tc>
      </w:tr>
      <w:tr w:rsidR="00341CAC" w:rsidRPr="0096006C" w14:paraId="0B20093A" w14:textId="77777777" w:rsidTr="00341CAC">
        <w:trPr>
          <w:cantSplit/>
        </w:trPr>
        <w:tc>
          <w:tcPr>
            <w:tcW w:w="1160" w:type="dxa"/>
            <w:tcBorders>
              <w:top w:val="single" w:sz="6" w:space="0" w:color="auto"/>
              <w:left w:val="single" w:sz="6" w:space="0" w:color="auto"/>
              <w:bottom w:val="single" w:sz="6" w:space="0" w:color="auto"/>
              <w:right w:val="single" w:sz="6" w:space="0" w:color="auto"/>
            </w:tcBorders>
          </w:tcPr>
          <w:p w14:paraId="2959ED71" w14:textId="77777777" w:rsidR="00341CAC" w:rsidRPr="0096006C" w:rsidRDefault="0096006C">
            <w:pPr>
              <w:pStyle w:val="TableText"/>
              <w:jc w:val="center"/>
            </w:pPr>
            <w:hyperlink w:anchor="Topic6" w:history="1">
              <w:r w:rsidR="00341CAC" w:rsidRPr="0096006C">
                <w:rPr>
                  <w:rStyle w:val="Hyperlink"/>
                </w:rPr>
                <w:t>6</w:t>
              </w:r>
            </w:hyperlink>
          </w:p>
        </w:tc>
        <w:tc>
          <w:tcPr>
            <w:tcW w:w="6480" w:type="dxa"/>
            <w:tcBorders>
              <w:top w:val="single" w:sz="6" w:space="0" w:color="auto"/>
              <w:left w:val="single" w:sz="6" w:space="0" w:color="auto"/>
              <w:bottom w:val="single" w:sz="6" w:space="0" w:color="auto"/>
              <w:right w:val="single" w:sz="6" w:space="0" w:color="auto"/>
            </w:tcBorders>
          </w:tcPr>
          <w:p w14:paraId="79F6C63D" w14:textId="77777777" w:rsidR="00341CAC" w:rsidRPr="0096006C" w:rsidRDefault="00341CAC">
            <w:pPr>
              <w:pStyle w:val="TableText"/>
            </w:pPr>
            <w:r w:rsidRPr="0096006C">
              <w:t>Due Process Requirements for Incompetency Determinations</w:t>
            </w:r>
          </w:p>
        </w:tc>
      </w:tr>
      <w:tr w:rsidR="00341CAC" w:rsidRPr="0096006C" w14:paraId="76B57091" w14:textId="77777777" w:rsidTr="00341CAC">
        <w:trPr>
          <w:cantSplit/>
        </w:trPr>
        <w:tc>
          <w:tcPr>
            <w:tcW w:w="1160" w:type="dxa"/>
            <w:tcBorders>
              <w:top w:val="single" w:sz="6" w:space="0" w:color="auto"/>
              <w:left w:val="single" w:sz="6" w:space="0" w:color="auto"/>
              <w:bottom w:val="single" w:sz="6" w:space="0" w:color="auto"/>
              <w:right w:val="single" w:sz="6" w:space="0" w:color="auto"/>
            </w:tcBorders>
          </w:tcPr>
          <w:p w14:paraId="670E9B4F" w14:textId="77777777" w:rsidR="00341CAC" w:rsidRPr="0096006C" w:rsidRDefault="0096006C">
            <w:pPr>
              <w:pStyle w:val="TableText"/>
              <w:jc w:val="center"/>
            </w:pPr>
            <w:hyperlink w:anchor="Topic7" w:history="1">
              <w:r w:rsidR="00341CAC" w:rsidRPr="0096006C">
                <w:rPr>
                  <w:rStyle w:val="Hyperlink"/>
                </w:rPr>
                <w:t>7</w:t>
              </w:r>
            </w:hyperlink>
          </w:p>
        </w:tc>
        <w:tc>
          <w:tcPr>
            <w:tcW w:w="6480" w:type="dxa"/>
            <w:tcBorders>
              <w:top w:val="single" w:sz="6" w:space="0" w:color="auto"/>
              <w:left w:val="single" w:sz="6" w:space="0" w:color="auto"/>
              <w:bottom w:val="single" w:sz="6" w:space="0" w:color="auto"/>
              <w:right w:val="single" w:sz="6" w:space="0" w:color="auto"/>
            </w:tcBorders>
          </w:tcPr>
          <w:p w14:paraId="36690A1B" w14:textId="77777777" w:rsidR="00341CAC" w:rsidRPr="0096006C" w:rsidRDefault="00341CAC">
            <w:pPr>
              <w:pStyle w:val="TableText"/>
            </w:pPr>
            <w:r w:rsidRPr="0096006C">
              <w:t>Information About the Brady Act</w:t>
            </w:r>
          </w:p>
        </w:tc>
      </w:tr>
      <w:tr w:rsidR="00341CAC" w:rsidRPr="0096006C" w14:paraId="17B41365" w14:textId="77777777" w:rsidTr="00341CAC">
        <w:trPr>
          <w:cantSplit/>
        </w:trPr>
        <w:tc>
          <w:tcPr>
            <w:tcW w:w="1160" w:type="dxa"/>
            <w:tcBorders>
              <w:top w:val="single" w:sz="6" w:space="0" w:color="auto"/>
              <w:left w:val="single" w:sz="6" w:space="0" w:color="auto"/>
              <w:bottom w:val="single" w:sz="6" w:space="0" w:color="auto"/>
              <w:right w:val="single" w:sz="6" w:space="0" w:color="auto"/>
            </w:tcBorders>
          </w:tcPr>
          <w:p w14:paraId="29AC64D0" w14:textId="77777777" w:rsidR="00341CAC" w:rsidRPr="0096006C" w:rsidRDefault="0096006C">
            <w:pPr>
              <w:pStyle w:val="TableText"/>
              <w:jc w:val="center"/>
            </w:pPr>
            <w:hyperlink w:anchor="Topic8" w:history="1">
              <w:r w:rsidR="00341CAC" w:rsidRPr="0096006C">
                <w:rPr>
                  <w:rStyle w:val="Hyperlink"/>
                </w:rPr>
                <w:t>8</w:t>
              </w:r>
            </w:hyperlink>
          </w:p>
        </w:tc>
        <w:tc>
          <w:tcPr>
            <w:tcW w:w="6480" w:type="dxa"/>
            <w:tcBorders>
              <w:top w:val="single" w:sz="6" w:space="0" w:color="auto"/>
              <w:left w:val="single" w:sz="6" w:space="0" w:color="auto"/>
              <w:bottom w:val="single" w:sz="6" w:space="0" w:color="auto"/>
              <w:right w:val="single" w:sz="6" w:space="0" w:color="auto"/>
            </w:tcBorders>
          </w:tcPr>
          <w:p w14:paraId="55A435E2" w14:textId="77777777" w:rsidR="00341CAC" w:rsidRPr="0096006C" w:rsidRDefault="00341CAC">
            <w:pPr>
              <w:pStyle w:val="TableText"/>
            </w:pPr>
            <w:r w:rsidRPr="0096006C">
              <w:t>Processing Awards for Supervised Direct Payment (SDP)</w:t>
            </w:r>
          </w:p>
        </w:tc>
      </w:tr>
    </w:tbl>
    <w:p w14:paraId="7258B991" w14:textId="77777777" w:rsidR="00F214F7" w:rsidRPr="0096006C" w:rsidRDefault="00F214F7">
      <w:pPr>
        <w:pStyle w:val="BlockLine"/>
      </w:pPr>
    </w:p>
    <w:p w14:paraId="50D3F280" w14:textId="77777777" w:rsidR="00F214F7" w:rsidRPr="0096006C" w:rsidRDefault="00F214F7">
      <w:pPr>
        <w:pStyle w:val="Heading4"/>
      </w:pPr>
      <w:r w:rsidRPr="0096006C">
        <w:br w:type="page"/>
      </w:r>
      <w:r w:rsidRPr="0096006C">
        <w:lastRenderedPageBreak/>
        <w:t xml:space="preserve">4.  </w:t>
      </w:r>
      <w:bookmarkStart w:id="0" w:name="Topic4"/>
      <w:bookmarkEnd w:id="0"/>
      <w:r w:rsidRPr="0096006C">
        <w:t>General Authorization Issues in Incompetency Cases</w:t>
      </w:r>
    </w:p>
    <w:p w14:paraId="6E0AF7E2" w14:textId="77777777" w:rsidR="00F214F7" w:rsidRPr="0096006C" w:rsidRDefault="001E68DA">
      <w:pPr>
        <w:pStyle w:val="BlockLine"/>
      </w:pPr>
      <w:r w:rsidRPr="0096006C">
        <w:fldChar w:fldCharType="begin"/>
      </w:r>
      <w:r w:rsidRPr="0096006C">
        <w:instrText xml:space="preserve"> PRIVATE INFOTYPE="OTHER"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3380192F" w14:textId="77777777">
        <w:trPr>
          <w:cantSplit/>
        </w:trPr>
        <w:tc>
          <w:tcPr>
            <w:tcW w:w="1728" w:type="dxa"/>
          </w:tcPr>
          <w:p w14:paraId="35D47BB5" w14:textId="77777777" w:rsidR="00F214F7" w:rsidRPr="0096006C" w:rsidRDefault="00F214F7">
            <w:pPr>
              <w:pStyle w:val="Heading5"/>
            </w:pPr>
            <w:r w:rsidRPr="0096006C">
              <w:t>Introduction</w:t>
            </w:r>
          </w:p>
        </w:tc>
        <w:tc>
          <w:tcPr>
            <w:tcW w:w="7740" w:type="dxa"/>
          </w:tcPr>
          <w:p w14:paraId="339AAA18" w14:textId="77777777" w:rsidR="00F214F7" w:rsidRPr="0096006C" w:rsidRDefault="00F214F7">
            <w:pPr>
              <w:pStyle w:val="BlockText"/>
            </w:pPr>
            <w:r w:rsidRPr="0096006C">
              <w:t xml:space="preserve">This topic contains information on general authorization issues in incompetency cases, including </w:t>
            </w:r>
          </w:p>
          <w:p w14:paraId="4F7C1E4E" w14:textId="77777777" w:rsidR="00F214F7" w:rsidRPr="0096006C" w:rsidRDefault="00F214F7">
            <w:pPr>
              <w:pStyle w:val="BlockText"/>
            </w:pPr>
          </w:p>
          <w:p w14:paraId="67A36A07" w14:textId="77777777" w:rsidR="00F214F7" w:rsidRPr="0096006C" w:rsidRDefault="0096006C">
            <w:pPr>
              <w:pStyle w:val="BulletText1"/>
            </w:pPr>
            <w:hyperlink w:anchor="a4" w:history="1">
              <w:r w:rsidR="00F214F7" w:rsidRPr="0096006C">
                <w:rPr>
                  <w:rStyle w:val="Hyperlink"/>
                </w:rPr>
                <w:t>indicating incompetency when scheduling a physical examination</w:t>
              </w:r>
            </w:hyperlink>
          </w:p>
          <w:p w14:paraId="03278AA1" w14:textId="77777777" w:rsidR="00F214F7" w:rsidRPr="0096006C" w:rsidRDefault="0096006C">
            <w:pPr>
              <w:pStyle w:val="BulletText1"/>
            </w:pPr>
            <w:hyperlink w:anchor="b4" w:history="1">
              <w:r w:rsidR="00F214F7" w:rsidRPr="0096006C">
                <w:rPr>
                  <w:rStyle w:val="Hyperlink"/>
                </w:rPr>
                <w:t>h</w:t>
              </w:r>
              <w:r w:rsidR="00A623C9" w:rsidRPr="0096006C">
                <w:rPr>
                  <w:rStyle w:val="Hyperlink"/>
                </w:rPr>
                <w:t>and</w:t>
              </w:r>
              <w:r w:rsidR="00F214F7" w:rsidRPr="0096006C">
                <w:rPr>
                  <w:rStyle w:val="Hyperlink"/>
                </w:rPr>
                <w:t>ling an incompetent Veteran’s failure to report for an examination</w:t>
              </w:r>
            </w:hyperlink>
          </w:p>
          <w:p w14:paraId="1EFDEE2C" w14:textId="77777777" w:rsidR="00F214F7" w:rsidRPr="0096006C" w:rsidRDefault="0096006C">
            <w:pPr>
              <w:pStyle w:val="BulletText1"/>
            </w:pPr>
            <w:hyperlink w:anchor="c4" w:history="1">
              <w:r w:rsidR="00F214F7" w:rsidRPr="0096006C">
                <w:rPr>
                  <w:rStyle w:val="Hyperlink"/>
                </w:rPr>
                <w:t>cases in which an incompetent Veteran is admitted to an institution</w:t>
              </w:r>
            </w:hyperlink>
            <w:r w:rsidR="00F214F7" w:rsidRPr="0096006C">
              <w:t xml:space="preserve">, </w:t>
            </w:r>
            <w:r w:rsidR="00A623C9" w:rsidRPr="0096006C">
              <w:t>and</w:t>
            </w:r>
          </w:p>
          <w:p w14:paraId="0EA6E3DC" w14:textId="77777777" w:rsidR="00F214F7" w:rsidRPr="0096006C" w:rsidRDefault="0096006C">
            <w:pPr>
              <w:pStyle w:val="BulletText1"/>
            </w:pPr>
            <w:hyperlink w:anchor="d4" w:history="1">
              <w:r w:rsidR="00F214F7" w:rsidRPr="0096006C">
                <w:rPr>
                  <w:rStyle w:val="Hyperlink"/>
                </w:rPr>
                <w:t>claims from beneficiaries rated incompetent</w:t>
              </w:r>
            </w:hyperlink>
            <w:r w:rsidR="00F214F7" w:rsidRPr="0096006C">
              <w:t>.</w:t>
            </w:r>
          </w:p>
        </w:tc>
      </w:tr>
    </w:tbl>
    <w:p w14:paraId="5452E4A2" w14:textId="77777777" w:rsidR="00F214F7" w:rsidRPr="0096006C" w:rsidRDefault="00F214F7">
      <w:pPr>
        <w:pStyle w:val="BlockLine"/>
      </w:pPr>
    </w:p>
    <w:tbl>
      <w:tblPr>
        <w:tblW w:w="0" w:type="auto"/>
        <w:tblLayout w:type="fixed"/>
        <w:tblLook w:val="0000" w:firstRow="0" w:lastRow="0" w:firstColumn="0" w:lastColumn="0" w:noHBand="0" w:noVBand="0"/>
      </w:tblPr>
      <w:tblGrid>
        <w:gridCol w:w="1728"/>
        <w:gridCol w:w="7740"/>
      </w:tblGrid>
      <w:tr w:rsidR="00F214F7" w:rsidRPr="0096006C" w14:paraId="1A3FF396" w14:textId="77777777">
        <w:trPr>
          <w:cantSplit/>
        </w:trPr>
        <w:tc>
          <w:tcPr>
            <w:tcW w:w="1728" w:type="dxa"/>
          </w:tcPr>
          <w:p w14:paraId="0B19FC69" w14:textId="77777777" w:rsidR="00F214F7" w:rsidRPr="0096006C" w:rsidRDefault="00F214F7">
            <w:pPr>
              <w:pStyle w:val="Heading5"/>
            </w:pPr>
            <w:r w:rsidRPr="0096006C">
              <w:t>Change Date</w:t>
            </w:r>
          </w:p>
        </w:tc>
        <w:tc>
          <w:tcPr>
            <w:tcW w:w="7740" w:type="dxa"/>
          </w:tcPr>
          <w:p w14:paraId="7EF50EA6" w14:textId="77777777" w:rsidR="00F214F7" w:rsidRPr="0096006C" w:rsidRDefault="00E57913">
            <w:pPr>
              <w:pStyle w:val="BlockText"/>
            </w:pPr>
            <w:r w:rsidRPr="0096006C">
              <w:t>May 6, 2013</w:t>
            </w:r>
          </w:p>
        </w:tc>
      </w:tr>
    </w:tbl>
    <w:p w14:paraId="22708FF2" w14:textId="77777777" w:rsidR="00F214F7" w:rsidRPr="0096006C" w:rsidRDefault="001E68DA">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173FD6C5" w14:textId="77777777">
        <w:trPr>
          <w:cantSplit/>
        </w:trPr>
        <w:tc>
          <w:tcPr>
            <w:tcW w:w="1728" w:type="dxa"/>
          </w:tcPr>
          <w:p w14:paraId="534EF135" w14:textId="77777777" w:rsidR="00F214F7" w:rsidRPr="0096006C" w:rsidRDefault="00F214F7">
            <w:pPr>
              <w:pStyle w:val="Heading5"/>
            </w:pPr>
            <w:r w:rsidRPr="0096006C">
              <w:t xml:space="preserve">a.  </w:t>
            </w:r>
            <w:bookmarkStart w:id="1" w:name="a4"/>
            <w:bookmarkEnd w:id="1"/>
            <w:r w:rsidRPr="0096006C">
              <w:t>Indicating Incompetency When Scheduling a Physical Examination</w:t>
            </w:r>
          </w:p>
        </w:tc>
        <w:tc>
          <w:tcPr>
            <w:tcW w:w="7740" w:type="dxa"/>
          </w:tcPr>
          <w:p w14:paraId="1688643C" w14:textId="77777777" w:rsidR="00F214F7" w:rsidRPr="0096006C" w:rsidRDefault="00F214F7">
            <w:pPr>
              <w:pStyle w:val="BlockText"/>
            </w:pPr>
            <w:r w:rsidRPr="0096006C">
              <w:t xml:space="preserve">When scheduling an incompetent Veteran for a physical examination, indicate the fact of incompetency on </w:t>
            </w:r>
            <w:r w:rsidRPr="0096006C">
              <w:rPr>
                <w:i/>
              </w:rPr>
              <w:t>VA Form 21-2507, Request for Physical Examination,</w:t>
            </w:r>
            <w:r w:rsidRPr="0096006C">
              <w:t xml:space="preserve"> by </w:t>
            </w:r>
            <w:r w:rsidR="00CA63C6" w:rsidRPr="0096006C">
              <w:t xml:space="preserve">including </w:t>
            </w:r>
          </w:p>
          <w:p w14:paraId="097A0D72" w14:textId="77777777" w:rsidR="00F214F7" w:rsidRPr="0096006C" w:rsidRDefault="00F214F7">
            <w:pPr>
              <w:pStyle w:val="BlockText"/>
            </w:pPr>
          </w:p>
          <w:p w14:paraId="2A627202" w14:textId="77777777" w:rsidR="00F214F7" w:rsidRPr="0096006C" w:rsidRDefault="00F214F7">
            <w:pPr>
              <w:pStyle w:val="BulletText1"/>
            </w:pPr>
            <w:r w:rsidRPr="0096006C">
              <w:rPr>
                <w:i/>
              </w:rPr>
              <w:t>incom</w:t>
            </w:r>
            <w:r w:rsidR="00246073" w:rsidRPr="0096006C">
              <w:rPr>
                <w:i/>
              </w:rPr>
              <w:t>petent</w:t>
            </w:r>
            <w:r w:rsidRPr="0096006C">
              <w:t xml:space="preserve"> after the name of the Veteran, </w:t>
            </w:r>
            <w:r w:rsidR="00A623C9" w:rsidRPr="0096006C">
              <w:t>and</w:t>
            </w:r>
            <w:r w:rsidRPr="0096006C">
              <w:t xml:space="preserve"> </w:t>
            </w:r>
          </w:p>
          <w:p w14:paraId="1DBC74EB" w14:textId="77777777" w:rsidR="00F214F7" w:rsidRPr="0096006C" w:rsidRDefault="00F214F7">
            <w:pPr>
              <w:pStyle w:val="BulletText1"/>
            </w:pPr>
            <w:r w:rsidRPr="0096006C">
              <w:rPr>
                <w:i/>
              </w:rPr>
              <w:t>fiduciary</w:t>
            </w:r>
            <w:r w:rsidRPr="0096006C">
              <w:t xml:space="preserve"> in the address space, followed by the name </w:t>
            </w:r>
            <w:r w:rsidR="00A623C9" w:rsidRPr="0096006C">
              <w:t>and</w:t>
            </w:r>
            <w:r w:rsidRPr="0096006C">
              <w:t xml:space="preserve"> address of the fiduciary.  </w:t>
            </w:r>
          </w:p>
          <w:p w14:paraId="61DE2C11" w14:textId="77777777" w:rsidR="00F214F7" w:rsidRPr="0096006C" w:rsidRDefault="00F214F7">
            <w:pPr>
              <w:pStyle w:val="BlockText"/>
            </w:pPr>
          </w:p>
          <w:p w14:paraId="234D7A12" w14:textId="77777777" w:rsidR="00F214F7" w:rsidRPr="0096006C" w:rsidRDefault="00F214F7">
            <w:pPr>
              <w:pStyle w:val="BlockText"/>
            </w:pPr>
            <w:r w:rsidRPr="0096006C">
              <w:rPr>
                <w:b/>
                <w:i/>
              </w:rPr>
              <w:t>Note</w:t>
            </w:r>
            <w:r w:rsidRPr="0096006C">
              <w:t xml:space="preserve">:  </w:t>
            </w:r>
            <w:r w:rsidR="00772685" w:rsidRPr="0096006C">
              <w:t>Because</w:t>
            </w:r>
            <w:r w:rsidRPr="0096006C">
              <w:t xml:space="preserve"> a computer-generated </w:t>
            </w:r>
            <w:r w:rsidRPr="0096006C">
              <w:rPr>
                <w:i/>
              </w:rPr>
              <w:t>VA Form 21-2507a, Request for Physical Examination,</w:t>
            </w:r>
            <w:r w:rsidRPr="0096006C">
              <w:t xml:space="preserve"> shows the name </w:t>
            </w:r>
            <w:r w:rsidR="00A623C9" w:rsidRPr="0096006C">
              <w:t>and</w:t>
            </w:r>
            <w:r w:rsidRPr="0096006C">
              <w:t xml:space="preserve"> address of the fiduciary with the descriptive legend </w:t>
            </w:r>
            <w:r w:rsidR="00A623C9" w:rsidRPr="0096006C">
              <w:t>and</w:t>
            </w:r>
            <w:r w:rsidRPr="0096006C">
              <w:t xml:space="preserve"> the name of the Veteran, no additional indication is required when the request for examination is made on this form.</w:t>
            </w:r>
          </w:p>
          <w:p w14:paraId="6E50BB9C" w14:textId="77777777" w:rsidR="00F214F7" w:rsidRPr="0096006C" w:rsidRDefault="00F214F7">
            <w:pPr>
              <w:pStyle w:val="BlockText"/>
            </w:pPr>
          </w:p>
          <w:p w14:paraId="2A3A3CEB" w14:textId="77777777" w:rsidR="00F214F7" w:rsidRPr="0096006C" w:rsidRDefault="00F214F7" w:rsidP="00CD6A68">
            <w:pPr>
              <w:pStyle w:val="BlockText"/>
            </w:pPr>
            <w:r w:rsidRPr="0096006C">
              <w:rPr>
                <w:b/>
                <w:bCs/>
                <w:i/>
                <w:iCs/>
              </w:rPr>
              <w:t>References</w:t>
            </w:r>
            <w:r w:rsidRPr="0096006C">
              <w:t xml:space="preserve">: </w:t>
            </w:r>
            <w:r w:rsidR="00CD6A68" w:rsidRPr="0096006C">
              <w:t xml:space="preserve"> </w:t>
            </w:r>
            <w:r w:rsidRPr="0096006C">
              <w:t xml:space="preserve">For information on completion of an electronic request for an examination, see the </w:t>
            </w:r>
            <w:hyperlink r:id="rId13" w:history="1">
              <w:r w:rsidRPr="0096006C">
                <w:rPr>
                  <w:rStyle w:val="Hyperlink"/>
                  <w:i/>
                  <w:iCs/>
                </w:rPr>
                <w:t>CAPRI User Guide</w:t>
              </w:r>
            </w:hyperlink>
            <w:r w:rsidRPr="0096006C">
              <w:t>.</w:t>
            </w:r>
          </w:p>
        </w:tc>
      </w:tr>
    </w:tbl>
    <w:p w14:paraId="071EFD6A" w14:textId="77777777" w:rsidR="00F214F7" w:rsidRPr="0096006C" w:rsidRDefault="00F214F7">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360DBD68" w14:textId="77777777">
        <w:trPr>
          <w:cantSplit/>
        </w:trPr>
        <w:tc>
          <w:tcPr>
            <w:tcW w:w="1728" w:type="dxa"/>
          </w:tcPr>
          <w:p w14:paraId="4AEC87AD" w14:textId="77777777" w:rsidR="00F214F7" w:rsidRPr="0096006C" w:rsidRDefault="00F214F7">
            <w:pPr>
              <w:pStyle w:val="Heading5"/>
            </w:pPr>
            <w:r w:rsidRPr="0096006C">
              <w:t xml:space="preserve">b.  </w:t>
            </w:r>
            <w:bookmarkStart w:id="2" w:name="b4"/>
            <w:bookmarkEnd w:id="2"/>
            <w:r w:rsidRPr="0096006C">
              <w:t>H</w:t>
            </w:r>
            <w:r w:rsidR="00A623C9" w:rsidRPr="0096006C">
              <w:t>and</w:t>
            </w:r>
            <w:r w:rsidRPr="0096006C">
              <w:t>ling an Incompetent Veteran’s Failure to Report for Examination</w:t>
            </w:r>
          </w:p>
        </w:tc>
        <w:tc>
          <w:tcPr>
            <w:tcW w:w="7740" w:type="dxa"/>
          </w:tcPr>
          <w:p w14:paraId="6F1DCC37" w14:textId="77777777" w:rsidR="00F214F7" w:rsidRPr="0096006C" w:rsidRDefault="00F214F7">
            <w:pPr>
              <w:pStyle w:val="BlockText"/>
            </w:pPr>
            <w:r w:rsidRPr="0096006C">
              <w:t>If an incompetent Veteran fails to report for an examination</w:t>
            </w:r>
            <w:r w:rsidR="001874C7" w:rsidRPr="0096006C">
              <w:t>,</w:t>
            </w:r>
          </w:p>
          <w:p w14:paraId="6530480C" w14:textId="77777777" w:rsidR="00F214F7" w:rsidRPr="0096006C" w:rsidRDefault="00F214F7">
            <w:pPr>
              <w:pStyle w:val="BlockText"/>
            </w:pPr>
          </w:p>
          <w:p w14:paraId="0848EE1F" w14:textId="77777777" w:rsidR="00F214F7" w:rsidRPr="0096006C" w:rsidRDefault="00F214F7">
            <w:pPr>
              <w:pStyle w:val="BulletText1"/>
            </w:pPr>
            <w:r w:rsidRPr="0096006C">
              <w:t>send a notice of proposed adverse action to the Veteran before the account is reduced or suspended</w:t>
            </w:r>
          </w:p>
          <w:p w14:paraId="70E3D51B" w14:textId="77777777" w:rsidR="00F214F7" w:rsidRPr="0096006C" w:rsidRDefault="00F214F7">
            <w:pPr>
              <w:pStyle w:val="BulletText1"/>
            </w:pPr>
            <w:r w:rsidRPr="0096006C">
              <w:t xml:space="preserve">send a letter to the fiduciary explaining </w:t>
            </w:r>
          </w:p>
          <w:p w14:paraId="6F734F56" w14:textId="77777777" w:rsidR="00F214F7" w:rsidRPr="0096006C" w:rsidRDefault="00F214F7">
            <w:pPr>
              <w:pStyle w:val="BulletText2"/>
            </w:pPr>
            <w:r w:rsidRPr="0096006C">
              <w:t xml:space="preserve">the necessity of the examination, </w:t>
            </w:r>
            <w:r w:rsidR="00A623C9" w:rsidRPr="0096006C">
              <w:t>and</w:t>
            </w:r>
          </w:p>
          <w:p w14:paraId="35B7910D" w14:textId="77777777" w:rsidR="00F214F7" w:rsidRPr="0096006C" w:rsidRDefault="00F214F7">
            <w:pPr>
              <w:pStyle w:val="BulletText2"/>
            </w:pPr>
            <w:r w:rsidRPr="0096006C">
              <w:t xml:space="preserve">that failure to report could result in discontinuance or reduction of benefits, </w:t>
            </w:r>
            <w:r w:rsidR="00A623C9" w:rsidRPr="0096006C">
              <w:t>and</w:t>
            </w:r>
          </w:p>
          <w:p w14:paraId="5E446E79" w14:textId="77777777" w:rsidR="00F214F7" w:rsidRPr="0096006C" w:rsidRDefault="00AF0175">
            <w:pPr>
              <w:pStyle w:val="BulletText1"/>
            </w:pPr>
            <w:r w:rsidRPr="0096006C">
              <w:t>e-mail</w:t>
            </w:r>
            <w:r w:rsidR="00F214F7" w:rsidRPr="0096006C">
              <w:t xml:space="preserve"> </w:t>
            </w:r>
            <w:r w:rsidR="00E14005" w:rsidRPr="0096006C">
              <w:t xml:space="preserve">a </w:t>
            </w:r>
            <w:r w:rsidR="001874C7" w:rsidRPr="0096006C">
              <w:t xml:space="preserve">request for assistance in having the Veteran report for the examination </w:t>
            </w:r>
            <w:r w:rsidR="00F214F7" w:rsidRPr="0096006C">
              <w:t xml:space="preserve">to the </w:t>
            </w:r>
            <w:r w:rsidR="001874C7" w:rsidRPr="0096006C">
              <w:t xml:space="preserve">mailbox of the fiduciary </w:t>
            </w:r>
            <w:r w:rsidR="008F35AE" w:rsidRPr="0096006C">
              <w:t>hub/</w:t>
            </w:r>
            <w:r w:rsidR="00470EAC" w:rsidRPr="0096006C">
              <w:t>activity</w:t>
            </w:r>
            <w:r w:rsidR="00F214F7" w:rsidRPr="0096006C">
              <w:t xml:space="preserve"> </w:t>
            </w:r>
            <w:r w:rsidR="001874C7" w:rsidRPr="0096006C">
              <w:t>of jurisdiction</w:t>
            </w:r>
            <w:r w:rsidR="00F214F7" w:rsidRPr="0096006C">
              <w:t xml:space="preserve">.  </w:t>
            </w:r>
          </w:p>
          <w:p w14:paraId="024EEE21" w14:textId="77777777" w:rsidR="00F214F7" w:rsidRPr="0096006C" w:rsidRDefault="00F214F7">
            <w:pPr>
              <w:pStyle w:val="BlockText"/>
            </w:pPr>
          </w:p>
          <w:p w14:paraId="2912171F" w14:textId="77777777" w:rsidR="00F214F7" w:rsidRPr="0096006C" w:rsidRDefault="00F214F7" w:rsidP="00CD6A68">
            <w:pPr>
              <w:pStyle w:val="BlockText"/>
            </w:pPr>
            <w:r w:rsidRPr="0096006C">
              <w:rPr>
                <w:b/>
                <w:bCs/>
                <w:i/>
                <w:iCs/>
              </w:rPr>
              <w:t>Referenc</w:t>
            </w:r>
            <w:r w:rsidR="00AF0175" w:rsidRPr="0096006C">
              <w:rPr>
                <w:b/>
                <w:bCs/>
                <w:i/>
                <w:iCs/>
              </w:rPr>
              <w:t>es</w:t>
            </w:r>
            <w:r w:rsidRPr="0096006C">
              <w:t xml:space="preserve">:  For more information </w:t>
            </w:r>
            <w:r w:rsidR="00CD6A68" w:rsidRPr="0096006C">
              <w:t>on</w:t>
            </w:r>
            <w:r w:rsidRPr="0096006C">
              <w:t xml:space="preserve"> h</w:t>
            </w:r>
            <w:r w:rsidR="00A623C9" w:rsidRPr="0096006C">
              <w:t>and</w:t>
            </w:r>
            <w:r w:rsidRPr="0096006C">
              <w:t xml:space="preserve">ling a </w:t>
            </w:r>
            <w:r w:rsidR="00F27E37" w:rsidRPr="0096006C">
              <w:t xml:space="preserve">Veteran’s </w:t>
            </w:r>
            <w:r w:rsidRPr="0096006C">
              <w:t xml:space="preserve">failure to report for examination, see </w:t>
            </w:r>
            <w:hyperlink r:id="rId14" w:history="1">
              <w:r w:rsidR="001C1CFB" w:rsidRPr="0096006C">
                <w:rPr>
                  <w:rStyle w:val="Hyperlink"/>
                </w:rPr>
                <w:t>M21-1MR, Part III, Subpart iv, 8.E.16</w:t>
              </w:r>
            </w:hyperlink>
            <w:r w:rsidRPr="0096006C">
              <w:t>.</w:t>
            </w:r>
          </w:p>
        </w:tc>
      </w:tr>
    </w:tbl>
    <w:p w14:paraId="482811A7" w14:textId="77777777" w:rsidR="00F214F7" w:rsidRPr="0096006C" w:rsidRDefault="00F214F7">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1E85CBDA" w14:textId="77777777">
        <w:trPr>
          <w:cantSplit/>
        </w:trPr>
        <w:tc>
          <w:tcPr>
            <w:tcW w:w="1728" w:type="dxa"/>
          </w:tcPr>
          <w:p w14:paraId="443A0976" w14:textId="77777777" w:rsidR="00F214F7" w:rsidRPr="0096006C" w:rsidRDefault="00F214F7">
            <w:pPr>
              <w:pStyle w:val="Heading5"/>
            </w:pPr>
            <w:r w:rsidRPr="0096006C">
              <w:lastRenderedPageBreak/>
              <w:t xml:space="preserve">c. </w:t>
            </w:r>
            <w:r w:rsidR="008713D6" w:rsidRPr="0096006C">
              <w:t xml:space="preserve"> </w:t>
            </w:r>
            <w:bookmarkStart w:id="3" w:name="c4"/>
            <w:bookmarkEnd w:id="3"/>
            <w:r w:rsidRPr="0096006C">
              <w:t>Cases in Which an Incompetent Veteran Is Admitted to an Institution</w:t>
            </w:r>
          </w:p>
        </w:tc>
        <w:tc>
          <w:tcPr>
            <w:tcW w:w="7740" w:type="dxa"/>
          </w:tcPr>
          <w:p w14:paraId="0189CCE3" w14:textId="77777777" w:rsidR="00F214F7" w:rsidRPr="0096006C" w:rsidRDefault="00F214F7">
            <w:pPr>
              <w:pStyle w:val="BlockText"/>
            </w:pPr>
            <w:r w:rsidRPr="0096006C">
              <w:t>For information on h</w:t>
            </w:r>
            <w:r w:rsidR="00A623C9" w:rsidRPr="0096006C">
              <w:t>and</w:t>
            </w:r>
            <w:r w:rsidRPr="0096006C">
              <w:t xml:space="preserve">ling cases in which an incompetent Veteran is admitted to a Department of Veteran Affairs (VA) or non-VA institution, see </w:t>
            </w:r>
            <w:hyperlink r:id="rId15" w:history="1">
              <w:r w:rsidRPr="0096006C">
                <w:rPr>
                  <w:rStyle w:val="Hyperlink"/>
                </w:rPr>
                <w:t>M21-1MR, Part III, Subpart v, 6.E</w:t>
              </w:r>
            </w:hyperlink>
            <w:r w:rsidRPr="0096006C">
              <w:t>.</w:t>
            </w:r>
          </w:p>
        </w:tc>
      </w:tr>
    </w:tbl>
    <w:p w14:paraId="0DEA2432" w14:textId="77777777" w:rsidR="00F214F7" w:rsidRPr="0096006C" w:rsidRDefault="00F214F7">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4F20D22F" w14:textId="77777777">
        <w:trPr>
          <w:cantSplit/>
        </w:trPr>
        <w:tc>
          <w:tcPr>
            <w:tcW w:w="1728" w:type="dxa"/>
          </w:tcPr>
          <w:p w14:paraId="6A7B4167" w14:textId="77777777" w:rsidR="00F214F7" w:rsidRPr="0096006C" w:rsidRDefault="00F214F7">
            <w:pPr>
              <w:pStyle w:val="Heading5"/>
            </w:pPr>
            <w:r w:rsidRPr="0096006C">
              <w:t xml:space="preserve">d.  </w:t>
            </w:r>
            <w:bookmarkStart w:id="4" w:name="d4"/>
            <w:bookmarkEnd w:id="4"/>
            <w:r w:rsidRPr="0096006C">
              <w:t>Claims From Beneficiaries Rated Incompetent</w:t>
            </w:r>
          </w:p>
        </w:tc>
        <w:tc>
          <w:tcPr>
            <w:tcW w:w="7740" w:type="dxa"/>
          </w:tcPr>
          <w:p w14:paraId="15890D8F" w14:textId="77777777" w:rsidR="00F214F7" w:rsidRPr="0096006C" w:rsidRDefault="00F214F7">
            <w:pPr>
              <w:pStyle w:val="BlockText"/>
            </w:pPr>
            <w:r w:rsidRPr="0096006C">
              <w:t xml:space="preserve">A claim received from a beneficiary who has been rated incompetent for VA purposes may be accepted, even if a fiduciary has been appointed for the claimant.  A VA rating of incompetency under </w:t>
            </w:r>
            <w:hyperlink r:id="rId16" w:history="1">
              <w:r w:rsidRPr="0096006C">
                <w:rPr>
                  <w:rStyle w:val="Hyperlink"/>
                </w:rPr>
                <w:t xml:space="preserve">38 </w:t>
              </w:r>
              <w:r w:rsidR="006642F1" w:rsidRPr="0096006C">
                <w:rPr>
                  <w:rStyle w:val="Hyperlink"/>
                </w:rPr>
                <w:t>CFR</w:t>
              </w:r>
              <w:r w:rsidRPr="0096006C">
                <w:rPr>
                  <w:rStyle w:val="Hyperlink"/>
                </w:rPr>
                <w:t xml:space="preserve"> 3.353</w:t>
              </w:r>
            </w:hyperlink>
            <w:r w:rsidRPr="0096006C">
              <w:t xml:space="preserve"> determines the claimant’s </w:t>
            </w:r>
            <w:r w:rsidR="00E14005" w:rsidRPr="0096006C">
              <w:t>ability</w:t>
            </w:r>
            <w:r w:rsidRPr="0096006C">
              <w:t xml:space="preserve"> to </w:t>
            </w:r>
            <w:r w:rsidR="00E14005" w:rsidRPr="0096006C">
              <w:t>manage</w:t>
            </w:r>
            <w:r w:rsidRPr="0096006C">
              <w:t xml:space="preserve"> his/her own affairs, including disbursement of funds.  It does not preclude the claimant from prosecuting a claim for benefits.</w:t>
            </w:r>
          </w:p>
          <w:p w14:paraId="45D9EFDB" w14:textId="77777777" w:rsidR="00F214F7" w:rsidRPr="0096006C" w:rsidRDefault="00F214F7">
            <w:pPr>
              <w:pStyle w:val="BlockText"/>
            </w:pPr>
          </w:p>
          <w:p w14:paraId="54D37448" w14:textId="77777777" w:rsidR="00F214F7" w:rsidRPr="0096006C" w:rsidRDefault="00F214F7" w:rsidP="00E14005">
            <w:pPr>
              <w:pStyle w:val="BlockText"/>
            </w:pPr>
            <w:r w:rsidRPr="0096006C">
              <w:rPr>
                <w:b/>
                <w:bCs/>
                <w:i/>
                <w:iCs/>
              </w:rPr>
              <w:t>Reference</w:t>
            </w:r>
            <w:r w:rsidRPr="0096006C">
              <w:t xml:space="preserve">:  For more information on the process for </w:t>
            </w:r>
            <w:r w:rsidR="00E14005" w:rsidRPr="0096006C">
              <w:t>determining whether a beneficiary is competent</w:t>
            </w:r>
            <w:r w:rsidRPr="0096006C">
              <w:t xml:space="preserve">, see </w:t>
            </w:r>
            <w:hyperlink r:id="rId17" w:history="1">
              <w:r w:rsidRPr="0096006C">
                <w:rPr>
                  <w:rStyle w:val="Hyperlink"/>
                </w:rPr>
                <w:t>M21-1MR, Part III. Subpart iv, 8.A.3.a</w:t>
              </w:r>
            </w:hyperlink>
            <w:r w:rsidRPr="0096006C">
              <w:t>.</w:t>
            </w:r>
          </w:p>
        </w:tc>
      </w:tr>
    </w:tbl>
    <w:p w14:paraId="392C41B9" w14:textId="77777777" w:rsidR="00F214F7" w:rsidRPr="0096006C" w:rsidRDefault="00F214F7">
      <w:pPr>
        <w:pStyle w:val="BlockLine"/>
      </w:pPr>
      <w:r w:rsidRPr="0096006C">
        <w:t xml:space="preserve"> </w:t>
      </w:r>
    </w:p>
    <w:p w14:paraId="71E21837" w14:textId="77777777" w:rsidR="00F214F7" w:rsidRPr="0096006C" w:rsidRDefault="00F214F7">
      <w:pPr>
        <w:pStyle w:val="Heading4"/>
        <w:spacing w:after="120"/>
      </w:pPr>
      <w:r w:rsidRPr="0096006C">
        <w:br w:type="page"/>
      </w:r>
      <w:r w:rsidRPr="0096006C">
        <w:lastRenderedPageBreak/>
        <w:t xml:space="preserve">5.  </w:t>
      </w:r>
      <w:bookmarkStart w:id="5" w:name="Topic5"/>
      <w:bookmarkEnd w:id="5"/>
      <w:r w:rsidRPr="0096006C">
        <w:t>H</w:t>
      </w:r>
      <w:r w:rsidR="00A623C9" w:rsidRPr="0096006C">
        <w:t>and</w:t>
      </w:r>
      <w:r w:rsidRPr="0096006C">
        <w:t xml:space="preserve">ling Incompetency Determinations </w:t>
      </w:r>
      <w:r w:rsidR="00A623C9" w:rsidRPr="0096006C">
        <w:t>and</w:t>
      </w:r>
      <w:r w:rsidRPr="0096006C">
        <w:t xml:space="preserve"> </w:t>
      </w:r>
      <w:r w:rsidR="00D711C7" w:rsidRPr="0096006C">
        <w:t>Processing</w:t>
      </w:r>
      <w:r w:rsidRPr="0096006C">
        <w:t xml:space="preserve"> Awards</w:t>
      </w:r>
    </w:p>
    <w:p w14:paraId="09C7F729" w14:textId="77777777" w:rsidR="00F214F7" w:rsidRPr="0096006C" w:rsidRDefault="00F214F7">
      <w:pPr>
        <w:pStyle w:val="BlockLine"/>
        <w:rPr>
          <w:szCs w:val="24"/>
        </w:rPr>
      </w:pPr>
      <w:r w:rsidRPr="0096006C">
        <w:rPr>
          <w:szCs w:val="24"/>
        </w:rPr>
        <w:fldChar w:fldCharType="begin"/>
      </w:r>
      <w:r w:rsidRPr="0096006C">
        <w:rPr>
          <w:szCs w:val="24"/>
        </w:rPr>
        <w:instrText xml:space="preserve"> PRIVATE INFOTYPE="OTHER" </w:instrText>
      </w:r>
      <w:r w:rsidRPr="0096006C">
        <w:rPr>
          <w:szCs w:val="24"/>
        </w:rPr>
        <w:fldChar w:fldCharType="end"/>
      </w:r>
    </w:p>
    <w:tbl>
      <w:tblPr>
        <w:tblW w:w="0" w:type="auto"/>
        <w:tblLayout w:type="fixed"/>
        <w:tblLook w:val="0000" w:firstRow="0" w:lastRow="0" w:firstColumn="0" w:lastColumn="0" w:noHBand="0" w:noVBand="0"/>
      </w:tblPr>
      <w:tblGrid>
        <w:gridCol w:w="1728"/>
        <w:gridCol w:w="7740"/>
      </w:tblGrid>
      <w:tr w:rsidR="00F214F7" w:rsidRPr="0096006C" w14:paraId="0B7FA14E" w14:textId="77777777">
        <w:trPr>
          <w:cantSplit/>
        </w:trPr>
        <w:tc>
          <w:tcPr>
            <w:tcW w:w="1728" w:type="dxa"/>
          </w:tcPr>
          <w:p w14:paraId="57619910" w14:textId="77777777" w:rsidR="00F214F7" w:rsidRPr="0096006C" w:rsidRDefault="00F214F7">
            <w:pPr>
              <w:pStyle w:val="Heading5"/>
              <w:rPr>
                <w:sz w:val="24"/>
                <w:szCs w:val="24"/>
              </w:rPr>
            </w:pPr>
            <w:r w:rsidRPr="0096006C">
              <w:rPr>
                <w:sz w:val="24"/>
                <w:szCs w:val="24"/>
              </w:rPr>
              <w:t>Introduction</w:t>
            </w:r>
          </w:p>
        </w:tc>
        <w:tc>
          <w:tcPr>
            <w:tcW w:w="7740" w:type="dxa"/>
          </w:tcPr>
          <w:p w14:paraId="5639EB5B" w14:textId="77777777" w:rsidR="00F214F7" w:rsidRPr="0096006C" w:rsidRDefault="00F214F7">
            <w:pPr>
              <w:pStyle w:val="BlockText"/>
            </w:pPr>
            <w:r w:rsidRPr="0096006C">
              <w:t>This topic contains information on h</w:t>
            </w:r>
            <w:r w:rsidR="00A623C9" w:rsidRPr="0096006C">
              <w:t>and</w:t>
            </w:r>
            <w:r w:rsidRPr="0096006C">
              <w:t xml:space="preserve">ling incompetency determinations </w:t>
            </w:r>
            <w:r w:rsidR="00A623C9" w:rsidRPr="0096006C">
              <w:t>and</w:t>
            </w:r>
            <w:r w:rsidRPr="0096006C">
              <w:t xml:space="preserve"> authorizing awards, including</w:t>
            </w:r>
          </w:p>
          <w:p w14:paraId="0706D528" w14:textId="77777777" w:rsidR="00F214F7" w:rsidRPr="0096006C" w:rsidRDefault="00F214F7">
            <w:pPr>
              <w:pStyle w:val="BlockText"/>
            </w:pPr>
          </w:p>
          <w:p w14:paraId="2C2C23DE" w14:textId="77777777" w:rsidR="00F214F7" w:rsidRPr="0096006C" w:rsidRDefault="0096006C">
            <w:pPr>
              <w:pStyle w:val="BulletText1"/>
              <w:rPr>
                <w:szCs w:val="24"/>
              </w:rPr>
            </w:pPr>
            <w:hyperlink w:anchor="a5" w:history="1">
              <w:r w:rsidR="00F214F7" w:rsidRPr="0096006C">
                <w:rPr>
                  <w:rStyle w:val="Hyperlink"/>
                  <w:szCs w:val="24"/>
                </w:rPr>
                <w:t xml:space="preserve">competency </w:t>
              </w:r>
              <w:r w:rsidR="00A623C9" w:rsidRPr="0096006C">
                <w:rPr>
                  <w:rStyle w:val="Hyperlink"/>
                  <w:szCs w:val="24"/>
                </w:rPr>
                <w:t>and</w:t>
              </w:r>
              <w:r w:rsidR="00F214F7" w:rsidRPr="0096006C">
                <w:rPr>
                  <w:rStyle w:val="Hyperlink"/>
                  <w:szCs w:val="24"/>
                </w:rPr>
                <w:t xml:space="preserve"> incompetency determinations</w:t>
              </w:r>
            </w:hyperlink>
          </w:p>
          <w:p w14:paraId="3468C84D" w14:textId="77777777" w:rsidR="00F214F7" w:rsidRPr="0096006C" w:rsidRDefault="0096006C">
            <w:pPr>
              <w:pStyle w:val="BulletText1"/>
              <w:rPr>
                <w:szCs w:val="24"/>
              </w:rPr>
            </w:pPr>
            <w:hyperlink w:anchor="b5" w:history="1">
              <w:r w:rsidR="00F214F7" w:rsidRPr="0096006C">
                <w:rPr>
                  <w:rStyle w:val="Hyperlink"/>
                  <w:szCs w:val="24"/>
                </w:rPr>
                <w:t>process for h</w:t>
              </w:r>
              <w:r w:rsidR="00A623C9" w:rsidRPr="0096006C">
                <w:rPr>
                  <w:rStyle w:val="Hyperlink"/>
                  <w:szCs w:val="24"/>
                </w:rPr>
                <w:t>and</w:t>
              </w:r>
              <w:r w:rsidR="00F214F7" w:rsidRPr="0096006C">
                <w:rPr>
                  <w:rStyle w:val="Hyperlink"/>
                  <w:szCs w:val="24"/>
                </w:rPr>
                <w:t xml:space="preserve">ling </w:t>
              </w:r>
              <w:r w:rsidR="00AC42B1" w:rsidRPr="0096006C">
                <w:rPr>
                  <w:rStyle w:val="Hyperlink"/>
                  <w:szCs w:val="24"/>
                </w:rPr>
                <w:t xml:space="preserve">evidence of </w:t>
              </w:r>
              <w:r w:rsidR="00F214F7" w:rsidRPr="0096006C">
                <w:rPr>
                  <w:rStyle w:val="Hyperlink"/>
                  <w:szCs w:val="24"/>
                </w:rPr>
                <w:t xml:space="preserve">incompetency </w:t>
              </w:r>
              <w:r w:rsidR="00AC42B1" w:rsidRPr="0096006C">
                <w:rPr>
                  <w:rStyle w:val="Hyperlink"/>
                  <w:szCs w:val="24"/>
                </w:rPr>
                <w:t xml:space="preserve">that </w:t>
              </w:r>
              <w:r w:rsidR="00832FAA" w:rsidRPr="0096006C">
                <w:rPr>
                  <w:rStyle w:val="Hyperlink"/>
                  <w:szCs w:val="24"/>
                </w:rPr>
                <w:t>does</w:t>
              </w:r>
              <w:r w:rsidR="00F214F7" w:rsidRPr="0096006C">
                <w:rPr>
                  <w:rStyle w:val="Hyperlink"/>
                  <w:szCs w:val="24"/>
                </w:rPr>
                <w:t xml:space="preserve"> not </w:t>
              </w:r>
              <w:r w:rsidR="00832FAA" w:rsidRPr="0096006C">
                <w:rPr>
                  <w:rStyle w:val="Hyperlink"/>
                  <w:szCs w:val="24"/>
                </w:rPr>
                <w:t xml:space="preserve">include </w:t>
              </w:r>
              <w:r w:rsidR="00F214F7" w:rsidRPr="0096006C">
                <w:rPr>
                  <w:rStyle w:val="Hyperlink"/>
                  <w:szCs w:val="24"/>
                </w:rPr>
                <w:t>a judicial determination</w:t>
              </w:r>
            </w:hyperlink>
          </w:p>
          <w:p w14:paraId="32D904D8" w14:textId="77777777" w:rsidR="0053164E" w:rsidRPr="0096006C" w:rsidRDefault="0096006C">
            <w:pPr>
              <w:pStyle w:val="BulletText1"/>
              <w:rPr>
                <w:szCs w:val="24"/>
              </w:rPr>
            </w:pPr>
            <w:hyperlink w:anchor="c5" w:history="1">
              <w:r w:rsidR="0053164E" w:rsidRPr="0096006C">
                <w:rPr>
                  <w:rStyle w:val="Hyperlink"/>
                </w:rPr>
                <w:t>claimants who become entitled to benefits before the rating activity makes a final determination regarding their competency</w:t>
              </w:r>
            </w:hyperlink>
          </w:p>
          <w:p w14:paraId="4A9BA843" w14:textId="77777777" w:rsidR="00F214F7" w:rsidRPr="0096006C" w:rsidRDefault="0096006C">
            <w:pPr>
              <w:pStyle w:val="BulletText1"/>
              <w:rPr>
                <w:szCs w:val="24"/>
              </w:rPr>
            </w:pPr>
            <w:hyperlink w:anchor="d5" w:history="1">
              <w:r w:rsidR="00F214F7" w:rsidRPr="0096006C">
                <w:rPr>
                  <w:rStyle w:val="Hyperlink"/>
                  <w:szCs w:val="24"/>
                </w:rPr>
                <w:t>authorization action</w:t>
              </w:r>
              <w:r w:rsidR="001C27B4" w:rsidRPr="0096006C">
                <w:rPr>
                  <w:rStyle w:val="Hyperlink"/>
                  <w:szCs w:val="24"/>
                </w:rPr>
                <w:t>s</w:t>
              </w:r>
              <w:r w:rsidR="00F214F7" w:rsidRPr="0096006C">
                <w:rPr>
                  <w:rStyle w:val="Hyperlink"/>
                  <w:szCs w:val="24"/>
                </w:rPr>
                <w:t xml:space="preserve"> </w:t>
              </w:r>
              <w:r w:rsidR="000E2A28" w:rsidRPr="0096006C">
                <w:rPr>
                  <w:rStyle w:val="Hyperlink"/>
                  <w:szCs w:val="24"/>
                </w:rPr>
                <w:t>up</w:t>
              </w:r>
              <w:r w:rsidR="00FC1C4D" w:rsidRPr="0096006C">
                <w:rPr>
                  <w:rStyle w:val="Hyperlink"/>
                  <w:szCs w:val="24"/>
                </w:rPr>
                <w:t>on</w:t>
              </w:r>
              <w:r w:rsidR="00F214F7" w:rsidRPr="0096006C">
                <w:rPr>
                  <w:rStyle w:val="Hyperlink"/>
                  <w:szCs w:val="24"/>
                </w:rPr>
                <w:t xml:space="preserve"> </w:t>
              </w:r>
              <w:r w:rsidR="000E2A28" w:rsidRPr="0096006C">
                <w:rPr>
                  <w:rStyle w:val="Hyperlink"/>
                  <w:szCs w:val="24"/>
                </w:rPr>
                <w:t xml:space="preserve">receipt </w:t>
              </w:r>
              <w:r w:rsidR="00C9083B" w:rsidRPr="0096006C">
                <w:rPr>
                  <w:rStyle w:val="Hyperlink"/>
                  <w:szCs w:val="24"/>
                </w:rPr>
                <w:t>of a</w:t>
              </w:r>
              <w:r w:rsidR="00F214F7" w:rsidRPr="0096006C">
                <w:rPr>
                  <w:rStyle w:val="Hyperlink"/>
                  <w:szCs w:val="24"/>
                </w:rPr>
                <w:t xml:space="preserve"> recommendation for payment</w:t>
              </w:r>
            </w:hyperlink>
          </w:p>
          <w:p w14:paraId="5092EB5B" w14:textId="77777777" w:rsidR="00F214F7" w:rsidRPr="0096006C" w:rsidRDefault="00F214F7">
            <w:pPr>
              <w:pStyle w:val="BulletText1"/>
              <w:rPr>
                <w:szCs w:val="24"/>
              </w:rPr>
            </w:pPr>
            <w:r w:rsidRPr="0096006C">
              <w:rPr>
                <w:szCs w:val="24"/>
              </w:rPr>
              <w:t>h</w:t>
            </w:r>
            <w:r w:rsidR="00A623C9" w:rsidRPr="0096006C">
              <w:rPr>
                <w:szCs w:val="24"/>
              </w:rPr>
              <w:t>and</w:t>
            </w:r>
            <w:r w:rsidRPr="0096006C">
              <w:rPr>
                <w:szCs w:val="24"/>
              </w:rPr>
              <w:t>ling a</w:t>
            </w:r>
          </w:p>
          <w:p w14:paraId="2F5BD3CF" w14:textId="77777777" w:rsidR="00765E6A" w:rsidRPr="0096006C" w:rsidRDefault="0096006C">
            <w:pPr>
              <w:pStyle w:val="BulletText2"/>
              <w:rPr>
                <w:szCs w:val="24"/>
              </w:rPr>
            </w:pPr>
            <w:hyperlink w:anchor="e5" w:history="1">
              <w:r w:rsidR="00765E6A" w:rsidRPr="0096006C">
                <w:rPr>
                  <w:rStyle w:val="Hyperlink"/>
                  <w:szCs w:val="24"/>
                </w:rPr>
                <w:t>court appointment of a fiduciary without a judicial determination of incompetency</w:t>
              </w:r>
            </w:hyperlink>
          </w:p>
          <w:p w14:paraId="70D96631" w14:textId="77777777" w:rsidR="00F214F7" w:rsidRPr="0096006C" w:rsidRDefault="0096006C">
            <w:pPr>
              <w:pStyle w:val="BulletText2"/>
              <w:rPr>
                <w:szCs w:val="24"/>
              </w:rPr>
            </w:pPr>
            <w:hyperlink w:anchor="f5" w:history="1">
              <w:r w:rsidR="00F214F7" w:rsidRPr="0096006C">
                <w:rPr>
                  <w:rStyle w:val="Hyperlink"/>
                  <w:szCs w:val="24"/>
                </w:rPr>
                <w:t>court decree of incompetency or court appointment of a fiduciary by reason of incompetency</w:t>
              </w:r>
            </w:hyperlink>
          </w:p>
          <w:p w14:paraId="5F325644" w14:textId="77777777" w:rsidR="00F214F7" w:rsidRPr="0096006C" w:rsidRDefault="0096006C">
            <w:pPr>
              <w:pStyle w:val="BulletText2"/>
              <w:rPr>
                <w:szCs w:val="24"/>
              </w:rPr>
            </w:pPr>
            <w:hyperlink w:anchor="g5" w:history="1">
              <w:r w:rsidR="00F214F7" w:rsidRPr="0096006C">
                <w:rPr>
                  <w:rStyle w:val="Hyperlink"/>
                  <w:szCs w:val="24"/>
                </w:rPr>
                <w:t>judicial determination of incompetency for a Veteran</w:t>
              </w:r>
            </w:hyperlink>
          </w:p>
          <w:p w14:paraId="29246145" w14:textId="77777777" w:rsidR="00F214F7" w:rsidRPr="0096006C" w:rsidRDefault="0096006C">
            <w:pPr>
              <w:pStyle w:val="BulletText2"/>
              <w:rPr>
                <w:szCs w:val="24"/>
              </w:rPr>
            </w:pPr>
            <w:hyperlink w:anchor="h5" w:history="1">
              <w:r w:rsidR="00F214F7" w:rsidRPr="0096006C">
                <w:rPr>
                  <w:rStyle w:val="Hyperlink"/>
                  <w:szCs w:val="24"/>
                </w:rPr>
                <w:t>judicial determination of incompetency for a parent</w:t>
              </w:r>
              <w:r w:rsidR="003827A0" w:rsidRPr="0096006C">
                <w:rPr>
                  <w:rStyle w:val="Hyperlink"/>
                  <w:szCs w:val="24"/>
                </w:rPr>
                <w:t>,</w:t>
              </w:r>
              <w:r w:rsidR="00F214F7" w:rsidRPr="0096006C">
                <w:rPr>
                  <w:rStyle w:val="Hyperlink"/>
                  <w:szCs w:val="24"/>
                </w:rPr>
                <w:t xml:space="preserve"> surviving spouse, </w:t>
              </w:r>
              <w:r w:rsidR="003827A0" w:rsidRPr="0096006C">
                <w:rPr>
                  <w:rStyle w:val="Hyperlink"/>
                  <w:szCs w:val="24"/>
                </w:rPr>
                <w:t>or helpless child</w:t>
              </w:r>
            </w:hyperlink>
            <w:r w:rsidR="003827A0" w:rsidRPr="0096006C">
              <w:rPr>
                <w:szCs w:val="24"/>
              </w:rPr>
              <w:t xml:space="preserve">, </w:t>
            </w:r>
            <w:r w:rsidR="00A623C9" w:rsidRPr="0096006C">
              <w:rPr>
                <w:szCs w:val="24"/>
              </w:rPr>
              <w:t>and</w:t>
            </w:r>
          </w:p>
          <w:p w14:paraId="73B4637D" w14:textId="77777777" w:rsidR="00F214F7" w:rsidRPr="0096006C" w:rsidRDefault="0096006C">
            <w:pPr>
              <w:pStyle w:val="BulletText2"/>
              <w:rPr>
                <w:szCs w:val="24"/>
              </w:rPr>
            </w:pPr>
            <w:hyperlink w:anchor="i5" w:history="1">
              <w:r w:rsidR="00F214F7" w:rsidRPr="0096006C">
                <w:rPr>
                  <w:rStyle w:val="Hyperlink"/>
                  <w:szCs w:val="24"/>
                </w:rPr>
                <w:t>child beneficiary’s permane</w:t>
              </w:r>
              <w:r w:rsidR="002B0EBD" w:rsidRPr="0096006C">
                <w:rPr>
                  <w:rStyle w:val="Hyperlink"/>
                  <w:szCs w:val="24"/>
                </w:rPr>
                <w:t>nt incapacity for self-support</w:t>
              </w:r>
            </w:hyperlink>
            <w:r w:rsidR="009003CA" w:rsidRPr="0096006C">
              <w:rPr>
                <w:szCs w:val="24"/>
              </w:rPr>
              <w:t>, and</w:t>
            </w:r>
          </w:p>
          <w:p w14:paraId="6A59A0ED" w14:textId="77777777" w:rsidR="00483AFA" w:rsidRPr="0096006C" w:rsidRDefault="0096006C" w:rsidP="009003CA">
            <w:pPr>
              <w:pStyle w:val="BulletText1"/>
              <w:rPr>
                <w:szCs w:val="24"/>
              </w:rPr>
            </w:pPr>
            <w:hyperlink w:anchor="j5" w:history="1">
              <w:r w:rsidR="00F214F7" w:rsidRPr="0096006C">
                <w:rPr>
                  <w:rStyle w:val="Hyperlink"/>
                  <w:szCs w:val="24"/>
                </w:rPr>
                <w:t>authorizing an award for a beneficiary found competent by court decree</w:t>
              </w:r>
            </w:hyperlink>
            <w:r w:rsidR="009003CA" w:rsidRPr="0096006C">
              <w:rPr>
                <w:szCs w:val="24"/>
              </w:rPr>
              <w:t>.</w:t>
            </w:r>
          </w:p>
        </w:tc>
      </w:tr>
    </w:tbl>
    <w:p w14:paraId="3A5BF4D1" w14:textId="77777777" w:rsidR="00F214F7" w:rsidRPr="0096006C" w:rsidRDefault="00F214F7">
      <w:pPr>
        <w:pStyle w:val="BlockLine"/>
        <w:rPr>
          <w:szCs w:val="24"/>
        </w:rPr>
      </w:pPr>
    </w:p>
    <w:tbl>
      <w:tblPr>
        <w:tblW w:w="0" w:type="auto"/>
        <w:tblLayout w:type="fixed"/>
        <w:tblLook w:val="0000" w:firstRow="0" w:lastRow="0" w:firstColumn="0" w:lastColumn="0" w:noHBand="0" w:noVBand="0"/>
      </w:tblPr>
      <w:tblGrid>
        <w:gridCol w:w="1728"/>
        <w:gridCol w:w="7740"/>
      </w:tblGrid>
      <w:tr w:rsidR="00F214F7" w:rsidRPr="0096006C" w14:paraId="3DA2C5CD" w14:textId="77777777">
        <w:trPr>
          <w:cantSplit/>
        </w:trPr>
        <w:tc>
          <w:tcPr>
            <w:tcW w:w="1728" w:type="dxa"/>
          </w:tcPr>
          <w:p w14:paraId="74CBDAB4" w14:textId="77777777" w:rsidR="00F214F7" w:rsidRPr="0096006C" w:rsidRDefault="00F214F7">
            <w:pPr>
              <w:pStyle w:val="Heading5"/>
            </w:pPr>
            <w:r w:rsidRPr="0096006C">
              <w:t>Change Date</w:t>
            </w:r>
          </w:p>
        </w:tc>
        <w:tc>
          <w:tcPr>
            <w:tcW w:w="7740" w:type="dxa"/>
          </w:tcPr>
          <w:p w14:paraId="4B9210FE" w14:textId="77777777" w:rsidR="00F214F7" w:rsidRPr="0096006C" w:rsidRDefault="009A72E2">
            <w:pPr>
              <w:pStyle w:val="BlockText"/>
            </w:pPr>
            <w:r w:rsidRPr="0096006C">
              <w:t>September 16, 2014</w:t>
            </w:r>
          </w:p>
        </w:tc>
      </w:tr>
    </w:tbl>
    <w:p w14:paraId="288B2809" w14:textId="77777777" w:rsidR="00DC6184" w:rsidRPr="0096006C" w:rsidRDefault="00BD4440" w:rsidP="006D5511">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7DB44108" w14:textId="77777777">
        <w:trPr>
          <w:cantSplit/>
        </w:trPr>
        <w:tc>
          <w:tcPr>
            <w:tcW w:w="1728" w:type="dxa"/>
          </w:tcPr>
          <w:p w14:paraId="7D8B9D95" w14:textId="77777777" w:rsidR="00F214F7" w:rsidRPr="0096006C" w:rsidRDefault="00F214F7">
            <w:pPr>
              <w:pStyle w:val="Heading5"/>
              <w:rPr>
                <w:szCs w:val="22"/>
              </w:rPr>
            </w:pPr>
            <w:r w:rsidRPr="0096006C">
              <w:rPr>
                <w:szCs w:val="22"/>
              </w:rPr>
              <w:t xml:space="preserve">a.  </w:t>
            </w:r>
            <w:bookmarkStart w:id="6" w:name="a5"/>
            <w:bookmarkEnd w:id="6"/>
            <w:r w:rsidRPr="0096006C">
              <w:rPr>
                <w:szCs w:val="22"/>
              </w:rPr>
              <w:t xml:space="preserve">Competency </w:t>
            </w:r>
            <w:r w:rsidR="00A623C9" w:rsidRPr="0096006C">
              <w:rPr>
                <w:szCs w:val="22"/>
              </w:rPr>
              <w:t>and</w:t>
            </w:r>
            <w:r w:rsidRPr="0096006C">
              <w:rPr>
                <w:szCs w:val="22"/>
              </w:rPr>
              <w:t xml:space="preserve"> Incompetency Determinations</w:t>
            </w:r>
          </w:p>
        </w:tc>
        <w:tc>
          <w:tcPr>
            <w:tcW w:w="7740" w:type="dxa"/>
          </w:tcPr>
          <w:p w14:paraId="702965CC" w14:textId="77777777" w:rsidR="00F214F7" w:rsidRPr="0096006C" w:rsidRDefault="00F214F7">
            <w:pPr>
              <w:pStyle w:val="BlockText"/>
            </w:pPr>
            <w:r w:rsidRPr="0096006C">
              <w:t xml:space="preserve">Competency </w:t>
            </w:r>
            <w:r w:rsidR="00A623C9" w:rsidRPr="0096006C">
              <w:t>and</w:t>
            </w:r>
            <w:r w:rsidRPr="0096006C">
              <w:t xml:space="preserve"> incompetency determinations may be made by</w:t>
            </w:r>
          </w:p>
          <w:p w14:paraId="7F3328EF" w14:textId="77777777" w:rsidR="00F214F7" w:rsidRPr="0096006C" w:rsidRDefault="00F214F7">
            <w:pPr>
              <w:pStyle w:val="BlockText"/>
            </w:pPr>
          </w:p>
          <w:p w14:paraId="68B65354" w14:textId="77777777" w:rsidR="00F214F7" w:rsidRPr="0096006C" w:rsidRDefault="00F214F7">
            <w:pPr>
              <w:pStyle w:val="BulletText1"/>
              <w:rPr>
                <w:szCs w:val="24"/>
              </w:rPr>
            </w:pPr>
            <w:r w:rsidRPr="0096006C">
              <w:rPr>
                <w:szCs w:val="24"/>
              </w:rPr>
              <w:t>VA rating decision</w:t>
            </w:r>
          </w:p>
          <w:p w14:paraId="35A7BD1F" w14:textId="77777777" w:rsidR="00F214F7" w:rsidRPr="0096006C" w:rsidRDefault="00F214F7">
            <w:pPr>
              <w:pStyle w:val="BulletText1"/>
              <w:rPr>
                <w:szCs w:val="24"/>
              </w:rPr>
            </w:pPr>
            <w:r w:rsidRPr="0096006C">
              <w:rPr>
                <w:szCs w:val="24"/>
              </w:rPr>
              <w:t xml:space="preserve">court decree, or </w:t>
            </w:r>
          </w:p>
          <w:p w14:paraId="7F0F0E8C" w14:textId="77777777" w:rsidR="006D5511" w:rsidRPr="0096006C" w:rsidRDefault="00F214F7" w:rsidP="00DC6184">
            <w:pPr>
              <w:pStyle w:val="BulletText1"/>
              <w:rPr>
                <w:szCs w:val="24"/>
              </w:rPr>
            </w:pPr>
            <w:r w:rsidRPr="0096006C">
              <w:rPr>
                <w:szCs w:val="24"/>
              </w:rPr>
              <w:t xml:space="preserve">both a VA rating decision </w:t>
            </w:r>
            <w:r w:rsidR="00A623C9" w:rsidRPr="0096006C">
              <w:rPr>
                <w:szCs w:val="24"/>
              </w:rPr>
              <w:t>and</w:t>
            </w:r>
            <w:r w:rsidRPr="0096006C">
              <w:rPr>
                <w:szCs w:val="24"/>
              </w:rPr>
              <w:t xml:space="preserve"> court decree.</w:t>
            </w:r>
          </w:p>
          <w:p w14:paraId="7FAE0B37" w14:textId="77777777" w:rsidR="006D5511" w:rsidRPr="0096006C" w:rsidRDefault="006D5511" w:rsidP="006D5511">
            <w:pPr>
              <w:pStyle w:val="BlockText"/>
            </w:pPr>
          </w:p>
          <w:p w14:paraId="52F12EA5" w14:textId="77777777" w:rsidR="006D5511" w:rsidRPr="0096006C" w:rsidRDefault="006D5511" w:rsidP="006D5511">
            <w:pPr>
              <w:pStyle w:val="BlockText"/>
            </w:pPr>
            <w:r w:rsidRPr="0096006C">
              <w:t xml:space="preserve">Determinations of competency and/or incompetency by a court decree require different actions than a VA decision, as VA is not required to recognize a court-appointed fiduciary for purposes of payment of VA benefits, per </w:t>
            </w:r>
            <w:hyperlink r:id="rId18" w:history="1">
              <w:r w:rsidRPr="0096006C">
                <w:rPr>
                  <w:rStyle w:val="Hyperlink"/>
                </w:rPr>
                <w:t>38 CFR 3.850(a)</w:t>
              </w:r>
            </w:hyperlink>
            <w:r w:rsidRPr="0096006C">
              <w:t>.</w:t>
            </w:r>
          </w:p>
          <w:p w14:paraId="09975EEA" w14:textId="77777777" w:rsidR="006D5511" w:rsidRPr="0096006C" w:rsidRDefault="006D5511" w:rsidP="006D5511">
            <w:pPr>
              <w:pStyle w:val="BlockText"/>
            </w:pPr>
          </w:p>
          <w:p w14:paraId="0F20EADD" w14:textId="77777777" w:rsidR="006D5511" w:rsidRPr="0096006C" w:rsidRDefault="006D5511" w:rsidP="006D5511">
            <w:pPr>
              <w:pStyle w:val="BlockText"/>
            </w:pPr>
            <w:r w:rsidRPr="0096006C">
              <w:rPr>
                <w:b/>
                <w:i/>
              </w:rPr>
              <w:t>References</w:t>
            </w:r>
            <w:r w:rsidRPr="0096006C">
              <w:t xml:space="preserve">:  For more information on incompetency determinations, see </w:t>
            </w:r>
          </w:p>
          <w:p w14:paraId="7CDEC812" w14:textId="77777777" w:rsidR="006D5511" w:rsidRPr="0096006C" w:rsidRDefault="0096006C" w:rsidP="006D5511">
            <w:pPr>
              <w:pStyle w:val="BulletText1"/>
            </w:pPr>
            <w:hyperlink r:id="rId19" w:anchor="III.iv.8.A" w:history="1">
              <w:r w:rsidR="006D5511" w:rsidRPr="0096006C">
                <w:rPr>
                  <w:rStyle w:val="Hyperlink"/>
                </w:rPr>
                <w:t>M21-1MR, Part III, Subpart iv, 8.A</w:t>
              </w:r>
            </w:hyperlink>
            <w:r w:rsidR="006D5511" w:rsidRPr="0096006C">
              <w:t>, and</w:t>
            </w:r>
          </w:p>
          <w:p w14:paraId="09AE45B1" w14:textId="77777777" w:rsidR="00F214F7" w:rsidRPr="0096006C" w:rsidRDefault="0096006C" w:rsidP="006D5511">
            <w:pPr>
              <w:pStyle w:val="BulletText1"/>
              <w:rPr>
                <w:szCs w:val="24"/>
              </w:rPr>
            </w:pPr>
            <w:hyperlink r:id="rId20" w:history="1">
              <w:r w:rsidR="006D5511" w:rsidRPr="0096006C">
                <w:rPr>
                  <w:rStyle w:val="Hyperlink"/>
                </w:rPr>
                <w:t>38 CFR 3.353</w:t>
              </w:r>
            </w:hyperlink>
            <w:r w:rsidR="006D5511" w:rsidRPr="0096006C">
              <w:t>.</w:t>
            </w:r>
          </w:p>
        </w:tc>
      </w:tr>
    </w:tbl>
    <w:p w14:paraId="072FD6C8" w14:textId="77777777" w:rsidR="00F214F7" w:rsidRPr="0096006C" w:rsidRDefault="00BD4440" w:rsidP="00F72DEA">
      <w:pPr>
        <w:pStyle w:val="BlockLine"/>
      </w:pPr>
      <w:r w:rsidRPr="0096006C">
        <w:fldChar w:fldCharType="begin"/>
      </w:r>
      <w:r w:rsidRPr="0096006C">
        <w:instrText xml:space="preserve"> PRIVATE INFOTYPE="PROCESS"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075D016A" w14:textId="77777777">
        <w:trPr>
          <w:cantSplit/>
        </w:trPr>
        <w:tc>
          <w:tcPr>
            <w:tcW w:w="1728" w:type="dxa"/>
          </w:tcPr>
          <w:p w14:paraId="514F6855" w14:textId="77777777" w:rsidR="00F214F7" w:rsidRPr="0096006C" w:rsidRDefault="00F214F7" w:rsidP="00EE4298">
            <w:pPr>
              <w:pStyle w:val="Heading5"/>
            </w:pPr>
            <w:r w:rsidRPr="0096006C">
              <w:lastRenderedPageBreak/>
              <w:t xml:space="preserve">b.  </w:t>
            </w:r>
            <w:bookmarkStart w:id="7" w:name="b5"/>
            <w:bookmarkEnd w:id="7"/>
            <w:r w:rsidRPr="0096006C">
              <w:t>Process for H</w:t>
            </w:r>
            <w:r w:rsidR="00A623C9" w:rsidRPr="0096006C">
              <w:t>and</w:t>
            </w:r>
            <w:r w:rsidRPr="0096006C">
              <w:t xml:space="preserve">ling </w:t>
            </w:r>
            <w:r w:rsidR="00AC42B1" w:rsidRPr="0096006C">
              <w:t xml:space="preserve">Evidence of Incompetency </w:t>
            </w:r>
            <w:r w:rsidR="00017EB6" w:rsidRPr="0096006C">
              <w:t xml:space="preserve">That </w:t>
            </w:r>
            <w:r w:rsidR="00832FAA" w:rsidRPr="0096006C">
              <w:t xml:space="preserve">Does </w:t>
            </w:r>
            <w:r w:rsidR="00017EB6" w:rsidRPr="0096006C">
              <w:t xml:space="preserve">Not </w:t>
            </w:r>
            <w:r w:rsidR="00161287" w:rsidRPr="0096006C">
              <w:t>Involve</w:t>
            </w:r>
            <w:r w:rsidR="00832FAA" w:rsidRPr="0096006C">
              <w:t xml:space="preserve"> </w:t>
            </w:r>
            <w:r w:rsidR="00017EB6" w:rsidRPr="0096006C">
              <w:t xml:space="preserve">a </w:t>
            </w:r>
            <w:r w:rsidRPr="0096006C">
              <w:t>Judicial Determination</w:t>
            </w:r>
          </w:p>
        </w:tc>
        <w:tc>
          <w:tcPr>
            <w:tcW w:w="7740" w:type="dxa"/>
          </w:tcPr>
          <w:p w14:paraId="6E626F20" w14:textId="77777777" w:rsidR="007D0B67" w:rsidRPr="0096006C" w:rsidRDefault="00F214F7" w:rsidP="003A362E">
            <w:pPr>
              <w:pStyle w:val="BlockText"/>
            </w:pPr>
            <w:r w:rsidRPr="0096006C">
              <w:t xml:space="preserve">The table below </w:t>
            </w:r>
            <w:r w:rsidR="000D7F70" w:rsidRPr="0096006C">
              <w:t>provides</w:t>
            </w:r>
            <w:r w:rsidRPr="0096006C">
              <w:t xml:space="preserve"> an overview of the process for h</w:t>
            </w:r>
            <w:r w:rsidR="00A623C9" w:rsidRPr="0096006C">
              <w:t>and</w:t>
            </w:r>
            <w:r w:rsidRPr="0096006C">
              <w:t xml:space="preserve">ling </w:t>
            </w:r>
            <w:r w:rsidR="00AC42B1" w:rsidRPr="0096006C">
              <w:t xml:space="preserve">evidence </w:t>
            </w:r>
            <w:r w:rsidR="00960795" w:rsidRPr="0096006C">
              <w:t>that</w:t>
            </w:r>
          </w:p>
          <w:p w14:paraId="514E0E31" w14:textId="77777777" w:rsidR="007D0B67" w:rsidRPr="0096006C" w:rsidRDefault="007D0B67" w:rsidP="003A362E">
            <w:pPr>
              <w:pStyle w:val="BlockText"/>
            </w:pPr>
          </w:p>
          <w:p w14:paraId="3A835979" w14:textId="77777777" w:rsidR="007D0B67" w:rsidRPr="0096006C" w:rsidRDefault="00960795" w:rsidP="007D0B67">
            <w:pPr>
              <w:pStyle w:val="BulletText1"/>
              <w:rPr>
                <w:i/>
              </w:rPr>
            </w:pPr>
            <w:r w:rsidRPr="0096006C">
              <w:t>indicates</w:t>
            </w:r>
            <w:r w:rsidR="00161287" w:rsidRPr="0096006C">
              <w:t xml:space="preserve"> </w:t>
            </w:r>
            <w:r w:rsidR="00AC42B1" w:rsidRPr="0096006C">
              <w:t>a beneficiary</w:t>
            </w:r>
            <w:r w:rsidR="00F26223" w:rsidRPr="0096006C">
              <w:t xml:space="preserve"> may be incompetent</w:t>
            </w:r>
            <w:r w:rsidR="00161287" w:rsidRPr="0096006C">
              <w:t xml:space="preserve">, per </w:t>
            </w:r>
            <w:hyperlink r:id="rId21" w:history="1">
              <w:r w:rsidR="00161287" w:rsidRPr="0096006C">
                <w:rPr>
                  <w:rStyle w:val="Hyperlink"/>
                </w:rPr>
                <w:t>38 CFR 3.353</w:t>
              </w:r>
            </w:hyperlink>
            <w:r w:rsidR="00161287" w:rsidRPr="0096006C">
              <w:t xml:space="preserve">, </w:t>
            </w:r>
            <w:r w:rsidR="007D0B67" w:rsidRPr="0096006C">
              <w:t>but</w:t>
            </w:r>
          </w:p>
          <w:p w14:paraId="5C0C5178" w14:textId="77777777" w:rsidR="00021F4D" w:rsidRPr="0096006C" w:rsidRDefault="00637976" w:rsidP="00AC3BDE">
            <w:pPr>
              <w:pStyle w:val="BulletText1"/>
              <w:rPr>
                <w:i/>
              </w:rPr>
            </w:pPr>
            <w:r w:rsidRPr="0096006C">
              <w:t xml:space="preserve">does </w:t>
            </w:r>
            <w:r w:rsidRPr="0096006C">
              <w:rPr>
                <w:b/>
                <w:i/>
              </w:rPr>
              <w:t>not</w:t>
            </w:r>
            <w:r w:rsidRPr="0096006C">
              <w:t xml:space="preserve"> involve a judicial determination of incompetency.</w:t>
            </w:r>
          </w:p>
          <w:p w14:paraId="5F9E529E" w14:textId="77777777" w:rsidR="00BB3F0B" w:rsidRPr="0096006C" w:rsidRDefault="00BB3F0B" w:rsidP="00275871">
            <w:pPr>
              <w:pStyle w:val="BlockText"/>
            </w:pPr>
          </w:p>
          <w:p w14:paraId="57D4520F" w14:textId="77777777" w:rsidR="00BB3F0B" w:rsidRPr="0096006C" w:rsidRDefault="00BB3F0B" w:rsidP="007D7C5E">
            <w:pPr>
              <w:pStyle w:val="BlockText"/>
            </w:pPr>
            <w:r w:rsidRPr="0096006C">
              <w:rPr>
                <w:b/>
                <w:i/>
              </w:rPr>
              <w:t>Important</w:t>
            </w:r>
            <w:r w:rsidRPr="0096006C">
              <w:t>:  If, at any point during the process</w:t>
            </w:r>
            <w:r w:rsidR="007D7C5E" w:rsidRPr="0096006C">
              <w:t xml:space="preserve"> described below</w:t>
            </w:r>
            <w:r w:rsidRPr="0096006C">
              <w:t>, a beneficiary becomes entitled to an original award of benefits, a reinstatement of benefits, or increased benefits,</w:t>
            </w:r>
            <w:r w:rsidR="007D7C5E" w:rsidRPr="0096006C">
              <w:t xml:space="preserve"> handle  the payment of </w:t>
            </w:r>
            <w:r w:rsidR="008D0CE0" w:rsidRPr="0096006C">
              <w:t xml:space="preserve">these </w:t>
            </w:r>
            <w:r w:rsidR="007D7C5E" w:rsidRPr="0096006C">
              <w:t xml:space="preserve">benefits according to </w:t>
            </w:r>
            <w:r w:rsidRPr="0096006C">
              <w:t xml:space="preserve">the instructions in </w:t>
            </w:r>
            <w:hyperlink r:id="rId22" w:history="1">
              <w:r w:rsidRPr="0096006C">
                <w:rPr>
                  <w:rStyle w:val="Hyperlink"/>
                </w:rPr>
                <w:t>M21-1MR, Part III, Subpart v, 9.B.5.c</w:t>
              </w:r>
            </w:hyperlink>
            <w:r w:rsidRPr="0096006C">
              <w:t>.</w:t>
            </w:r>
          </w:p>
        </w:tc>
      </w:tr>
    </w:tbl>
    <w:p w14:paraId="160BEB92" w14:textId="77777777" w:rsidR="00F214F7" w:rsidRPr="0096006C" w:rsidRDefault="00F214F7"/>
    <w:tbl>
      <w:tblPr>
        <w:tblW w:w="0" w:type="auto"/>
        <w:tblInd w:w="1829" w:type="dxa"/>
        <w:tblLayout w:type="fixed"/>
        <w:tblLook w:val="0000" w:firstRow="0" w:lastRow="0" w:firstColumn="0" w:lastColumn="0" w:noHBand="0" w:noVBand="0"/>
      </w:tblPr>
      <w:tblGrid>
        <w:gridCol w:w="878"/>
        <w:gridCol w:w="6670"/>
      </w:tblGrid>
      <w:tr w:rsidR="00F214F7" w:rsidRPr="0096006C" w14:paraId="696ED672"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6258EC05" w14:textId="77777777" w:rsidR="00F214F7" w:rsidRPr="0096006C" w:rsidRDefault="00F214F7">
            <w:pPr>
              <w:pStyle w:val="TableHeaderText"/>
            </w:pPr>
            <w:r w:rsidRPr="0096006C">
              <w:t>Stage</w:t>
            </w:r>
          </w:p>
        </w:tc>
        <w:tc>
          <w:tcPr>
            <w:tcW w:w="6670" w:type="dxa"/>
            <w:tcBorders>
              <w:top w:val="single" w:sz="6" w:space="0" w:color="auto"/>
              <w:bottom w:val="single" w:sz="6" w:space="0" w:color="auto"/>
              <w:right w:val="single" w:sz="6" w:space="0" w:color="auto"/>
            </w:tcBorders>
          </w:tcPr>
          <w:p w14:paraId="08636D90" w14:textId="77777777" w:rsidR="00F214F7" w:rsidRPr="0096006C" w:rsidRDefault="00F214F7">
            <w:pPr>
              <w:pStyle w:val="TableHeaderText"/>
            </w:pPr>
            <w:r w:rsidRPr="0096006C">
              <w:t>Description</w:t>
            </w:r>
          </w:p>
        </w:tc>
      </w:tr>
      <w:tr w:rsidR="00F214F7" w:rsidRPr="0096006C" w14:paraId="7C50338F"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5C25C8E6" w14:textId="77777777" w:rsidR="00F214F7" w:rsidRPr="0096006C" w:rsidRDefault="00F214F7">
            <w:pPr>
              <w:pStyle w:val="TableText"/>
              <w:jc w:val="center"/>
            </w:pPr>
            <w:r w:rsidRPr="0096006C">
              <w:t>1</w:t>
            </w:r>
          </w:p>
        </w:tc>
        <w:tc>
          <w:tcPr>
            <w:tcW w:w="6670" w:type="dxa"/>
            <w:tcBorders>
              <w:top w:val="single" w:sz="6" w:space="0" w:color="auto"/>
              <w:bottom w:val="single" w:sz="6" w:space="0" w:color="auto"/>
              <w:right w:val="single" w:sz="6" w:space="0" w:color="auto"/>
            </w:tcBorders>
          </w:tcPr>
          <w:p w14:paraId="30991891" w14:textId="77777777" w:rsidR="00F214F7" w:rsidRPr="0096006C" w:rsidRDefault="00EF338C" w:rsidP="00021F4D">
            <w:pPr>
              <w:pStyle w:val="TableText"/>
            </w:pPr>
            <w:r w:rsidRPr="0096006C">
              <w:t xml:space="preserve">A regional office (RO) receives evidence indicating a </w:t>
            </w:r>
            <w:r w:rsidR="002C156D" w:rsidRPr="0096006C">
              <w:t>b</w:t>
            </w:r>
            <w:r w:rsidRPr="0096006C">
              <w:t>eneficiary may be incompetent.</w:t>
            </w:r>
            <w:r w:rsidR="00D7515A" w:rsidRPr="0096006C">
              <w:t xml:space="preserve">  If a rating end product (EP), such as EP 110 or 020, is not currently pending,</w:t>
            </w:r>
            <w:r w:rsidR="008F439E" w:rsidRPr="0096006C">
              <w:t xml:space="preserve"> the RO establishes an EP 020.</w:t>
            </w:r>
          </w:p>
        </w:tc>
      </w:tr>
      <w:tr w:rsidR="00EF338C" w:rsidRPr="0096006C" w14:paraId="4D6ECD82"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2BD700B1" w14:textId="77777777" w:rsidR="00EF338C" w:rsidRPr="0096006C" w:rsidRDefault="00EF338C">
            <w:pPr>
              <w:pStyle w:val="TableText"/>
              <w:jc w:val="center"/>
            </w:pPr>
            <w:r w:rsidRPr="0096006C">
              <w:t>2</w:t>
            </w:r>
          </w:p>
        </w:tc>
        <w:tc>
          <w:tcPr>
            <w:tcW w:w="6670" w:type="dxa"/>
            <w:tcBorders>
              <w:top w:val="single" w:sz="6" w:space="0" w:color="auto"/>
              <w:bottom w:val="single" w:sz="6" w:space="0" w:color="auto"/>
              <w:right w:val="single" w:sz="6" w:space="0" w:color="auto"/>
            </w:tcBorders>
          </w:tcPr>
          <w:p w14:paraId="724256FF" w14:textId="77777777" w:rsidR="00EF338C" w:rsidRPr="0096006C" w:rsidRDefault="00E35FA1" w:rsidP="00EF338C">
            <w:pPr>
              <w:pStyle w:val="TableText"/>
            </w:pPr>
            <w:r w:rsidRPr="0096006C">
              <w:t>The RO refers the</w:t>
            </w:r>
            <w:r w:rsidR="00EF338C" w:rsidRPr="0096006C">
              <w:t xml:space="preserve"> evidence to its rating activity</w:t>
            </w:r>
            <w:r w:rsidR="00665196" w:rsidRPr="0096006C">
              <w:t xml:space="preserve"> for a determination as to the beneficiary’s competency</w:t>
            </w:r>
            <w:r w:rsidR="00EF338C" w:rsidRPr="0096006C">
              <w:t>.</w:t>
            </w:r>
          </w:p>
          <w:p w14:paraId="76106686" w14:textId="77777777" w:rsidR="00EF338C" w:rsidRPr="0096006C" w:rsidRDefault="00EF338C" w:rsidP="00EF338C">
            <w:pPr>
              <w:pStyle w:val="TableText"/>
            </w:pPr>
          </w:p>
          <w:p w14:paraId="6E3A267A" w14:textId="77777777" w:rsidR="00EF338C" w:rsidRPr="0096006C" w:rsidRDefault="00EF338C" w:rsidP="00EF338C">
            <w:pPr>
              <w:pStyle w:val="TableText"/>
            </w:pPr>
            <w:r w:rsidRPr="0096006C">
              <w:rPr>
                <w:b/>
                <w:i/>
              </w:rPr>
              <w:t>Note</w:t>
            </w:r>
            <w:r w:rsidRPr="0096006C">
              <w:t xml:space="preserve">:  If the medical evidence is not adequate for rating purposes, </w:t>
            </w:r>
            <w:r w:rsidR="00665196" w:rsidRPr="0096006C">
              <w:t>a</w:t>
            </w:r>
            <w:r w:rsidRPr="0096006C">
              <w:t xml:space="preserve"> Veterans Service Representative (VSR) develops for additional evidence before referring the case for rating action. </w:t>
            </w:r>
          </w:p>
          <w:p w14:paraId="47E303A4" w14:textId="77777777" w:rsidR="00EF338C" w:rsidRPr="0096006C" w:rsidRDefault="00EF338C" w:rsidP="00EF338C">
            <w:pPr>
              <w:pStyle w:val="TableText"/>
            </w:pPr>
          </w:p>
          <w:p w14:paraId="6B0F8504" w14:textId="77777777" w:rsidR="00EF338C" w:rsidRPr="0096006C" w:rsidRDefault="00EF338C" w:rsidP="00EF338C">
            <w:pPr>
              <w:pStyle w:val="TableText"/>
            </w:pPr>
            <w:r w:rsidRPr="0096006C">
              <w:rPr>
                <w:b/>
                <w:i/>
              </w:rPr>
              <w:t>Reference</w:t>
            </w:r>
            <w:r w:rsidRPr="0096006C">
              <w:t xml:space="preserve">:  For more information on handling evidence of a child’s permanent incapacity for self-support, see </w:t>
            </w:r>
            <w:hyperlink r:id="rId23" w:history="1">
              <w:r w:rsidRPr="0096006C">
                <w:rPr>
                  <w:rStyle w:val="Hyperlink"/>
                </w:rPr>
                <w:t>M21-1MR, Part III, Subpart iii, 7.1</w:t>
              </w:r>
            </w:hyperlink>
            <w:r w:rsidRPr="0096006C">
              <w:t xml:space="preserve"> and </w:t>
            </w:r>
            <w:hyperlink r:id="rId24" w:history="1">
              <w:r w:rsidRPr="0096006C">
                <w:rPr>
                  <w:rStyle w:val="Hyperlink"/>
                </w:rPr>
                <w:t>2</w:t>
              </w:r>
            </w:hyperlink>
            <w:r w:rsidRPr="0096006C">
              <w:t>.</w:t>
            </w:r>
          </w:p>
        </w:tc>
      </w:tr>
      <w:tr w:rsidR="00F214F7" w:rsidRPr="0096006C" w14:paraId="7964E536"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2ECED303" w14:textId="77777777" w:rsidR="00F214F7" w:rsidRPr="0096006C" w:rsidRDefault="00CE57E3">
            <w:pPr>
              <w:pStyle w:val="TableText"/>
              <w:jc w:val="center"/>
            </w:pPr>
            <w:r w:rsidRPr="0096006C">
              <w:t>3</w:t>
            </w:r>
          </w:p>
        </w:tc>
        <w:tc>
          <w:tcPr>
            <w:tcW w:w="6670" w:type="dxa"/>
            <w:tcBorders>
              <w:top w:val="single" w:sz="6" w:space="0" w:color="auto"/>
              <w:bottom w:val="single" w:sz="6" w:space="0" w:color="auto"/>
              <w:right w:val="single" w:sz="6" w:space="0" w:color="auto"/>
            </w:tcBorders>
          </w:tcPr>
          <w:p w14:paraId="4F81EB50" w14:textId="77777777" w:rsidR="00744F9F" w:rsidRPr="0096006C" w:rsidRDefault="008B23C8" w:rsidP="00601EFC">
            <w:pPr>
              <w:pStyle w:val="TableText"/>
            </w:pPr>
            <w:r w:rsidRPr="0096006C">
              <w:t xml:space="preserve">If, after reviewing the evidence, </w:t>
            </w:r>
            <w:r w:rsidR="00744F9F" w:rsidRPr="0096006C">
              <w:t xml:space="preserve">the </w:t>
            </w:r>
            <w:r w:rsidRPr="0096006C">
              <w:t xml:space="preserve">rating activity determines the </w:t>
            </w:r>
            <w:r w:rsidR="00744F9F" w:rsidRPr="0096006C">
              <w:t>beneficiary</w:t>
            </w:r>
            <w:r w:rsidRPr="0096006C">
              <w:t xml:space="preserve"> is</w:t>
            </w:r>
          </w:p>
          <w:p w14:paraId="462D3201" w14:textId="77777777" w:rsidR="00744F9F" w:rsidRPr="0096006C" w:rsidRDefault="00744F9F" w:rsidP="00601EFC">
            <w:pPr>
              <w:pStyle w:val="TableText"/>
            </w:pPr>
          </w:p>
          <w:p w14:paraId="4EE43750" w14:textId="77777777" w:rsidR="00CB12B7" w:rsidRPr="0096006C" w:rsidRDefault="002E4A7C" w:rsidP="007747A9">
            <w:pPr>
              <w:pStyle w:val="BulletText1"/>
            </w:pPr>
            <w:r w:rsidRPr="0096006C">
              <w:t xml:space="preserve">still </w:t>
            </w:r>
            <w:r w:rsidR="00744F9F" w:rsidRPr="0096006C">
              <w:rPr>
                <w:i/>
              </w:rPr>
              <w:t>competent</w:t>
            </w:r>
            <w:r w:rsidR="00744F9F" w:rsidRPr="0096006C">
              <w:t xml:space="preserve">, </w:t>
            </w:r>
            <w:r w:rsidR="00CB12B7" w:rsidRPr="0096006C">
              <w:t>the RO</w:t>
            </w:r>
          </w:p>
          <w:p w14:paraId="242AE7EF" w14:textId="77777777" w:rsidR="00210748" w:rsidRPr="0096006C" w:rsidRDefault="00210748" w:rsidP="00CB12B7">
            <w:pPr>
              <w:pStyle w:val="BulletText2"/>
            </w:pPr>
            <w:r w:rsidRPr="0096006C">
              <w:t xml:space="preserve">annotates the evidence to show it was reviewed but </w:t>
            </w:r>
            <w:r w:rsidR="00134A07" w:rsidRPr="0096006C">
              <w:t xml:space="preserve">warranted </w:t>
            </w:r>
            <w:r w:rsidRPr="0096006C">
              <w:t xml:space="preserve">no formal action </w:t>
            </w:r>
          </w:p>
          <w:p w14:paraId="1D107692" w14:textId="77777777" w:rsidR="00B249B7" w:rsidRPr="0096006C" w:rsidRDefault="00CB12B7" w:rsidP="00CB12B7">
            <w:pPr>
              <w:pStyle w:val="BulletText2"/>
            </w:pPr>
            <w:r w:rsidRPr="0096006C">
              <w:t xml:space="preserve">clears the EP 020 (unless other rating-related issues </w:t>
            </w:r>
            <w:r w:rsidR="001C7D3D" w:rsidRPr="0096006C">
              <w:t xml:space="preserve">are </w:t>
            </w:r>
            <w:r w:rsidR="00B249B7" w:rsidRPr="0096006C">
              <w:t>still pending), and</w:t>
            </w:r>
          </w:p>
          <w:p w14:paraId="1BA1821A" w14:textId="77777777" w:rsidR="00744F9F" w:rsidRPr="0096006C" w:rsidRDefault="00134A07" w:rsidP="00CB12B7">
            <w:pPr>
              <w:pStyle w:val="BulletText2"/>
            </w:pPr>
            <w:r w:rsidRPr="0096006C">
              <w:t>proceeds no further in this process</w:t>
            </w:r>
            <w:r w:rsidR="00A21E1C" w:rsidRPr="0096006C">
              <w:t>, or</w:t>
            </w:r>
          </w:p>
          <w:p w14:paraId="1E08E8BA" w14:textId="77777777" w:rsidR="00134A07" w:rsidRPr="0096006C" w:rsidRDefault="00601EFC" w:rsidP="002241AF">
            <w:pPr>
              <w:pStyle w:val="BulletText1"/>
            </w:pPr>
            <w:r w:rsidRPr="0096006C">
              <w:rPr>
                <w:i/>
              </w:rPr>
              <w:t>incompetent</w:t>
            </w:r>
            <w:r w:rsidRPr="0096006C">
              <w:t>,</w:t>
            </w:r>
          </w:p>
          <w:p w14:paraId="56D4F3C5" w14:textId="77777777" w:rsidR="00134A07" w:rsidRPr="0096006C" w:rsidRDefault="00601EFC" w:rsidP="00134A07">
            <w:pPr>
              <w:pStyle w:val="BulletText2"/>
            </w:pPr>
            <w:r w:rsidRPr="0096006C">
              <w:t>t</w:t>
            </w:r>
            <w:r w:rsidR="00F214F7" w:rsidRPr="0096006C">
              <w:t xml:space="preserve">he rating activity issues a rating </w:t>
            </w:r>
            <w:r w:rsidR="007747A9" w:rsidRPr="0096006C">
              <w:t>decision that proposes</w:t>
            </w:r>
            <w:r w:rsidR="00F214F7" w:rsidRPr="0096006C">
              <w:t xml:space="preserve"> a change in </w:t>
            </w:r>
            <w:r w:rsidRPr="0096006C">
              <w:t xml:space="preserve">the beneficiary’s </w:t>
            </w:r>
            <w:r w:rsidR="00F214F7" w:rsidRPr="0096006C">
              <w:t>competency status</w:t>
            </w:r>
            <w:r w:rsidR="00134A07" w:rsidRPr="0096006C">
              <w:t>, and</w:t>
            </w:r>
          </w:p>
          <w:p w14:paraId="4298C25B" w14:textId="77777777" w:rsidR="00AC3BDE" w:rsidRPr="0096006C" w:rsidRDefault="00134A07" w:rsidP="00134A07">
            <w:pPr>
              <w:pStyle w:val="BulletText2"/>
            </w:pPr>
            <w:r w:rsidRPr="0096006C">
              <w:t>the RO proceeds to the next step in this process</w:t>
            </w:r>
            <w:r w:rsidR="00F214F7" w:rsidRPr="0096006C">
              <w:t>.</w:t>
            </w:r>
          </w:p>
        </w:tc>
      </w:tr>
      <w:tr w:rsidR="00F214F7" w:rsidRPr="0096006C" w14:paraId="2D93F23A"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2EBA45C0" w14:textId="77777777" w:rsidR="00F214F7" w:rsidRPr="0096006C" w:rsidRDefault="00CE57E3">
            <w:pPr>
              <w:pStyle w:val="TableText"/>
              <w:jc w:val="center"/>
            </w:pPr>
            <w:r w:rsidRPr="0096006C">
              <w:lastRenderedPageBreak/>
              <w:t>4</w:t>
            </w:r>
          </w:p>
        </w:tc>
        <w:tc>
          <w:tcPr>
            <w:tcW w:w="6670" w:type="dxa"/>
            <w:tcBorders>
              <w:top w:val="single" w:sz="6" w:space="0" w:color="auto"/>
              <w:bottom w:val="single" w:sz="6" w:space="0" w:color="auto"/>
              <w:right w:val="single" w:sz="6" w:space="0" w:color="auto"/>
            </w:tcBorders>
          </w:tcPr>
          <w:p w14:paraId="3B129744" w14:textId="77777777" w:rsidR="00F214F7" w:rsidRPr="0096006C" w:rsidRDefault="00F214F7">
            <w:pPr>
              <w:pStyle w:val="TableText"/>
            </w:pPr>
            <w:r w:rsidRPr="0096006C">
              <w:t xml:space="preserve">The </w:t>
            </w:r>
            <w:r w:rsidR="008D0CE0" w:rsidRPr="0096006C">
              <w:t>RO</w:t>
            </w:r>
          </w:p>
          <w:p w14:paraId="5341CE3D" w14:textId="77777777" w:rsidR="00F214F7" w:rsidRPr="0096006C" w:rsidRDefault="00F214F7">
            <w:pPr>
              <w:pStyle w:val="TableText"/>
            </w:pPr>
          </w:p>
          <w:p w14:paraId="1E91DF64" w14:textId="77777777" w:rsidR="001C7D3D" w:rsidRPr="0096006C" w:rsidRDefault="001C7D3D">
            <w:pPr>
              <w:pStyle w:val="BulletText1"/>
            </w:pPr>
            <w:r w:rsidRPr="0096006C">
              <w:t>clears the EP 020 (unless other rating-related issues are still pending)</w:t>
            </w:r>
          </w:p>
          <w:p w14:paraId="5D33C203" w14:textId="77777777" w:rsidR="001C7D3D" w:rsidRPr="0096006C" w:rsidRDefault="001C7D3D">
            <w:pPr>
              <w:pStyle w:val="BulletText1"/>
            </w:pPr>
            <w:r w:rsidRPr="0096006C">
              <w:t xml:space="preserve">establishes EP 600, with a </w:t>
            </w:r>
            <w:r w:rsidR="0091314B" w:rsidRPr="0096006C">
              <w:t>suspense date for final rating action that is 65 days in the future, and</w:t>
            </w:r>
          </w:p>
          <w:p w14:paraId="25A6E042" w14:textId="77777777" w:rsidR="000A6390" w:rsidRPr="0096006C" w:rsidRDefault="00F214F7">
            <w:pPr>
              <w:pStyle w:val="BulletText1"/>
            </w:pPr>
            <w:r w:rsidRPr="0096006C">
              <w:t xml:space="preserve">provides the beneficiary with notice </w:t>
            </w:r>
            <w:r w:rsidR="000A6390" w:rsidRPr="0096006C">
              <w:t>of</w:t>
            </w:r>
            <w:r w:rsidR="00752E4E" w:rsidRPr="0096006C">
              <w:t xml:space="preserve"> the</w:t>
            </w:r>
          </w:p>
          <w:p w14:paraId="0DF5FE6D" w14:textId="77777777" w:rsidR="000A6390" w:rsidRPr="0096006C" w:rsidRDefault="000A6390" w:rsidP="000A6390">
            <w:pPr>
              <w:pStyle w:val="BulletText2"/>
            </w:pPr>
            <w:r w:rsidRPr="0096006C">
              <w:t xml:space="preserve">proposed </w:t>
            </w:r>
            <w:r w:rsidR="00B86D5C" w:rsidRPr="0096006C">
              <w:t>rating</w:t>
            </w:r>
            <w:r w:rsidR="00752E4E" w:rsidRPr="0096006C">
              <w:t xml:space="preserve"> of incompetency</w:t>
            </w:r>
            <w:r w:rsidRPr="0096006C">
              <w:t xml:space="preserve">, </w:t>
            </w:r>
            <w:r w:rsidR="00A623C9" w:rsidRPr="0096006C">
              <w:t>and</w:t>
            </w:r>
          </w:p>
          <w:p w14:paraId="312E42C9" w14:textId="77777777" w:rsidR="00F214F7" w:rsidRPr="0096006C" w:rsidRDefault="000A6390" w:rsidP="0091314B">
            <w:pPr>
              <w:pStyle w:val="BulletText2"/>
            </w:pPr>
            <w:r w:rsidRPr="0096006C">
              <w:t>right to</w:t>
            </w:r>
            <w:r w:rsidR="0091314B" w:rsidRPr="0096006C">
              <w:t xml:space="preserve"> a hearing.</w:t>
            </w:r>
          </w:p>
          <w:p w14:paraId="56C4F2C8" w14:textId="77777777" w:rsidR="007842C2" w:rsidRPr="0096006C" w:rsidRDefault="007842C2" w:rsidP="007842C2">
            <w:pPr>
              <w:pStyle w:val="TableText"/>
            </w:pPr>
          </w:p>
          <w:p w14:paraId="5CA2D3B9" w14:textId="77777777" w:rsidR="007842C2" w:rsidRPr="0096006C" w:rsidRDefault="00E75F37" w:rsidP="007842C2">
            <w:pPr>
              <w:pStyle w:val="TableText"/>
            </w:pPr>
            <w:r w:rsidRPr="0096006C">
              <w:rPr>
                <w:b/>
                <w:i/>
              </w:rPr>
              <w:t>Note</w:t>
            </w:r>
            <w:r w:rsidRPr="0096006C">
              <w:t>:  If the beneficiary is</w:t>
            </w:r>
          </w:p>
          <w:p w14:paraId="6DA13DB7" w14:textId="77777777" w:rsidR="00E75F37" w:rsidRPr="0096006C" w:rsidRDefault="00E75F37" w:rsidP="00E75F37">
            <w:pPr>
              <w:pStyle w:val="BulletText1"/>
            </w:pPr>
            <w:r w:rsidRPr="0096006C">
              <w:t>an adult in the care of a medical center or institution,</w:t>
            </w:r>
            <w:r w:rsidR="002E74DF" w:rsidRPr="0096006C">
              <w:t xml:space="preserve"> see the notification requirements in </w:t>
            </w:r>
            <w:hyperlink r:id="rId25" w:history="1">
              <w:r w:rsidR="005D13D2" w:rsidRPr="0096006C">
                <w:rPr>
                  <w:rStyle w:val="Hyperlink"/>
                </w:rPr>
                <w:t>M21-1MR, Part III, Subpart v, 9.B.6.c</w:t>
              </w:r>
            </w:hyperlink>
            <w:r w:rsidR="002E74DF" w:rsidRPr="0096006C">
              <w:t>, or</w:t>
            </w:r>
          </w:p>
          <w:p w14:paraId="5DC989B1" w14:textId="77777777" w:rsidR="002E74DF" w:rsidRPr="0096006C" w:rsidRDefault="002E74DF" w:rsidP="00E75F37">
            <w:pPr>
              <w:pStyle w:val="BulletText1"/>
            </w:pPr>
            <w:r w:rsidRPr="0096006C">
              <w:t xml:space="preserve">a minor child, see the notification requirements in </w:t>
            </w:r>
            <w:hyperlink r:id="rId26" w:history="1">
              <w:r w:rsidR="005D13D2" w:rsidRPr="0096006C">
                <w:rPr>
                  <w:rStyle w:val="Hyperlink"/>
                </w:rPr>
                <w:t>M21-1MR, Part III, Subpart v, 9.B.6.d</w:t>
              </w:r>
            </w:hyperlink>
            <w:r w:rsidR="00432997" w:rsidRPr="0096006C">
              <w:t>.</w:t>
            </w:r>
          </w:p>
          <w:p w14:paraId="17B44104" w14:textId="77777777" w:rsidR="005838AD" w:rsidRPr="0096006C" w:rsidRDefault="005838AD" w:rsidP="005838AD">
            <w:pPr>
              <w:pStyle w:val="TableText"/>
            </w:pPr>
          </w:p>
          <w:p w14:paraId="792EF7A3" w14:textId="77777777" w:rsidR="005838AD" w:rsidRPr="0096006C" w:rsidRDefault="005838AD" w:rsidP="005838AD">
            <w:pPr>
              <w:pStyle w:val="TableText"/>
            </w:pPr>
            <w:r w:rsidRPr="0096006C">
              <w:rPr>
                <w:b/>
                <w:i/>
              </w:rPr>
              <w:t>Reference</w:t>
            </w:r>
            <w:r w:rsidRPr="0096006C">
              <w:t xml:space="preserve">:  For more information about </w:t>
            </w:r>
            <w:r w:rsidR="00CC5D8B" w:rsidRPr="0096006C">
              <w:t>the</w:t>
            </w:r>
          </w:p>
          <w:p w14:paraId="19DF2978" w14:textId="77777777" w:rsidR="00CC5D8B" w:rsidRPr="0096006C" w:rsidRDefault="00CC5D8B" w:rsidP="00CC5D8B">
            <w:pPr>
              <w:pStyle w:val="BulletText1"/>
            </w:pPr>
            <w:r w:rsidRPr="0096006C">
              <w:t xml:space="preserve">elements of </w:t>
            </w:r>
            <w:r w:rsidR="00CC1525" w:rsidRPr="0096006C">
              <w:t xml:space="preserve">a </w:t>
            </w:r>
            <w:r w:rsidRPr="0096006C">
              <w:t xml:space="preserve">notice of a proposed rating of incompetency, </w:t>
            </w:r>
            <w:r w:rsidR="00DA1931" w:rsidRPr="0096006C">
              <w:t xml:space="preserve">see </w:t>
            </w:r>
            <w:hyperlink r:id="rId27" w:history="1">
              <w:r w:rsidR="00DA1931" w:rsidRPr="0096006C">
                <w:rPr>
                  <w:rStyle w:val="Hyperlink"/>
                </w:rPr>
                <w:t>M21-1MR, Part III, Subpart v, 9.B.6.a</w:t>
              </w:r>
            </w:hyperlink>
            <w:r w:rsidR="00DA1931" w:rsidRPr="0096006C">
              <w:t xml:space="preserve"> and </w:t>
            </w:r>
            <w:hyperlink r:id="rId28" w:history="1">
              <w:r w:rsidR="00DA1931" w:rsidRPr="0096006C">
                <w:rPr>
                  <w:rStyle w:val="Hyperlink"/>
                </w:rPr>
                <w:t>b</w:t>
              </w:r>
            </w:hyperlink>
            <w:r w:rsidR="00DA1931" w:rsidRPr="0096006C">
              <w:t>, and</w:t>
            </w:r>
          </w:p>
          <w:p w14:paraId="2146A0CF" w14:textId="77777777" w:rsidR="00DA1931" w:rsidRPr="0096006C" w:rsidRDefault="00DA1931" w:rsidP="00CC5D8B">
            <w:pPr>
              <w:pStyle w:val="BulletText1"/>
            </w:pPr>
            <w:r w:rsidRPr="0096006C">
              <w:t xml:space="preserve">requirements for oral notice of a proposed rating of incompetency, see </w:t>
            </w:r>
            <w:hyperlink r:id="rId29" w:history="1">
              <w:r w:rsidR="005D13D2" w:rsidRPr="0096006C">
                <w:rPr>
                  <w:rStyle w:val="Hyperlink"/>
                </w:rPr>
                <w:t>M21-1MR, Part III, Subpart v, 9.B.6.e</w:t>
              </w:r>
            </w:hyperlink>
            <w:r w:rsidR="005D13D2" w:rsidRPr="0096006C">
              <w:t xml:space="preserve"> and </w:t>
            </w:r>
            <w:hyperlink r:id="rId30" w:history="1">
              <w:r w:rsidR="005D13D2" w:rsidRPr="0096006C">
                <w:rPr>
                  <w:rStyle w:val="Hyperlink"/>
                </w:rPr>
                <w:t>f</w:t>
              </w:r>
            </w:hyperlink>
            <w:r w:rsidR="005D13D2" w:rsidRPr="0096006C">
              <w:t>.</w:t>
            </w:r>
          </w:p>
        </w:tc>
      </w:tr>
      <w:tr w:rsidR="00F214F7" w:rsidRPr="0096006C" w14:paraId="6E10EFE3"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1FC06A6C" w14:textId="77777777" w:rsidR="00F214F7" w:rsidRPr="0096006C" w:rsidRDefault="00CE57E3">
            <w:pPr>
              <w:pStyle w:val="TableText"/>
              <w:jc w:val="center"/>
            </w:pPr>
            <w:r w:rsidRPr="0096006C">
              <w:t>5</w:t>
            </w:r>
          </w:p>
        </w:tc>
        <w:tc>
          <w:tcPr>
            <w:tcW w:w="6670" w:type="dxa"/>
            <w:tcBorders>
              <w:top w:val="single" w:sz="6" w:space="0" w:color="auto"/>
              <w:bottom w:val="single" w:sz="6" w:space="0" w:color="auto"/>
              <w:right w:val="single" w:sz="6" w:space="0" w:color="auto"/>
            </w:tcBorders>
          </w:tcPr>
          <w:p w14:paraId="33BF726C" w14:textId="77777777" w:rsidR="00F214F7" w:rsidRPr="0096006C" w:rsidRDefault="00F214F7">
            <w:pPr>
              <w:pStyle w:val="TableText"/>
            </w:pPr>
            <w:r w:rsidRPr="0096006C">
              <w:t xml:space="preserve">The rating activity makes a final </w:t>
            </w:r>
            <w:r w:rsidR="005516E6" w:rsidRPr="0096006C">
              <w:t>decision</w:t>
            </w:r>
            <w:r w:rsidRPr="0096006C">
              <w:t xml:space="preserve"> </w:t>
            </w:r>
            <w:r w:rsidR="005516E6" w:rsidRPr="0096006C">
              <w:t xml:space="preserve">regarding the beneficiary’s competency </w:t>
            </w:r>
            <w:r w:rsidRPr="0096006C">
              <w:t xml:space="preserve">at the </w:t>
            </w:r>
            <w:r w:rsidRPr="0096006C">
              <w:rPr>
                <w:i/>
              </w:rPr>
              <w:t>later</w:t>
            </w:r>
            <w:r w:rsidRPr="0096006C">
              <w:t xml:space="preserve"> of the following </w:t>
            </w:r>
            <w:r w:rsidR="005516E6" w:rsidRPr="0096006C">
              <w:t xml:space="preserve">points in </w:t>
            </w:r>
            <w:r w:rsidRPr="0096006C">
              <w:t>time:</w:t>
            </w:r>
          </w:p>
          <w:p w14:paraId="5295741F" w14:textId="77777777" w:rsidR="00F214F7" w:rsidRPr="0096006C" w:rsidRDefault="00F214F7">
            <w:pPr>
              <w:pStyle w:val="TableText"/>
            </w:pPr>
          </w:p>
          <w:p w14:paraId="4A94AFC3" w14:textId="77777777" w:rsidR="00F214F7" w:rsidRPr="0096006C" w:rsidRDefault="00F214F7">
            <w:pPr>
              <w:pStyle w:val="BulletText1"/>
            </w:pPr>
            <w:r w:rsidRPr="0096006C">
              <w:t xml:space="preserve">the end of the </w:t>
            </w:r>
            <w:r w:rsidR="00752E4E" w:rsidRPr="0096006C">
              <w:t>65-day response</w:t>
            </w:r>
            <w:r w:rsidRPr="0096006C">
              <w:t xml:space="preserve"> period, or </w:t>
            </w:r>
          </w:p>
          <w:p w14:paraId="4527B843" w14:textId="77777777" w:rsidR="00F214F7" w:rsidRPr="0096006C" w:rsidRDefault="00F214F7">
            <w:pPr>
              <w:pStyle w:val="BulletText1"/>
            </w:pPr>
            <w:r w:rsidRPr="0096006C">
              <w:t xml:space="preserve">after a hearing </w:t>
            </w:r>
            <w:r w:rsidR="00A623C9" w:rsidRPr="0096006C">
              <w:t>and</w:t>
            </w:r>
            <w:r w:rsidRPr="0096006C">
              <w:t xml:space="preserve"> the receipt of evidence from the hearing</w:t>
            </w:r>
            <w:r w:rsidR="00AA7E16" w:rsidRPr="0096006C">
              <w:t xml:space="preserve">.  </w:t>
            </w:r>
          </w:p>
          <w:p w14:paraId="1FD4B5D0" w14:textId="77777777" w:rsidR="00F214F7" w:rsidRPr="0096006C" w:rsidRDefault="00F214F7">
            <w:pPr>
              <w:pStyle w:val="TableText"/>
            </w:pPr>
          </w:p>
          <w:p w14:paraId="3E4FAD60" w14:textId="77777777" w:rsidR="00F214F7" w:rsidRPr="0096006C" w:rsidRDefault="00F214F7">
            <w:pPr>
              <w:pStyle w:val="TableText"/>
            </w:pPr>
            <w:r w:rsidRPr="0096006C">
              <w:rPr>
                <w:b/>
                <w:i/>
              </w:rPr>
              <w:t>Exception</w:t>
            </w:r>
            <w:r w:rsidRPr="0096006C">
              <w:t xml:space="preserve">:  When </w:t>
            </w:r>
            <w:r w:rsidR="00955404" w:rsidRPr="0096006C">
              <w:t>a</w:t>
            </w:r>
            <w:r w:rsidRPr="0096006C">
              <w:t xml:space="preserve"> beneficiary responds to </w:t>
            </w:r>
            <w:r w:rsidR="00752E4E" w:rsidRPr="0096006C">
              <w:t xml:space="preserve">notice of </w:t>
            </w:r>
            <w:r w:rsidR="00955404" w:rsidRPr="0096006C">
              <w:t>a</w:t>
            </w:r>
            <w:r w:rsidR="00752E4E" w:rsidRPr="0096006C">
              <w:t xml:space="preserve"> proposed rating</w:t>
            </w:r>
            <w:r w:rsidRPr="0096006C">
              <w:t xml:space="preserve"> </w:t>
            </w:r>
            <w:r w:rsidR="00955404" w:rsidRPr="0096006C">
              <w:t>with</w:t>
            </w:r>
            <w:r w:rsidR="00D63BC1" w:rsidRPr="0096006C">
              <w:t xml:space="preserve"> a</w:t>
            </w:r>
            <w:r w:rsidRPr="0096006C">
              <w:t xml:space="preserve"> request </w:t>
            </w:r>
            <w:r w:rsidR="000F6990" w:rsidRPr="0096006C">
              <w:t>to waive</w:t>
            </w:r>
            <w:r w:rsidRPr="0096006C">
              <w:t xml:space="preserve"> the </w:t>
            </w:r>
            <w:r w:rsidR="00B86D5C" w:rsidRPr="0096006C">
              <w:t>65-day response</w:t>
            </w:r>
            <w:r w:rsidRPr="0096006C">
              <w:t xml:space="preserve"> period, </w:t>
            </w:r>
            <w:r w:rsidR="00955404" w:rsidRPr="0096006C">
              <w:t xml:space="preserve">the </w:t>
            </w:r>
            <w:r w:rsidR="000F6990" w:rsidRPr="0096006C">
              <w:t>rating activity</w:t>
            </w:r>
            <w:r w:rsidR="00955404" w:rsidRPr="0096006C">
              <w:t xml:space="preserve"> may make a decision without further </w:t>
            </w:r>
            <w:r w:rsidR="000F6990" w:rsidRPr="0096006C">
              <w:t>delay</w:t>
            </w:r>
            <w:r w:rsidRPr="0096006C">
              <w:t>.</w:t>
            </w:r>
          </w:p>
          <w:p w14:paraId="11BB1A4A" w14:textId="77777777" w:rsidR="00C64C61" w:rsidRPr="0096006C" w:rsidRDefault="00C64C61">
            <w:pPr>
              <w:pStyle w:val="TableText"/>
            </w:pPr>
          </w:p>
          <w:p w14:paraId="51EC3743" w14:textId="77777777" w:rsidR="00E87BC9" w:rsidRPr="0096006C" w:rsidRDefault="006C7290" w:rsidP="00F147CC">
            <w:pPr>
              <w:pStyle w:val="TableText"/>
            </w:pPr>
            <w:r w:rsidRPr="0096006C">
              <w:rPr>
                <w:b/>
                <w:i/>
              </w:rPr>
              <w:t>Important</w:t>
            </w:r>
            <w:r w:rsidR="00C64C61" w:rsidRPr="0096006C">
              <w:t xml:space="preserve">: </w:t>
            </w:r>
            <w:r w:rsidR="001E77C3" w:rsidRPr="0096006C">
              <w:t xml:space="preserve"> </w:t>
            </w:r>
            <w:r w:rsidR="000936B7" w:rsidRPr="0096006C">
              <w:t xml:space="preserve">Unless </w:t>
            </w:r>
            <w:r w:rsidR="000F6990" w:rsidRPr="0096006C">
              <w:t>a</w:t>
            </w:r>
            <w:r w:rsidR="000936B7" w:rsidRPr="0096006C">
              <w:t xml:space="preserve"> beneficiary </w:t>
            </w:r>
            <w:r w:rsidR="00FA1BB9" w:rsidRPr="0096006C">
              <w:t xml:space="preserve">requests a hearing </w:t>
            </w:r>
            <w:r w:rsidR="00C22114" w:rsidRPr="0096006C">
              <w:t>before the RO makes a final decision on the beneficiary’s competency</w:t>
            </w:r>
            <w:r w:rsidR="00B610DE" w:rsidRPr="0096006C">
              <w:t xml:space="preserve">, the </w:t>
            </w:r>
            <w:r w:rsidR="00C64C61" w:rsidRPr="0096006C">
              <w:t>RO</w:t>
            </w:r>
            <w:r w:rsidR="0008120E" w:rsidRPr="0096006C">
              <w:t xml:space="preserve"> must </w:t>
            </w:r>
            <w:r w:rsidR="00F147CC" w:rsidRPr="0096006C">
              <w:t xml:space="preserve">prepare the rating decision and complete the actions in the next step </w:t>
            </w:r>
            <w:r w:rsidR="007378EA" w:rsidRPr="0096006C">
              <w:t xml:space="preserve">within 21 days of the </w:t>
            </w:r>
            <w:r w:rsidR="00092BCA" w:rsidRPr="0096006C">
              <w:t xml:space="preserve">date </w:t>
            </w:r>
            <w:r w:rsidR="00F01250" w:rsidRPr="0096006C">
              <w:t>the response period ends</w:t>
            </w:r>
            <w:r w:rsidR="00F147CC" w:rsidRPr="0096006C">
              <w:t>.</w:t>
            </w:r>
          </w:p>
        </w:tc>
      </w:tr>
      <w:tr w:rsidR="00F214F7" w:rsidRPr="0096006C" w14:paraId="03BFFE50" w14:textId="77777777" w:rsidTr="00341CAC">
        <w:trPr>
          <w:cantSplit/>
        </w:trPr>
        <w:tc>
          <w:tcPr>
            <w:tcW w:w="878" w:type="dxa"/>
            <w:tcBorders>
              <w:top w:val="single" w:sz="6" w:space="0" w:color="auto"/>
              <w:left w:val="single" w:sz="6" w:space="0" w:color="auto"/>
              <w:bottom w:val="single" w:sz="6" w:space="0" w:color="auto"/>
              <w:right w:val="single" w:sz="6" w:space="0" w:color="auto"/>
            </w:tcBorders>
          </w:tcPr>
          <w:p w14:paraId="1ACFBC8C" w14:textId="77777777" w:rsidR="00F214F7" w:rsidRPr="0096006C" w:rsidRDefault="00F90ADD">
            <w:pPr>
              <w:pStyle w:val="TableText"/>
              <w:jc w:val="center"/>
            </w:pPr>
            <w:r w:rsidRPr="0096006C">
              <w:lastRenderedPageBreak/>
              <w:t>6</w:t>
            </w:r>
          </w:p>
        </w:tc>
        <w:tc>
          <w:tcPr>
            <w:tcW w:w="6670" w:type="dxa"/>
            <w:tcBorders>
              <w:top w:val="single" w:sz="6" w:space="0" w:color="auto"/>
              <w:bottom w:val="single" w:sz="6" w:space="0" w:color="auto"/>
              <w:right w:val="single" w:sz="6" w:space="0" w:color="auto"/>
            </w:tcBorders>
          </w:tcPr>
          <w:p w14:paraId="2E80FBAF" w14:textId="77777777" w:rsidR="00F214F7" w:rsidRPr="0096006C" w:rsidRDefault="009C5A30">
            <w:pPr>
              <w:pStyle w:val="TableText"/>
            </w:pPr>
            <w:r w:rsidRPr="0096006C">
              <w:t>The RO</w:t>
            </w:r>
          </w:p>
          <w:p w14:paraId="25444497" w14:textId="77777777" w:rsidR="00F214F7" w:rsidRPr="0096006C" w:rsidRDefault="00F214F7">
            <w:pPr>
              <w:pStyle w:val="TableText"/>
            </w:pPr>
          </w:p>
          <w:p w14:paraId="47080A6E" w14:textId="77777777" w:rsidR="004F2D8C" w:rsidRPr="0096006C" w:rsidRDefault="00103DAA">
            <w:pPr>
              <w:pStyle w:val="BulletText1"/>
            </w:pPr>
            <w:r w:rsidRPr="0096006C">
              <w:t>promulgates</w:t>
            </w:r>
            <w:r w:rsidR="004F2D8C" w:rsidRPr="0096006C">
              <w:t xml:space="preserve"> the rating decision under the pending EP 600</w:t>
            </w:r>
          </w:p>
          <w:p w14:paraId="1A84F2EF" w14:textId="77777777" w:rsidR="00F214F7" w:rsidRPr="0096006C" w:rsidRDefault="00F214F7">
            <w:pPr>
              <w:pStyle w:val="BulletText1"/>
            </w:pPr>
            <w:r w:rsidRPr="0096006C">
              <w:t>notifies the beneficiary of the decision</w:t>
            </w:r>
            <w:r w:rsidR="008F5D64" w:rsidRPr="0096006C">
              <w:t xml:space="preserve"> and attaches</w:t>
            </w:r>
            <w:r w:rsidRPr="0096006C">
              <w:t xml:space="preserve"> a copy of the rating decision</w:t>
            </w:r>
            <w:r w:rsidR="008F5D64" w:rsidRPr="0096006C">
              <w:t xml:space="preserve"> to the decision notice</w:t>
            </w:r>
          </w:p>
          <w:p w14:paraId="79686D8C" w14:textId="77777777" w:rsidR="00F214F7" w:rsidRPr="0096006C" w:rsidRDefault="00F214F7">
            <w:pPr>
              <w:pStyle w:val="BulletText1"/>
            </w:pPr>
            <w:r w:rsidRPr="0096006C">
              <w:t xml:space="preserve">completes </w:t>
            </w:r>
            <w:r w:rsidRPr="0096006C">
              <w:rPr>
                <w:i/>
              </w:rPr>
              <w:t>VA Form 21-592, Request for Appointment of a Fiduciary, Custodian, or Guardian</w:t>
            </w:r>
            <w:r w:rsidR="0084321B" w:rsidRPr="0096006C">
              <w:t>,</w:t>
            </w:r>
            <w:r w:rsidRPr="0096006C">
              <w:t xml:space="preserve"> including a summary statement of the information on which the ra</w:t>
            </w:r>
            <w:r w:rsidR="004F2D8C" w:rsidRPr="0096006C">
              <w:t>ting of incompetency was based</w:t>
            </w:r>
            <w:r w:rsidR="00B24783" w:rsidRPr="0096006C">
              <w:t>, and</w:t>
            </w:r>
          </w:p>
          <w:p w14:paraId="363F92F0" w14:textId="77777777" w:rsidR="00B24783" w:rsidRPr="0096006C" w:rsidRDefault="00B24783">
            <w:pPr>
              <w:pStyle w:val="BulletText1"/>
            </w:pPr>
            <w:r w:rsidRPr="0096006C">
              <w:t>establishes EP 290</w:t>
            </w:r>
            <w:r w:rsidR="00865F25" w:rsidRPr="0096006C">
              <w:t xml:space="preserve">, using the </w:t>
            </w:r>
            <w:r w:rsidR="00865F25" w:rsidRPr="0096006C">
              <w:rPr>
                <w:i/>
              </w:rPr>
              <w:t>Fiduciary Adjustment</w:t>
            </w:r>
            <w:r w:rsidR="00865F25" w:rsidRPr="0096006C">
              <w:t xml:space="preserve"> claim label,</w:t>
            </w:r>
            <w:r w:rsidRPr="0096006C">
              <w:t xml:space="preserve"> to control for receipt of </w:t>
            </w:r>
            <w:r w:rsidRPr="0096006C">
              <w:rPr>
                <w:i/>
                <w:iCs/>
              </w:rPr>
              <w:t>VA Form 21-555, Certificate of Legal Capacity to Receive and Disburse Benefits</w:t>
            </w:r>
            <w:r w:rsidRPr="0096006C">
              <w:rPr>
                <w:iCs/>
              </w:rPr>
              <w:t xml:space="preserve">, from the fiduciary </w:t>
            </w:r>
            <w:r w:rsidR="008F35AE" w:rsidRPr="0096006C">
              <w:rPr>
                <w:iCs/>
              </w:rPr>
              <w:t>hub/</w:t>
            </w:r>
            <w:r w:rsidRPr="0096006C">
              <w:rPr>
                <w:iCs/>
              </w:rPr>
              <w:t>activity.</w:t>
            </w:r>
          </w:p>
          <w:p w14:paraId="3FF4DD6D" w14:textId="77777777" w:rsidR="00B24783" w:rsidRPr="0096006C" w:rsidRDefault="00B24783" w:rsidP="00B24783">
            <w:pPr>
              <w:pStyle w:val="TableText"/>
            </w:pPr>
          </w:p>
          <w:p w14:paraId="2FDF6914" w14:textId="77777777" w:rsidR="00B24783" w:rsidRPr="0096006C" w:rsidRDefault="00B24783" w:rsidP="00B24783">
            <w:pPr>
              <w:pStyle w:val="TableText"/>
            </w:pPr>
            <w:r w:rsidRPr="0096006C">
              <w:t xml:space="preserve">On the same day it completes </w:t>
            </w:r>
            <w:r w:rsidRPr="0096006C">
              <w:rPr>
                <w:i/>
              </w:rPr>
              <w:t>VA Form 21-592</w:t>
            </w:r>
            <w:r w:rsidRPr="0096006C">
              <w:t>, the RO must</w:t>
            </w:r>
          </w:p>
          <w:p w14:paraId="28CEECDF" w14:textId="77777777" w:rsidR="00B24783" w:rsidRPr="0096006C" w:rsidRDefault="00B24783" w:rsidP="00B24783">
            <w:pPr>
              <w:pStyle w:val="TableText"/>
            </w:pPr>
          </w:p>
          <w:p w14:paraId="2562013A" w14:textId="77777777" w:rsidR="002E190F" w:rsidRPr="0096006C" w:rsidRDefault="00B24783" w:rsidP="00B21764">
            <w:pPr>
              <w:pStyle w:val="BulletText1"/>
            </w:pPr>
            <w:r w:rsidRPr="0096006C">
              <w:t>upload</w:t>
            </w:r>
            <w:r w:rsidR="002E190F" w:rsidRPr="0096006C">
              <w:t xml:space="preserve"> the </w:t>
            </w:r>
            <w:r w:rsidRPr="0096006C">
              <w:t>form</w:t>
            </w:r>
            <w:r w:rsidR="002E190F" w:rsidRPr="0096006C">
              <w:t xml:space="preserve"> into Virtual VA</w:t>
            </w:r>
            <w:r w:rsidRPr="0096006C">
              <w:t>, and</w:t>
            </w:r>
          </w:p>
          <w:p w14:paraId="3BD5DC39" w14:textId="77777777" w:rsidR="00F214F7" w:rsidRPr="0096006C" w:rsidRDefault="00B24783" w:rsidP="00B24783">
            <w:pPr>
              <w:pStyle w:val="BulletText1"/>
            </w:pPr>
            <w:r w:rsidRPr="0096006C">
              <w:t>notify</w:t>
            </w:r>
            <w:r w:rsidR="003C214E" w:rsidRPr="0096006C">
              <w:t xml:space="preserve"> the fiduciary </w:t>
            </w:r>
            <w:r w:rsidR="008F35AE" w:rsidRPr="0096006C">
              <w:t>hub/</w:t>
            </w:r>
            <w:r w:rsidR="003C214E" w:rsidRPr="0096006C">
              <w:t>activity of jurisdiction, through a Virtual VA-generated e-mail</w:t>
            </w:r>
            <w:r w:rsidRPr="0096006C">
              <w:t>, that action is pending on the form.</w:t>
            </w:r>
          </w:p>
          <w:p w14:paraId="166E3B7E" w14:textId="77777777" w:rsidR="0063593B" w:rsidRPr="0096006C" w:rsidRDefault="0063593B" w:rsidP="0063593B">
            <w:pPr>
              <w:pStyle w:val="TableText"/>
            </w:pPr>
          </w:p>
          <w:p w14:paraId="1DED20E0" w14:textId="77777777" w:rsidR="000C5154" w:rsidRPr="0096006C" w:rsidRDefault="0063593B" w:rsidP="0063593B">
            <w:pPr>
              <w:pStyle w:val="TableText"/>
            </w:pPr>
            <w:r w:rsidRPr="0096006C">
              <w:rPr>
                <w:b/>
                <w:i/>
              </w:rPr>
              <w:t>Reference</w:t>
            </w:r>
            <w:r w:rsidRPr="0096006C">
              <w:t xml:space="preserve">:  For information about using </w:t>
            </w:r>
          </w:p>
          <w:p w14:paraId="2D12EB85" w14:textId="77777777" w:rsidR="0063593B" w:rsidRPr="0096006C" w:rsidRDefault="0063593B" w:rsidP="000C5154">
            <w:pPr>
              <w:pStyle w:val="BulletText1"/>
            </w:pPr>
            <w:r w:rsidRPr="0096006C">
              <w:t xml:space="preserve">VETSNET, see the </w:t>
            </w:r>
            <w:hyperlink r:id="rId31" w:history="1">
              <w:r w:rsidRPr="0096006C">
                <w:rPr>
                  <w:rStyle w:val="Hyperlink"/>
                  <w:i/>
                </w:rPr>
                <w:t>VETSNET Awards Handbook</w:t>
              </w:r>
            </w:hyperlink>
            <w:r w:rsidR="000C5154" w:rsidRPr="0096006C">
              <w:t>, or</w:t>
            </w:r>
          </w:p>
          <w:p w14:paraId="49E2255B" w14:textId="77777777" w:rsidR="000C5154" w:rsidRPr="0096006C" w:rsidRDefault="000C5154" w:rsidP="000C5154">
            <w:pPr>
              <w:pStyle w:val="BulletText1"/>
            </w:pPr>
            <w:r w:rsidRPr="0096006C">
              <w:t xml:space="preserve">Virtual VA, see the </w:t>
            </w:r>
            <w:hyperlink r:id="rId32" w:history="1">
              <w:r w:rsidRPr="0096006C">
                <w:rPr>
                  <w:rStyle w:val="Hyperlink"/>
                  <w:i/>
                </w:rPr>
                <w:t>Virtual VA User Guide</w:t>
              </w:r>
            </w:hyperlink>
            <w:r w:rsidRPr="0096006C">
              <w:t>.</w:t>
            </w:r>
          </w:p>
        </w:tc>
      </w:tr>
      <w:tr w:rsidR="00F214F7" w:rsidRPr="0096006C" w14:paraId="22344B50" w14:textId="77777777">
        <w:trPr>
          <w:cantSplit/>
        </w:trPr>
        <w:tc>
          <w:tcPr>
            <w:tcW w:w="878" w:type="dxa"/>
            <w:tcBorders>
              <w:top w:val="single" w:sz="6" w:space="0" w:color="auto"/>
              <w:left w:val="single" w:sz="6" w:space="0" w:color="auto"/>
              <w:bottom w:val="single" w:sz="6" w:space="0" w:color="auto"/>
              <w:right w:val="single" w:sz="6" w:space="0" w:color="auto"/>
            </w:tcBorders>
          </w:tcPr>
          <w:p w14:paraId="778BE5E7" w14:textId="77777777" w:rsidR="00F214F7" w:rsidRPr="0096006C" w:rsidRDefault="00F90ADD">
            <w:pPr>
              <w:pStyle w:val="TableText"/>
              <w:jc w:val="center"/>
            </w:pPr>
            <w:r w:rsidRPr="0096006C">
              <w:t>7</w:t>
            </w:r>
          </w:p>
        </w:tc>
        <w:tc>
          <w:tcPr>
            <w:tcW w:w="6670" w:type="dxa"/>
            <w:tcBorders>
              <w:top w:val="single" w:sz="6" w:space="0" w:color="auto"/>
              <w:bottom w:val="single" w:sz="6" w:space="0" w:color="auto"/>
              <w:right w:val="single" w:sz="6" w:space="0" w:color="auto"/>
            </w:tcBorders>
          </w:tcPr>
          <w:p w14:paraId="4CFFBA84" w14:textId="77777777" w:rsidR="00F214F7" w:rsidRPr="0096006C" w:rsidRDefault="00F214F7">
            <w:pPr>
              <w:pStyle w:val="TableText"/>
            </w:pPr>
            <w:r w:rsidRPr="0096006C">
              <w:t xml:space="preserve">The </w:t>
            </w:r>
            <w:r w:rsidR="00470EAC" w:rsidRPr="0096006C">
              <w:t xml:space="preserve">fiduciary </w:t>
            </w:r>
            <w:r w:rsidR="008F35AE" w:rsidRPr="0096006C">
              <w:t>hub/</w:t>
            </w:r>
            <w:r w:rsidRPr="0096006C">
              <w:t>activity</w:t>
            </w:r>
            <w:r w:rsidR="00470EAC" w:rsidRPr="0096006C">
              <w:t xml:space="preserve"> of jurisdiction</w:t>
            </w:r>
            <w:r w:rsidRPr="0096006C">
              <w:t xml:space="preserve"> </w:t>
            </w:r>
            <w:r w:rsidR="0079337B" w:rsidRPr="0096006C">
              <w:t xml:space="preserve">is responsible for </w:t>
            </w:r>
            <w:r w:rsidRPr="0096006C">
              <w:t>furnish</w:t>
            </w:r>
            <w:r w:rsidR="0079337B" w:rsidRPr="0096006C">
              <w:t>ing</w:t>
            </w:r>
            <w:r w:rsidRPr="0096006C">
              <w:t xml:space="preserve"> </w:t>
            </w:r>
            <w:r w:rsidRPr="0096006C">
              <w:rPr>
                <w:i/>
                <w:iCs/>
              </w:rPr>
              <w:t>VA Form 21-555</w:t>
            </w:r>
            <w:r w:rsidRPr="0096006C">
              <w:t xml:space="preserve"> to the requesting RO with </w:t>
            </w:r>
          </w:p>
          <w:p w14:paraId="09A32D80" w14:textId="77777777" w:rsidR="00F214F7" w:rsidRPr="0096006C" w:rsidRDefault="00F214F7">
            <w:pPr>
              <w:pStyle w:val="TableText"/>
              <w:rPr>
                <w:sz w:val="16"/>
              </w:rPr>
            </w:pPr>
          </w:p>
          <w:p w14:paraId="54154F48" w14:textId="77777777" w:rsidR="00F214F7" w:rsidRPr="0096006C" w:rsidRDefault="00F214F7">
            <w:pPr>
              <w:pStyle w:val="BulletText1"/>
            </w:pPr>
            <w:r w:rsidRPr="0096006C">
              <w:t>certification of a fiduciary</w:t>
            </w:r>
          </w:p>
          <w:p w14:paraId="508F5772" w14:textId="77777777" w:rsidR="00F214F7" w:rsidRPr="0096006C" w:rsidRDefault="00F214F7">
            <w:pPr>
              <w:pStyle w:val="BulletText1"/>
            </w:pPr>
            <w:r w:rsidRPr="0096006C">
              <w:t>recommendation that payment be made to the beneficiary under supervised direct payment, or</w:t>
            </w:r>
          </w:p>
          <w:p w14:paraId="261A8589" w14:textId="77777777" w:rsidR="00F214F7" w:rsidRPr="0096006C" w:rsidRDefault="00F214F7">
            <w:pPr>
              <w:pStyle w:val="BulletText1"/>
            </w:pPr>
            <w:r w:rsidRPr="0096006C">
              <w:t xml:space="preserve">recommendation that payment </w:t>
            </w:r>
            <w:r w:rsidRPr="0096006C">
              <w:rPr>
                <w:b/>
                <w:i/>
              </w:rPr>
              <w:t>not</w:t>
            </w:r>
            <w:r w:rsidRPr="0096006C">
              <w:t xml:space="preserve"> be made to a fiduciary.</w:t>
            </w:r>
          </w:p>
          <w:p w14:paraId="6281996E" w14:textId="77777777" w:rsidR="00F214F7" w:rsidRPr="0096006C" w:rsidRDefault="00F214F7">
            <w:pPr>
              <w:pStyle w:val="TableText"/>
            </w:pPr>
          </w:p>
          <w:p w14:paraId="20E807CD" w14:textId="77777777" w:rsidR="008F38D8" w:rsidRPr="0096006C" w:rsidRDefault="00B24783">
            <w:pPr>
              <w:pStyle w:val="TableText"/>
            </w:pPr>
            <w:r w:rsidRPr="0096006C">
              <w:t>On the same day the fiduciary</w:t>
            </w:r>
            <w:r w:rsidR="008F35AE" w:rsidRPr="0096006C">
              <w:t xml:space="preserve"> hub/</w:t>
            </w:r>
            <w:r w:rsidRPr="0096006C">
              <w:t>activity completes the form, it must</w:t>
            </w:r>
          </w:p>
          <w:p w14:paraId="007FFA19" w14:textId="77777777" w:rsidR="00B24783" w:rsidRPr="0096006C" w:rsidRDefault="00B24783">
            <w:pPr>
              <w:pStyle w:val="TableText"/>
            </w:pPr>
          </w:p>
          <w:p w14:paraId="48AA5484" w14:textId="77777777" w:rsidR="00B24783" w:rsidRPr="0096006C" w:rsidRDefault="00B24783" w:rsidP="00B24783">
            <w:pPr>
              <w:pStyle w:val="BulletText1"/>
            </w:pPr>
            <w:r w:rsidRPr="0096006C">
              <w:t>upload the form into Virtual VA, and</w:t>
            </w:r>
          </w:p>
          <w:p w14:paraId="49793813" w14:textId="77777777" w:rsidR="00B24783" w:rsidRPr="0096006C" w:rsidRDefault="00B24783" w:rsidP="00B24783">
            <w:pPr>
              <w:pStyle w:val="BulletText1"/>
            </w:pPr>
            <w:r w:rsidRPr="0096006C">
              <w:t>notify the RO of jurisdiction</w:t>
            </w:r>
            <w:r w:rsidR="00375BA7" w:rsidRPr="0096006C">
              <w:t xml:space="preserve"> (ROJ)</w:t>
            </w:r>
            <w:r w:rsidRPr="0096006C">
              <w:t>, through a Virtual VA-generated e-mail,</w:t>
            </w:r>
            <w:r w:rsidR="006809F3" w:rsidRPr="0096006C">
              <w:t xml:space="preserve"> of the availability of the form.</w:t>
            </w:r>
          </w:p>
          <w:p w14:paraId="4A691A53" w14:textId="77777777" w:rsidR="008F38D8" w:rsidRPr="0096006C" w:rsidRDefault="008F38D8">
            <w:pPr>
              <w:pStyle w:val="TableText"/>
            </w:pPr>
          </w:p>
          <w:p w14:paraId="3D23D1CC" w14:textId="77777777" w:rsidR="00F214F7" w:rsidRPr="0096006C" w:rsidRDefault="00F214F7" w:rsidP="00B027EA">
            <w:pPr>
              <w:pStyle w:val="TableText"/>
            </w:pPr>
            <w:r w:rsidRPr="0096006C">
              <w:rPr>
                <w:b/>
                <w:i/>
              </w:rPr>
              <w:t>Reference</w:t>
            </w:r>
            <w:r w:rsidRPr="0096006C">
              <w:t>:  For more information on authorization action</w:t>
            </w:r>
            <w:r w:rsidR="004B2DC0" w:rsidRPr="0096006C">
              <w:t xml:space="preserve">s </w:t>
            </w:r>
            <w:r w:rsidR="00A83196" w:rsidRPr="0096006C">
              <w:t>up</w:t>
            </w:r>
            <w:r w:rsidR="00A20B5A" w:rsidRPr="0096006C">
              <w:t xml:space="preserve">on </w:t>
            </w:r>
            <w:r w:rsidR="00A83196" w:rsidRPr="0096006C">
              <w:t xml:space="preserve">receipt of </w:t>
            </w:r>
            <w:r w:rsidR="00470EAC" w:rsidRPr="0096006C">
              <w:t>a</w:t>
            </w:r>
            <w:r w:rsidR="00A83196" w:rsidRPr="0096006C">
              <w:t xml:space="preserve"> recommendation</w:t>
            </w:r>
            <w:r w:rsidR="00470EAC" w:rsidRPr="0096006C">
              <w:t xml:space="preserve"> for payment</w:t>
            </w:r>
            <w:r w:rsidRPr="0096006C">
              <w:t xml:space="preserve">, see </w:t>
            </w:r>
            <w:hyperlink r:id="rId33" w:history="1">
              <w:r w:rsidR="00877084" w:rsidRPr="0096006C">
                <w:rPr>
                  <w:rStyle w:val="Hyperlink"/>
                </w:rPr>
                <w:t>M21-1MR, Part III, Subpart v, 9.B.5.d</w:t>
              </w:r>
            </w:hyperlink>
            <w:r w:rsidRPr="0096006C">
              <w:t>.</w:t>
            </w:r>
          </w:p>
        </w:tc>
      </w:tr>
    </w:tbl>
    <w:p w14:paraId="4B3A0B7C" w14:textId="77777777" w:rsidR="008323B1" w:rsidRPr="0096006C" w:rsidRDefault="001B20F3" w:rsidP="008323B1">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7D4005" w:rsidRPr="0096006C" w14:paraId="6571CBA3" w14:textId="77777777" w:rsidTr="007D4005">
        <w:tc>
          <w:tcPr>
            <w:tcW w:w="1728" w:type="dxa"/>
            <w:shd w:val="clear" w:color="auto" w:fill="auto"/>
          </w:tcPr>
          <w:p w14:paraId="0CD78292" w14:textId="77777777" w:rsidR="007D4005" w:rsidRPr="0096006C" w:rsidRDefault="007D4005" w:rsidP="007D4005">
            <w:pPr>
              <w:pStyle w:val="Heading5"/>
            </w:pPr>
            <w:r w:rsidRPr="0096006C">
              <w:t xml:space="preserve">c.  </w:t>
            </w:r>
            <w:bookmarkStart w:id="8" w:name="c5"/>
            <w:bookmarkEnd w:id="8"/>
            <w:r w:rsidRPr="0096006C">
              <w:t xml:space="preserve">Claimants Who Become Entitled to Benefits Before the Rating Activity Makes </w:t>
            </w:r>
            <w:r w:rsidRPr="0096006C">
              <w:lastRenderedPageBreak/>
              <w:t>a Final Determination Regarding Their Competency</w:t>
            </w:r>
          </w:p>
        </w:tc>
        <w:tc>
          <w:tcPr>
            <w:tcW w:w="7740" w:type="dxa"/>
            <w:shd w:val="clear" w:color="auto" w:fill="auto"/>
          </w:tcPr>
          <w:p w14:paraId="42B8CB71" w14:textId="77777777" w:rsidR="00757330" w:rsidRPr="0096006C" w:rsidRDefault="00757330" w:rsidP="00757330">
            <w:pPr>
              <w:pStyle w:val="BlockText"/>
            </w:pPr>
            <w:r w:rsidRPr="0096006C">
              <w:lastRenderedPageBreak/>
              <w:t xml:space="preserve">If, at any point during the process described in </w:t>
            </w:r>
            <w:hyperlink r:id="rId34" w:history="1">
              <w:r w:rsidRPr="0096006C">
                <w:rPr>
                  <w:rStyle w:val="Hyperlink"/>
                </w:rPr>
                <w:t>M21-1MR</w:t>
              </w:r>
              <w:r w:rsidR="00B22532" w:rsidRPr="0096006C">
                <w:rPr>
                  <w:rStyle w:val="Hyperlink"/>
                </w:rPr>
                <w:t>, Part III, Subpart v</w:t>
              </w:r>
              <w:r w:rsidRPr="0096006C">
                <w:rPr>
                  <w:rStyle w:val="Hyperlink"/>
                </w:rPr>
                <w:t xml:space="preserve">, </w:t>
              </w:r>
              <w:r w:rsidR="00B22532" w:rsidRPr="0096006C">
                <w:rPr>
                  <w:rStyle w:val="Hyperlink"/>
                </w:rPr>
                <w:t>9.B.5.b</w:t>
              </w:r>
            </w:hyperlink>
            <w:r w:rsidR="00B22532" w:rsidRPr="0096006C">
              <w:t xml:space="preserve">, </w:t>
            </w:r>
            <w:r w:rsidRPr="0096006C">
              <w:t xml:space="preserve">the rating activity determines a beneficiary is entitled to an original award of benefits, a reinstatement of benefits, or increased benefits, the RO must </w:t>
            </w:r>
            <w:r w:rsidR="00C301D0" w:rsidRPr="0096006C">
              <w:t xml:space="preserve">immediately </w:t>
            </w:r>
            <w:r w:rsidRPr="0096006C">
              <w:t xml:space="preserve">begin paying the new or increased rate of benefits </w:t>
            </w:r>
            <w:r w:rsidRPr="0096006C">
              <w:rPr>
                <w:i/>
              </w:rPr>
              <w:t>from the current month forward</w:t>
            </w:r>
            <w:r w:rsidR="00BB3F0B" w:rsidRPr="0096006C">
              <w:t xml:space="preserve"> (without waiting for resolution of the competency </w:t>
            </w:r>
            <w:r w:rsidR="00BB3F0B" w:rsidRPr="0096006C">
              <w:lastRenderedPageBreak/>
              <w:t>issue.)</w:t>
            </w:r>
          </w:p>
          <w:p w14:paraId="466194ED" w14:textId="77777777" w:rsidR="00757330" w:rsidRPr="0096006C" w:rsidRDefault="00757330" w:rsidP="00757330">
            <w:pPr>
              <w:pStyle w:val="BlockText"/>
            </w:pPr>
          </w:p>
          <w:p w14:paraId="289B3100" w14:textId="77777777" w:rsidR="006E1EA7" w:rsidRPr="0096006C" w:rsidRDefault="00757330" w:rsidP="00757330">
            <w:pPr>
              <w:pStyle w:val="BlockText"/>
            </w:pPr>
            <w:r w:rsidRPr="0096006C">
              <w:rPr>
                <w:b/>
                <w:i/>
              </w:rPr>
              <w:t>Exception</w:t>
            </w:r>
            <w:r w:rsidRPr="0096006C">
              <w:t xml:space="preserve">:  </w:t>
            </w:r>
            <w:r w:rsidR="006E1EA7" w:rsidRPr="0096006C">
              <w:t xml:space="preserve">Under certain circumstances, which should be rare, an RO may decide it is in the best interest of the beneficiary </w:t>
            </w:r>
            <w:r w:rsidR="006E1EA7" w:rsidRPr="0096006C">
              <w:rPr>
                <w:b/>
                <w:i/>
              </w:rPr>
              <w:t>not</w:t>
            </w:r>
            <w:r w:rsidR="006E1EA7" w:rsidRPr="0096006C">
              <w:t xml:space="preserve"> to take the actions described above.  For example, </w:t>
            </w:r>
            <w:r w:rsidR="006571A9" w:rsidRPr="0096006C">
              <w:t xml:space="preserve">if </w:t>
            </w:r>
            <w:r w:rsidR="006E1EA7" w:rsidRPr="0096006C">
              <w:t>the evidence of record show</w:t>
            </w:r>
            <w:r w:rsidR="006571A9" w:rsidRPr="0096006C">
              <w:t>s</w:t>
            </w:r>
            <w:r w:rsidR="006E1EA7" w:rsidRPr="0096006C">
              <w:t xml:space="preserve"> </w:t>
            </w:r>
            <w:r w:rsidR="006571A9" w:rsidRPr="0096006C">
              <w:t>the</w:t>
            </w:r>
            <w:r w:rsidR="006E1EA7" w:rsidRPr="0096006C">
              <w:t xml:space="preserve"> beneficiary has a history of giving away all of his/her income or spending it on frivolous activities on the same day he/she receives it</w:t>
            </w:r>
            <w:r w:rsidR="006571A9" w:rsidRPr="0096006C">
              <w:t>,</w:t>
            </w:r>
            <w:r w:rsidR="006E1EA7" w:rsidRPr="0096006C">
              <w:t xml:space="preserve"> the RO may choose to </w:t>
            </w:r>
            <w:r w:rsidRPr="0096006C">
              <w:t>withhold benefits until</w:t>
            </w:r>
          </w:p>
          <w:p w14:paraId="64B38BDD" w14:textId="77777777" w:rsidR="00757330" w:rsidRPr="0096006C" w:rsidRDefault="00757330" w:rsidP="00757330">
            <w:pPr>
              <w:pStyle w:val="BulletText1"/>
            </w:pPr>
            <w:r w:rsidRPr="0096006C">
              <w:t>the rating activity determines the beneficiary is competent, or</w:t>
            </w:r>
          </w:p>
          <w:p w14:paraId="57098655" w14:textId="77777777" w:rsidR="00757330" w:rsidRPr="0096006C" w:rsidRDefault="00470EAC" w:rsidP="00757330">
            <w:pPr>
              <w:pStyle w:val="BulletText1"/>
            </w:pPr>
            <w:r w:rsidRPr="0096006C">
              <w:t xml:space="preserve">the fiduciary </w:t>
            </w:r>
            <w:r w:rsidR="008F35AE" w:rsidRPr="0096006C">
              <w:t>hub/</w:t>
            </w:r>
            <w:r w:rsidRPr="0096006C">
              <w:t xml:space="preserve">activity of jurisdiction </w:t>
            </w:r>
            <w:r w:rsidR="00757330" w:rsidRPr="0096006C">
              <w:t xml:space="preserve">assigns the beneficiary a </w:t>
            </w:r>
            <w:r w:rsidR="00343EB2" w:rsidRPr="0096006C">
              <w:t>fiduciary</w:t>
            </w:r>
            <w:r w:rsidR="00757330" w:rsidRPr="0096006C">
              <w:t>.</w:t>
            </w:r>
          </w:p>
          <w:p w14:paraId="23735E0C" w14:textId="77777777" w:rsidR="00757330" w:rsidRPr="0096006C" w:rsidRDefault="00757330" w:rsidP="00757330">
            <w:pPr>
              <w:pStyle w:val="BlockText"/>
            </w:pPr>
          </w:p>
          <w:p w14:paraId="1BEBACCE" w14:textId="77777777" w:rsidR="00757330" w:rsidRPr="0096006C" w:rsidRDefault="007A1DD4" w:rsidP="00757330">
            <w:pPr>
              <w:pStyle w:val="BlockText"/>
            </w:pPr>
            <w:r w:rsidRPr="0096006C">
              <w:rPr>
                <w:b/>
                <w:i/>
              </w:rPr>
              <w:t>Important</w:t>
            </w:r>
            <w:r w:rsidR="00757330" w:rsidRPr="0096006C">
              <w:t xml:space="preserve">:  The RO must withhold all </w:t>
            </w:r>
            <w:r w:rsidR="00757330" w:rsidRPr="0096006C">
              <w:rPr>
                <w:b/>
                <w:i/>
              </w:rPr>
              <w:t>retroactive</w:t>
            </w:r>
            <w:r w:rsidR="00757330" w:rsidRPr="0096006C">
              <w:t xml:space="preserve"> benefits due the beneficiary until the rating activity makes a final decision regarding the beneficiary’s competency.  If the rating activity </w:t>
            </w:r>
            <w:r w:rsidR="00755262" w:rsidRPr="0096006C">
              <w:t xml:space="preserve">ultimately </w:t>
            </w:r>
            <w:r w:rsidR="00757330" w:rsidRPr="0096006C">
              <w:t xml:space="preserve">decides the beneficiary is </w:t>
            </w:r>
          </w:p>
          <w:p w14:paraId="3B512863" w14:textId="77777777" w:rsidR="00757330" w:rsidRPr="0096006C" w:rsidRDefault="00757330" w:rsidP="00757330">
            <w:pPr>
              <w:pStyle w:val="BulletText1"/>
            </w:pPr>
            <w:r w:rsidRPr="0096006C">
              <w:rPr>
                <w:i/>
              </w:rPr>
              <w:t>competent</w:t>
            </w:r>
            <w:r w:rsidRPr="0096006C">
              <w:t>, the RO must immediately release all benefits it withheld while deciding whether the beneficiary was competent, or</w:t>
            </w:r>
          </w:p>
          <w:p w14:paraId="338737BB" w14:textId="77777777" w:rsidR="007D4005" w:rsidRPr="0096006C" w:rsidRDefault="00757330" w:rsidP="008F35AE">
            <w:pPr>
              <w:pStyle w:val="BulletText1"/>
            </w:pPr>
            <w:r w:rsidRPr="0096006C">
              <w:rPr>
                <w:i/>
              </w:rPr>
              <w:t>incompetent</w:t>
            </w:r>
            <w:r w:rsidRPr="0096006C">
              <w:t xml:space="preserve">, the RO must withhold the retroactive benefits until </w:t>
            </w:r>
            <w:r w:rsidR="00680F9A" w:rsidRPr="0096006C">
              <w:t xml:space="preserve">the fiduciary </w:t>
            </w:r>
            <w:r w:rsidR="008F35AE" w:rsidRPr="0096006C">
              <w:t>hub/</w:t>
            </w:r>
            <w:r w:rsidR="00680F9A" w:rsidRPr="0096006C">
              <w:t>activity of jurisdiction</w:t>
            </w:r>
            <w:r w:rsidRPr="0096006C">
              <w:t xml:space="preserve"> assigns the beneficiary a </w:t>
            </w:r>
            <w:r w:rsidR="00343EB2" w:rsidRPr="0096006C">
              <w:t>fiduciary</w:t>
            </w:r>
            <w:r w:rsidRPr="0096006C">
              <w:t>.</w:t>
            </w:r>
          </w:p>
        </w:tc>
      </w:tr>
    </w:tbl>
    <w:p w14:paraId="599E09B9" w14:textId="77777777" w:rsidR="00680F9A" w:rsidRPr="0096006C" w:rsidRDefault="006F479A" w:rsidP="00680F9A">
      <w:pPr>
        <w:pStyle w:val="BlockLine"/>
      </w:pPr>
      <w:r w:rsidRPr="0096006C">
        <w:lastRenderedPageBreak/>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6830A661" w14:textId="77777777">
        <w:trPr>
          <w:cantSplit/>
        </w:trPr>
        <w:tc>
          <w:tcPr>
            <w:tcW w:w="1728" w:type="dxa"/>
          </w:tcPr>
          <w:p w14:paraId="1EE7F26C" w14:textId="77777777" w:rsidR="00F214F7" w:rsidRPr="0096006C" w:rsidRDefault="00273A2D" w:rsidP="00680F9A">
            <w:pPr>
              <w:pStyle w:val="Heading5"/>
            </w:pPr>
            <w:r w:rsidRPr="0096006C">
              <w:t>d</w:t>
            </w:r>
            <w:r w:rsidR="00F214F7" w:rsidRPr="0096006C">
              <w:t xml:space="preserve">. </w:t>
            </w:r>
            <w:bookmarkStart w:id="9" w:name="d5"/>
            <w:bookmarkEnd w:id="9"/>
            <w:r w:rsidR="00F214F7" w:rsidRPr="0096006C">
              <w:t xml:space="preserve"> Authorization Action</w:t>
            </w:r>
            <w:r w:rsidR="00FD2B90" w:rsidRPr="0096006C">
              <w:t>s</w:t>
            </w:r>
            <w:r w:rsidR="00F214F7" w:rsidRPr="0096006C">
              <w:t xml:space="preserve"> </w:t>
            </w:r>
            <w:r w:rsidR="000E2A28" w:rsidRPr="0096006C">
              <w:t>Up</w:t>
            </w:r>
            <w:r w:rsidR="001C27B4" w:rsidRPr="0096006C">
              <w:t>on</w:t>
            </w:r>
            <w:r w:rsidR="00F214F7" w:rsidRPr="0096006C">
              <w:t xml:space="preserve"> </w:t>
            </w:r>
            <w:r w:rsidR="000E2A28" w:rsidRPr="0096006C">
              <w:t xml:space="preserve">Receipt of </w:t>
            </w:r>
            <w:r w:rsidR="00C9083B" w:rsidRPr="0096006C">
              <w:t>a</w:t>
            </w:r>
            <w:r w:rsidR="00F214F7" w:rsidRPr="0096006C">
              <w:t xml:space="preserve"> Recommendation for Payment</w:t>
            </w:r>
          </w:p>
        </w:tc>
        <w:tc>
          <w:tcPr>
            <w:tcW w:w="7740" w:type="dxa"/>
          </w:tcPr>
          <w:p w14:paraId="434BE882" w14:textId="77777777" w:rsidR="00F214F7" w:rsidRPr="0096006C" w:rsidRDefault="00F214F7">
            <w:pPr>
              <w:pStyle w:val="BlockText"/>
            </w:pPr>
            <w:r w:rsidRPr="0096006C">
              <w:t xml:space="preserve">Use the table below to determine the </w:t>
            </w:r>
            <w:r w:rsidR="000E2A28" w:rsidRPr="0096006C">
              <w:t xml:space="preserve">appropriate </w:t>
            </w:r>
            <w:r w:rsidR="00756304" w:rsidRPr="0096006C">
              <w:t xml:space="preserve">authorization </w:t>
            </w:r>
            <w:r w:rsidRPr="0096006C">
              <w:t>action</w:t>
            </w:r>
            <w:r w:rsidR="000E2A28" w:rsidRPr="0096006C">
              <w:t>s</w:t>
            </w:r>
            <w:r w:rsidRPr="0096006C">
              <w:t xml:space="preserve"> to take </w:t>
            </w:r>
            <w:r w:rsidR="000E2A28" w:rsidRPr="0096006C">
              <w:t>up</w:t>
            </w:r>
            <w:r w:rsidR="001C27B4" w:rsidRPr="0096006C">
              <w:t>on</w:t>
            </w:r>
            <w:r w:rsidRPr="0096006C">
              <w:t xml:space="preserve"> </w:t>
            </w:r>
            <w:r w:rsidR="000E2A28" w:rsidRPr="0096006C">
              <w:t xml:space="preserve">receipt of </w:t>
            </w:r>
            <w:r w:rsidR="00680F9A" w:rsidRPr="0096006C">
              <w:t xml:space="preserve">a recommendation for payment from </w:t>
            </w:r>
            <w:r w:rsidR="008F35AE" w:rsidRPr="0096006C">
              <w:t>a</w:t>
            </w:r>
            <w:r w:rsidR="00680F9A" w:rsidRPr="0096006C">
              <w:t xml:space="preserve"> fiduciary </w:t>
            </w:r>
            <w:r w:rsidR="008F35AE" w:rsidRPr="0096006C">
              <w:t xml:space="preserve">hub or the fiduciary </w:t>
            </w:r>
            <w:r w:rsidR="00680F9A" w:rsidRPr="0096006C">
              <w:t>activity.</w:t>
            </w:r>
          </w:p>
          <w:p w14:paraId="5223A3CF" w14:textId="77777777" w:rsidR="00F214F7" w:rsidRPr="0096006C" w:rsidRDefault="00F214F7">
            <w:pPr>
              <w:pStyle w:val="BlockText"/>
            </w:pPr>
          </w:p>
          <w:p w14:paraId="3C501B35" w14:textId="77777777" w:rsidR="00F214F7" w:rsidRPr="0096006C" w:rsidRDefault="00F214F7" w:rsidP="005A6577">
            <w:pPr>
              <w:pStyle w:val="BlockText"/>
            </w:pPr>
            <w:r w:rsidRPr="0096006C">
              <w:rPr>
                <w:b/>
                <w:i/>
              </w:rPr>
              <w:t>Note</w:t>
            </w:r>
            <w:r w:rsidRPr="0096006C">
              <w:t xml:space="preserve">:  </w:t>
            </w:r>
            <w:r w:rsidR="005A6577" w:rsidRPr="0096006C">
              <w:t>If the beneficiary’s award requires adjustment</w:t>
            </w:r>
            <w:r w:rsidRPr="0096006C">
              <w:t>, th</w:t>
            </w:r>
            <w:r w:rsidR="00772685" w:rsidRPr="0096006C">
              <w:t xml:space="preserve">e </w:t>
            </w:r>
            <w:r w:rsidR="00A573D1" w:rsidRPr="0096006C">
              <w:t>RO</w:t>
            </w:r>
            <w:r w:rsidR="00772685" w:rsidRPr="0096006C">
              <w:t xml:space="preserve"> </w:t>
            </w:r>
            <w:r w:rsidR="005A6577" w:rsidRPr="0096006C">
              <w:t xml:space="preserve">makes the adjustment </w:t>
            </w:r>
            <w:r w:rsidR="00550BBA" w:rsidRPr="0096006C">
              <w:t xml:space="preserve">under </w:t>
            </w:r>
            <w:r w:rsidR="00A573D1" w:rsidRPr="0096006C">
              <w:t xml:space="preserve">the pending </w:t>
            </w:r>
            <w:r w:rsidR="00550BBA" w:rsidRPr="0096006C">
              <w:t>EP 290</w:t>
            </w:r>
            <w:r w:rsidR="005A6577" w:rsidRPr="0096006C">
              <w:t xml:space="preserve">.  If no adjustment is necessary, the RO </w:t>
            </w:r>
            <w:r w:rsidR="00B77585" w:rsidRPr="0096006C">
              <w:t>clear</w:t>
            </w:r>
            <w:r w:rsidR="005A6577" w:rsidRPr="0096006C">
              <w:t>s</w:t>
            </w:r>
            <w:r w:rsidR="00B77585" w:rsidRPr="0096006C">
              <w:t xml:space="preserve"> the pending EP 290</w:t>
            </w:r>
            <w:r w:rsidR="005A6577" w:rsidRPr="0096006C">
              <w:t>.</w:t>
            </w:r>
          </w:p>
        </w:tc>
      </w:tr>
    </w:tbl>
    <w:p w14:paraId="2D6BC72F" w14:textId="77777777" w:rsidR="00F214F7" w:rsidRPr="0096006C" w:rsidRDefault="00F214F7">
      <w:pPr>
        <w:rPr>
          <w:sz w:val="16"/>
        </w:rPr>
      </w:pPr>
    </w:p>
    <w:tbl>
      <w:tblPr>
        <w:tblW w:w="0" w:type="auto"/>
        <w:tblInd w:w="-10" w:type="dxa"/>
        <w:tblLayout w:type="fixed"/>
        <w:tblCellMar>
          <w:left w:w="80" w:type="dxa"/>
          <w:right w:w="80" w:type="dxa"/>
        </w:tblCellMar>
        <w:tblLook w:val="0000" w:firstRow="0" w:lastRow="0" w:firstColumn="0" w:lastColumn="0" w:noHBand="0" w:noVBand="0"/>
      </w:tblPr>
      <w:tblGrid>
        <w:gridCol w:w="3510"/>
        <w:gridCol w:w="5860"/>
      </w:tblGrid>
      <w:tr w:rsidR="00F214F7" w:rsidRPr="0096006C" w14:paraId="0C0BBCCF" w14:textId="77777777" w:rsidTr="00341CAC">
        <w:trPr>
          <w:cantSplit/>
        </w:trPr>
        <w:tc>
          <w:tcPr>
            <w:tcW w:w="3510" w:type="dxa"/>
            <w:tcBorders>
              <w:top w:val="single" w:sz="6" w:space="0" w:color="auto"/>
              <w:left w:val="single" w:sz="6" w:space="0" w:color="auto"/>
              <w:bottom w:val="single" w:sz="6" w:space="0" w:color="auto"/>
              <w:right w:val="single" w:sz="6" w:space="0" w:color="auto"/>
            </w:tcBorders>
          </w:tcPr>
          <w:p w14:paraId="1AC517CA" w14:textId="77777777" w:rsidR="00F214F7" w:rsidRPr="0096006C" w:rsidRDefault="00F214F7" w:rsidP="008F35AE">
            <w:pPr>
              <w:pStyle w:val="TableHeaderText"/>
              <w:jc w:val="left"/>
            </w:pPr>
            <w:r w:rsidRPr="0096006C">
              <w:t xml:space="preserve">If the </w:t>
            </w:r>
            <w:r w:rsidR="00680F9A" w:rsidRPr="0096006C">
              <w:t xml:space="preserve">fiduciary </w:t>
            </w:r>
            <w:r w:rsidR="008F35AE" w:rsidRPr="0096006C">
              <w:t>hub/</w:t>
            </w:r>
            <w:r w:rsidRPr="0096006C">
              <w:t>activity …</w:t>
            </w:r>
          </w:p>
        </w:tc>
        <w:tc>
          <w:tcPr>
            <w:tcW w:w="5860" w:type="dxa"/>
            <w:tcBorders>
              <w:top w:val="single" w:sz="6" w:space="0" w:color="auto"/>
              <w:left w:val="single" w:sz="6" w:space="0" w:color="auto"/>
              <w:bottom w:val="single" w:sz="6" w:space="0" w:color="auto"/>
              <w:right w:val="single" w:sz="6" w:space="0" w:color="auto"/>
            </w:tcBorders>
          </w:tcPr>
          <w:p w14:paraId="162E5F53" w14:textId="77777777" w:rsidR="00F214F7" w:rsidRPr="0096006C" w:rsidRDefault="00F214F7" w:rsidP="00756304">
            <w:pPr>
              <w:pStyle w:val="TableHeaderText"/>
              <w:jc w:val="left"/>
            </w:pPr>
            <w:r w:rsidRPr="0096006C">
              <w:t xml:space="preserve">Then the </w:t>
            </w:r>
            <w:r w:rsidR="00756304" w:rsidRPr="0096006C">
              <w:t>RO</w:t>
            </w:r>
            <w:r w:rsidRPr="0096006C">
              <w:t xml:space="preserve"> …</w:t>
            </w:r>
          </w:p>
        </w:tc>
      </w:tr>
      <w:tr w:rsidR="00F214F7" w:rsidRPr="0096006C" w14:paraId="0F271A19" w14:textId="77777777" w:rsidTr="00341CAC">
        <w:trPr>
          <w:cantSplit/>
        </w:trPr>
        <w:tc>
          <w:tcPr>
            <w:tcW w:w="3510" w:type="dxa"/>
            <w:tcBorders>
              <w:top w:val="single" w:sz="6" w:space="0" w:color="auto"/>
              <w:left w:val="single" w:sz="6" w:space="0" w:color="auto"/>
              <w:bottom w:val="single" w:sz="6" w:space="0" w:color="auto"/>
              <w:right w:val="single" w:sz="6" w:space="0" w:color="auto"/>
            </w:tcBorders>
          </w:tcPr>
          <w:p w14:paraId="395719E1" w14:textId="77777777" w:rsidR="009B0F74" w:rsidRPr="0096006C" w:rsidRDefault="00F214F7">
            <w:pPr>
              <w:pStyle w:val="BulletText1"/>
            </w:pPr>
            <w:r w:rsidRPr="0096006C">
              <w:t>concurs with the rating of incompetency</w:t>
            </w:r>
          </w:p>
          <w:p w14:paraId="5D88ADEB" w14:textId="77777777" w:rsidR="00F214F7" w:rsidRPr="0096006C" w:rsidRDefault="00F214F7">
            <w:pPr>
              <w:pStyle w:val="BulletText1"/>
            </w:pPr>
            <w:r w:rsidRPr="0096006C">
              <w:t xml:space="preserve">determines that a fiduciary is desirable, </w:t>
            </w:r>
            <w:r w:rsidR="00A623C9" w:rsidRPr="0096006C">
              <w:t>and</w:t>
            </w:r>
          </w:p>
          <w:p w14:paraId="5F8500C3" w14:textId="77777777" w:rsidR="00F214F7" w:rsidRPr="0096006C" w:rsidRDefault="00F214F7" w:rsidP="00756304">
            <w:pPr>
              <w:pStyle w:val="BulletText1"/>
            </w:pPr>
            <w:r w:rsidRPr="0096006C">
              <w:t>e</w:t>
            </w:r>
            <w:r w:rsidR="00EB2589" w:rsidRPr="0096006C">
              <w:t>ffe</w:t>
            </w:r>
            <w:r w:rsidRPr="0096006C">
              <w:t xml:space="preserve">cts </w:t>
            </w:r>
            <w:r w:rsidR="00A623C9" w:rsidRPr="0096006C">
              <w:t>and</w:t>
            </w:r>
            <w:r w:rsidRPr="0096006C">
              <w:t xml:space="preserve"> certifies the appointment of </w:t>
            </w:r>
            <w:r w:rsidR="00D03D8C" w:rsidRPr="0096006C">
              <w:t>a</w:t>
            </w:r>
            <w:r w:rsidRPr="0096006C">
              <w:t xml:space="preserve"> fiduciary to the </w:t>
            </w:r>
            <w:r w:rsidR="00756304" w:rsidRPr="0096006C">
              <w:t>RO</w:t>
            </w:r>
            <w:r w:rsidRPr="0096006C">
              <w:t xml:space="preserve"> by sending </w:t>
            </w:r>
            <w:r w:rsidRPr="0096006C">
              <w:rPr>
                <w:i/>
              </w:rPr>
              <w:t>VA Form 21-555</w:t>
            </w:r>
          </w:p>
        </w:tc>
        <w:tc>
          <w:tcPr>
            <w:tcW w:w="5860" w:type="dxa"/>
            <w:tcBorders>
              <w:top w:val="single" w:sz="6" w:space="0" w:color="auto"/>
              <w:left w:val="single" w:sz="6" w:space="0" w:color="auto"/>
              <w:bottom w:val="single" w:sz="6" w:space="0" w:color="auto"/>
              <w:right w:val="single" w:sz="6" w:space="0" w:color="auto"/>
            </w:tcBorders>
          </w:tcPr>
          <w:p w14:paraId="0C7B245E" w14:textId="77777777" w:rsidR="008B67E8" w:rsidRPr="0096006C" w:rsidRDefault="00F214F7" w:rsidP="00343EB2">
            <w:pPr>
              <w:pStyle w:val="TableText"/>
            </w:pPr>
            <w:r w:rsidRPr="0096006C">
              <w:t xml:space="preserve">releases </w:t>
            </w:r>
            <w:r w:rsidR="00D03D8C" w:rsidRPr="0096006C">
              <w:t xml:space="preserve">any </w:t>
            </w:r>
            <w:r w:rsidR="001A59DF" w:rsidRPr="0096006C">
              <w:t xml:space="preserve">withheld </w:t>
            </w:r>
            <w:r w:rsidR="00343EB2" w:rsidRPr="0096006C">
              <w:t>benefits</w:t>
            </w:r>
            <w:r w:rsidR="001A59DF" w:rsidRPr="0096006C">
              <w:t xml:space="preserve"> to the fiduciary</w:t>
            </w:r>
          </w:p>
          <w:p w14:paraId="6B2ED05C" w14:textId="77777777" w:rsidR="008B67E8" w:rsidRPr="0096006C" w:rsidRDefault="008B67E8" w:rsidP="00343EB2">
            <w:pPr>
              <w:pStyle w:val="TableText"/>
            </w:pPr>
          </w:p>
          <w:p w14:paraId="7DFC4BAF" w14:textId="77777777" w:rsidR="001A59DF" w:rsidRPr="0096006C" w:rsidRDefault="008B67E8" w:rsidP="008B67E8">
            <w:pPr>
              <w:pStyle w:val="BulletText1"/>
            </w:pPr>
            <w:r w:rsidRPr="0096006C">
              <w:t xml:space="preserve">within 15 days of receipt of </w:t>
            </w:r>
            <w:r w:rsidRPr="0096006C">
              <w:rPr>
                <w:i/>
              </w:rPr>
              <w:t>VA Form 21-555</w:t>
            </w:r>
            <w:r w:rsidRPr="0096006C">
              <w:t>, and</w:t>
            </w:r>
          </w:p>
          <w:p w14:paraId="52F078ED" w14:textId="77777777" w:rsidR="00C708C8" w:rsidRPr="0096006C" w:rsidRDefault="00124FB4" w:rsidP="00343EB2">
            <w:pPr>
              <w:pStyle w:val="BulletText1"/>
            </w:pPr>
            <w:r w:rsidRPr="0096006C">
              <w:t>in accordance with</w:t>
            </w:r>
          </w:p>
          <w:p w14:paraId="6E5BFBC7" w14:textId="77777777" w:rsidR="00C708C8" w:rsidRPr="0096006C" w:rsidRDefault="00124FB4" w:rsidP="008B67E8">
            <w:pPr>
              <w:pStyle w:val="BulletText2"/>
            </w:pPr>
            <w:r w:rsidRPr="0096006C">
              <w:t>instructions</w:t>
            </w:r>
            <w:r w:rsidR="00680F9A" w:rsidRPr="0096006C">
              <w:t xml:space="preserve"> from the fiduciary </w:t>
            </w:r>
            <w:r w:rsidR="008F35AE" w:rsidRPr="0096006C">
              <w:t>hub/</w:t>
            </w:r>
            <w:r w:rsidR="00680F9A" w:rsidRPr="0096006C">
              <w:t>activity</w:t>
            </w:r>
            <w:r w:rsidR="00C708C8" w:rsidRPr="0096006C">
              <w:t>, and</w:t>
            </w:r>
          </w:p>
          <w:p w14:paraId="59D6FFC5" w14:textId="77777777" w:rsidR="00F214F7" w:rsidRPr="0096006C" w:rsidRDefault="00F214F7" w:rsidP="008B67E8">
            <w:pPr>
              <w:pStyle w:val="BulletText2"/>
            </w:pPr>
            <w:r w:rsidRPr="0096006C">
              <w:t xml:space="preserve">the procedures </w:t>
            </w:r>
            <w:r w:rsidR="00C708C8" w:rsidRPr="0096006C">
              <w:t xml:space="preserve">set forth </w:t>
            </w:r>
            <w:r w:rsidRPr="0096006C">
              <w:t xml:space="preserve">in </w:t>
            </w:r>
            <w:hyperlink r:id="rId35" w:history="1">
              <w:r w:rsidRPr="0096006C">
                <w:rPr>
                  <w:rStyle w:val="Hyperlink"/>
                </w:rPr>
                <w:t>M21-1MR, Part III, Subpart v, 9.C.10.b</w:t>
              </w:r>
            </w:hyperlink>
            <w:r w:rsidR="00A5457A" w:rsidRPr="0096006C">
              <w:t>.</w:t>
            </w:r>
            <w:r w:rsidRPr="0096006C">
              <w:t xml:space="preserve"> </w:t>
            </w:r>
          </w:p>
          <w:p w14:paraId="281F19C9" w14:textId="77777777" w:rsidR="00242EBD" w:rsidRPr="0096006C" w:rsidRDefault="00242EBD" w:rsidP="00242EBD">
            <w:pPr>
              <w:pStyle w:val="TableText"/>
            </w:pPr>
          </w:p>
          <w:p w14:paraId="4C2CF91A" w14:textId="77777777" w:rsidR="00F214F7" w:rsidRPr="0096006C" w:rsidRDefault="00242EBD" w:rsidP="00242EBD">
            <w:pPr>
              <w:pStyle w:val="TableText"/>
            </w:pPr>
            <w:r w:rsidRPr="0096006C">
              <w:t xml:space="preserve">If the </w:t>
            </w:r>
            <w:r w:rsidR="009E5933" w:rsidRPr="0096006C">
              <w:t xml:space="preserve">RO adjusted the </w:t>
            </w:r>
            <w:r w:rsidRPr="0096006C">
              <w:t xml:space="preserve">beneficiary’s </w:t>
            </w:r>
            <w:r w:rsidR="00F214F7" w:rsidRPr="0096006C">
              <w:t>award</w:t>
            </w:r>
            <w:r w:rsidR="009E5933" w:rsidRPr="0096006C">
              <w:t xml:space="preserve">, it must </w:t>
            </w:r>
            <w:r w:rsidRPr="0096006C">
              <w:t>also</w:t>
            </w:r>
          </w:p>
          <w:p w14:paraId="745D466A" w14:textId="77777777" w:rsidR="009B03CE" w:rsidRPr="0096006C" w:rsidRDefault="009B03CE" w:rsidP="00242EBD">
            <w:pPr>
              <w:pStyle w:val="TableText"/>
            </w:pPr>
          </w:p>
          <w:p w14:paraId="396346E5" w14:textId="77777777" w:rsidR="00F214F7" w:rsidRPr="0096006C" w:rsidRDefault="00C708C8" w:rsidP="00242EBD">
            <w:pPr>
              <w:pStyle w:val="BulletText1"/>
            </w:pPr>
            <w:r w:rsidRPr="0096006C">
              <w:t>furnish</w:t>
            </w:r>
            <w:r w:rsidR="00F214F7" w:rsidRPr="0096006C">
              <w:t xml:space="preserve"> the certifying </w:t>
            </w:r>
            <w:r w:rsidR="00680F9A" w:rsidRPr="0096006C">
              <w:t xml:space="preserve">fiduciary </w:t>
            </w:r>
            <w:r w:rsidR="008F35AE" w:rsidRPr="0096006C">
              <w:t>hub/</w:t>
            </w:r>
            <w:r w:rsidR="00680F9A" w:rsidRPr="0096006C">
              <w:t>activity</w:t>
            </w:r>
            <w:r w:rsidR="00F214F7" w:rsidRPr="0096006C">
              <w:t xml:space="preserve"> wi</w:t>
            </w:r>
            <w:r w:rsidR="0018511A" w:rsidRPr="0096006C">
              <w:t>th a copy of the award document</w:t>
            </w:r>
            <w:r w:rsidR="00F214F7" w:rsidRPr="0096006C">
              <w:t xml:space="preserve">, </w:t>
            </w:r>
            <w:r w:rsidR="00A623C9" w:rsidRPr="0096006C">
              <w:t>and</w:t>
            </w:r>
          </w:p>
          <w:p w14:paraId="30A398BB" w14:textId="77777777" w:rsidR="00C46011" w:rsidRPr="0096006C" w:rsidRDefault="009E5933" w:rsidP="00242EBD">
            <w:pPr>
              <w:pStyle w:val="BulletText1"/>
            </w:pPr>
            <w:r w:rsidRPr="0096006C">
              <w:t>notify</w:t>
            </w:r>
            <w:r w:rsidR="00F214F7" w:rsidRPr="0096006C">
              <w:t xml:space="preserve"> the fiduciary of the award action </w:t>
            </w:r>
            <w:r w:rsidR="00A623C9" w:rsidRPr="0096006C">
              <w:t>and</w:t>
            </w:r>
            <w:r w:rsidR="00F214F7" w:rsidRPr="0096006C">
              <w:t xml:space="preserve"> his/her appellate rights</w:t>
            </w:r>
            <w:r w:rsidR="00C46011" w:rsidRPr="0096006C">
              <w:t xml:space="preserve"> regarding the award adjustment</w:t>
            </w:r>
            <w:r w:rsidR="00F214F7" w:rsidRPr="0096006C">
              <w:t xml:space="preserve">, per </w:t>
            </w:r>
            <w:hyperlink r:id="rId36" w:history="1">
              <w:r w:rsidR="00F214F7" w:rsidRPr="0096006C">
                <w:rPr>
                  <w:rStyle w:val="Hyperlink"/>
                </w:rPr>
                <w:t>M21-1MR, Part I, 2.C.12</w:t>
              </w:r>
            </w:hyperlink>
            <w:r w:rsidR="00F214F7" w:rsidRPr="0096006C">
              <w:t xml:space="preserve">. </w:t>
            </w:r>
          </w:p>
        </w:tc>
      </w:tr>
      <w:tr w:rsidR="00F214F7" w:rsidRPr="0096006C" w14:paraId="2A76900B" w14:textId="77777777" w:rsidTr="00341CAC">
        <w:trPr>
          <w:cantSplit/>
        </w:trPr>
        <w:tc>
          <w:tcPr>
            <w:tcW w:w="3510" w:type="dxa"/>
            <w:tcBorders>
              <w:top w:val="single" w:sz="6" w:space="0" w:color="auto"/>
              <w:left w:val="single" w:sz="6" w:space="0" w:color="auto"/>
              <w:bottom w:val="single" w:sz="6" w:space="0" w:color="auto"/>
              <w:right w:val="single" w:sz="6" w:space="0" w:color="auto"/>
            </w:tcBorders>
          </w:tcPr>
          <w:p w14:paraId="6A20F497" w14:textId="77777777" w:rsidR="00F214F7" w:rsidRPr="0096006C" w:rsidRDefault="00F214F7">
            <w:pPr>
              <w:pStyle w:val="BulletText1"/>
            </w:pPr>
            <w:r w:rsidRPr="0096006C">
              <w:lastRenderedPageBreak/>
              <w:t>concludes the beneficiary is incompetent, but reasonable protection of the interests of the beneficiary can be accomplished with follow-up</w:t>
            </w:r>
            <w:r w:rsidR="00916468" w:rsidRPr="0096006C">
              <w:t>,</w:t>
            </w:r>
            <w:r w:rsidRPr="0096006C">
              <w:t xml:space="preserve"> personal contact, </w:t>
            </w:r>
            <w:r w:rsidR="00A623C9" w:rsidRPr="0096006C">
              <w:t>and</w:t>
            </w:r>
          </w:p>
          <w:p w14:paraId="0D5437F3" w14:textId="77777777" w:rsidR="00F214F7" w:rsidRPr="0096006C" w:rsidRDefault="00F214F7" w:rsidP="00756304">
            <w:pPr>
              <w:pStyle w:val="BulletText1"/>
            </w:pPr>
            <w:r w:rsidRPr="0096006C">
              <w:t>furnishes</w:t>
            </w:r>
            <w:r w:rsidR="00916468" w:rsidRPr="0096006C">
              <w:t xml:space="preserve"> </w:t>
            </w:r>
            <w:r w:rsidR="004F7E87" w:rsidRPr="0096006C">
              <w:t xml:space="preserve">the </w:t>
            </w:r>
            <w:r w:rsidR="00756304" w:rsidRPr="0096006C">
              <w:t>RO</w:t>
            </w:r>
            <w:r w:rsidRPr="0096006C">
              <w:t xml:space="preserve"> </w:t>
            </w:r>
            <w:r w:rsidR="00916468" w:rsidRPr="0096006C">
              <w:t xml:space="preserve">with </w:t>
            </w:r>
            <w:r w:rsidRPr="0096006C">
              <w:t xml:space="preserve">certification of supervised direct payment (SDP) on </w:t>
            </w:r>
            <w:r w:rsidRPr="0096006C">
              <w:rPr>
                <w:i/>
              </w:rPr>
              <w:t>VA Form 21-555</w:t>
            </w:r>
          </w:p>
        </w:tc>
        <w:tc>
          <w:tcPr>
            <w:tcW w:w="5860" w:type="dxa"/>
            <w:tcBorders>
              <w:top w:val="single" w:sz="6" w:space="0" w:color="auto"/>
              <w:left w:val="single" w:sz="6" w:space="0" w:color="auto"/>
              <w:bottom w:val="single" w:sz="6" w:space="0" w:color="auto"/>
              <w:right w:val="single" w:sz="6" w:space="0" w:color="auto"/>
            </w:tcBorders>
          </w:tcPr>
          <w:p w14:paraId="72F318C0" w14:textId="77777777" w:rsidR="008B67E8" w:rsidRPr="0096006C" w:rsidRDefault="00BF07B7" w:rsidP="000878A7">
            <w:pPr>
              <w:pStyle w:val="TableText"/>
            </w:pPr>
            <w:r w:rsidRPr="0096006C">
              <w:t>releases any withheld</w:t>
            </w:r>
            <w:r w:rsidR="00F214F7" w:rsidRPr="0096006C">
              <w:t xml:space="preserve"> </w:t>
            </w:r>
            <w:r w:rsidR="00916468" w:rsidRPr="0096006C">
              <w:t xml:space="preserve">benefits directly to </w:t>
            </w:r>
            <w:r w:rsidR="0056759E" w:rsidRPr="0096006C">
              <w:t>the beneficiary</w:t>
            </w:r>
          </w:p>
          <w:p w14:paraId="730975C8" w14:textId="77777777" w:rsidR="008B67E8" w:rsidRPr="0096006C" w:rsidRDefault="008B67E8" w:rsidP="000878A7">
            <w:pPr>
              <w:pStyle w:val="TableText"/>
            </w:pPr>
          </w:p>
          <w:p w14:paraId="4CF87969" w14:textId="77777777" w:rsidR="008B67E8" w:rsidRPr="0096006C" w:rsidRDefault="008B67E8" w:rsidP="008B67E8">
            <w:pPr>
              <w:pStyle w:val="BulletText1"/>
            </w:pPr>
            <w:r w:rsidRPr="0096006C">
              <w:t xml:space="preserve">within 15 days of receipt of </w:t>
            </w:r>
            <w:r w:rsidRPr="0096006C">
              <w:rPr>
                <w:i/>
              </w:rPr>
              <w:t>VA Form 21-555</w:t>
            </w:r>
            <w:r w:rsidRPr="0096006C">
              <w:t>, and</w:t>
            </w:r>
          </w:p>
          <w:p w14:paraId="73567F71" w14:textId="77777777" w:rsidR="000878A7" w:rsidRPr="0096006C" w:rsidRDefault="000878A7" w:rsidP="000878A7">
            <w:pPr>
              <w:pStyle w:val="BulletText1"/>
            </w:pPr>
            <w:r w:rsidRPr="0096006C">
              <w:t xml:space="preserve">in accordance with </w:t>
            </w:r>
          </w:p>
          <w:p w14:paraId="58640B22" w14:textId="77777777" w:rsidR="000878A7" w:rsidRPr="0096006C" w:rsidRDefault="000878A7" w:rsidP="008B67E8">
            <w:pPr>
              <w:pStyle w:val="BulletText2"/>
            </w:pPr>
            <w:r w:rsidRPr="0096006C">
              <w:t>instructions</w:t>
            </w:r>
            <w:r w:rsidR="00680F9A" w:rsidRPr="0096006C">
              <w:t xml:space="preserve"> from the fiduciary </w:t>
            </w:r>
            <w:r w:rsidR="008F35AE" w:rsidRPr="0096006C">
              <w:t>hub/</w:t>
            </w:r>
            <w:r w:rsidR="00680F9A" w:rsidRPr="0096006C">
              <w:t>activity</w:t>
            </w:r>
            <w:r w:rsidRPr="0096006C">
              <w:t>, and</w:t>
            </w:r>
          </w:p>
          <w:p w14:paraId="110C0593" w14:textId="77777777" w:rsidR="00C46011" w:rsidRPr="0096006C" w:rsidRDefault="00F214F7" w:rsidP="008B67E8">
            <w:pPr>
              <w:pStyle w:val="BulletText2"/>
            </w:pPr>
            <w:r w:rsidRPr="0096006C">
              <w:t xml:space="preserve">the procedures </w:t>
            </w:r>
            <w:r w:rsidR="000878A7" w:rsidRPr="0096006C">
              <w:t xml:space="preserve">set forth </w:t>
            </w:r>
            <w:r w:rsidRPr="0096006C">
              <w:t xml:space="preserve">in </w:t>
            </w:r>
            <w:hyperlink r:id="rId37" w:history="1">
              <w:r w:rsidR="00D71C19" w:rsidRPr="0096006C">
                <w:rPr>
                  <w:rStyle w:val="Hyperlink"/>
                </w:rPr>
                <w:t>M21-1MR, Part III, Subpart v, 9.B.8</w:t>
              </w:r>
            </w:hyperlink>
            <w:r w:rsidR="009E5933" w:rsidRPr="0096006C">
              <w:t>.</w:t>
            </w:r>
          </w:p>
          <w:p w14:paraId="153E934D" w14:textId="77777777" w:rsidR="00C068A0" w:rsidRPr="0096006C" w:rsidRDefault="00C068A0" w:rsidP="00C068A0">
            <w:pPr>
              <w:pStyle w:val="TableText"/>
            </w:pPr>
          </w:p>
          <w:p w14:paraId="1CA59B9C" w14:textId="77777777" w:rsidR="009E5933" w:rsidRPr="0096006C" w:rsidRDefault="009E5933" w:rsidP="009E5933">
            <w:pPr>
              <w:pStyle w:val="TableText"/>
            </w:pPr>
            <w:r w:rsidRPr="0096006C">
              <w:t>If the RO adjusted the beneficiary’s award, it must also</w:t>
            </w:r>
          </w:p>
          <w:p w14:paraId="184F70B6" w14:textId="77777777" w:rsidR="009B03CE" w:rsidRPr="0096006C" w:rsidRDefault="009B03CE" w:rsidP="00C068A0">
            <w:pPr>
              <w:pStyle w:val="TableText"/>
            </w:pPr>
          </w:p>
          <w:p w14:paraId="3AA3C312" w14:textId="77777777" w:rsidR="00F214F7" w:rsidRPr="0096006C" w:rsidRDefault="003702F4" w:rsidP="00C068A0">
            <w:pPr>
              <w:pStyle w:val="BulletText1"/>
            </w:pPr>
            <w:r w:rsidRPr="0096006C">
              <w:t>furnish</w:t>
            </w:r>
            <w:r w:rsidR="00F214F7" w:rsidRPr="0096006C">
              <w:t xml:space="preserve"> the certifying </w:t>
            </w:r>
            <w:r w:rsidR="00680F9A" w:rsidRPr="0096006C">
              <w:t xml:space="preserve">fiduciary </w:t>
            </w:r>
            <w:r w:rsidR="008F35AE" w:rsidRPr="0096006C">
              <w:t>hub/</w:t>
            </w:r>
            <w:r w:rsidR="00680F9A" w:rsidRPr="0096006C">
              <w:t>activity</w:t>
            </w:r>
            <w:r w:rsidR="00F214F7" w:rsidRPr="0096006C">
              <w:t xml:space="preserve"> wi</w:t>
            </w:r>
            <w:r w:rsidR="0018511A" w:rsidRPr="0096006C">
              <w:t>th a copy of the award document</w:t>
            </w:r>
            <w:r w:rsidR="00F214F7" w:rsidRPr="0096006C">
              <w:t xml:space="preserve">, </w:t>
            </w:r>
            <w:r w:rsidR="00A623C9" w:rsidRPr="0096006C">
              <w:t>and</w:t>
            </w:r>
          </w:p>
          <w:p w14:paraId="377F51EC" w14:textId="77777777" w:rsidR="00F214F7" w:rsidRPr="0096006C" w:rsidRDefault="003702F4" w:rsidP="00C068A0">
            <w:pPr>
              <w:pStyle w:val="BulletText1"/>
            </w:pPr>
            <w:r w:rsidRPr="0096006C">
              <w:t>notify</w:t>
            </w:r>
            <w:r w:rsidR="00F214F7" w:rsidRPr="0096006C">
              <w:t xml:space="preserve"> the beneficiary of the award action </w:t>
            </w:r>
            <w:r w:rsidR="00A623C9" w:rsidRPr="0096006C">
              <w:t>and</w:t>
            </w:r>
            <w:r w:rsidR="00F214F7" w:rsidRPr="0096006C">
              <w:t xml:space="preserve"> his/her appellate rights</w:t>
            </w:r>
            <w:r w:rsidR="00C46011" w:rsidRPr="0096006C">
              <w:t xml:space="preserve"> regarding the award adjustment</w:t>
            </w:r>
            <w:r w:rsidR="00F214F7" w:rsidRPr="0096006C">
              <w:t xml:space="preserve">, per </w:t>
            </w:r>
            <w:hyperlink r:id="rId38" w:history="1">
              <w:r w:rsidR="00F214F7" w:rsidRPr="0096006C">
                <w:rPr>
                  <w:rStyle w:val="Hyperlink"/>
                </w:rPr>
                <w:t>M21-1MR, Part I, 2.C.12</w:t>
              </w:r>
            </w:hyperlink>
            <w:r w:rsidR="00C068A0" w:rsidRPr="0096006C">
              <w:t>.</w:t>
            </w:r>
          </w:p>
        </w:tc>
      </w:tr>
      <w:tr w:rsidR="00F214F7" w:rsidRPr="0096006C" w14:paraId="7B7B7E7D" w14:textId="77777777" w:rsidTr="005B783D">
        <w:trPr>
          <w:cantSplit/>
        </w:trPr>
        <w:tc>
          <w:tcPr>
            <w:tcW w:w="3510" w:type="dxa"/>
            <w:tcBorders>
              <w:top w:val="single" w:sz="6" w:space="0" w:color="auto"/>
              <w:left w:val="single" w:sz="6" w:space="0" w:color="auto"/>
              <w:bottom w:val="single" w:sz="6" w:space="0" w:color="auto"/>
              <w:right w:val="single" w:sz="6" w:space="0" w:color="auto"/>
            </w:tcBorders>
          </w:tcPr>
          <w:p w14:paraId="2180D083" w14:textId="77777777" w:rsidR="00F214F7" w:rsidRPr="0096006C" w:rsidRDefault="00F214F7">
            <w:pPr>
              <w:pStyle w:val="BulletText1"/>
            </w:pPr>
            <w:r w:rsidRPr="0096006C">
              <w:t xml:space="preserve">concludes the beneficiary is competent to </w:t>
            </w:r>
            <w:r w:rsidR="003702F4" w:rsidRPr="0096006C">
              <w:t>manage</w:t>
            </w:r>
            <w:r w:rsidRPr="0096006C">
              <w:t xml:space="preserve"> the funds payable, </w:t>
            </w:r>
            <w:r w:rsidR="00A623C9" w:rsidRPr="0096006C">
              <w:t>and</w:t>
            </w:r>
          </w:p>
          <w:p w14:paraId="65CBF540" w14:textId="77777777" w:rsidR="00F214F7" w:rsidRPr="0096006C" w:rsidRDefault="00F214F7" w:rsidP="003702F4">
            <w:pPr>
              <w:pStyle w:val="BulletText1"/>
            </w:pPr>
            <w:r w:rsidRPr="0096006C">
              <w:t xml:space="preserve">furnishes </w:t>
            </w:r>
            <w:r w:rsidR="00043E00" w:rsidRPr="0096006C">
              <w:t xml:space="preserve">the </w:t>
            </w:r>
            <w:r w:rsidR="00756304" w:rsidRPr="0096006C">
              <w:t>RO</w:t>
            </w:r>
            <w:r w:rsidR="00043E00" w:rsidRPr="0096006C">
              <w:t xml:space="preserve"> with </w:t>
            </w:r>
            <w:r w:rsidRPr="0096006C">
              <w:t xml:space="preserve">certification of SDP on </w:t>
            </w:r>
            <w:r w:rsidRPr="0096006C">
              <w:rPr>
                <w:i/>
              </w:rPr>
              <w:t>VA Form 21-555</w:t>
            </w:r>
          </w:p>
        </w:tc>
        <w:tc>
          <w:tcPr>
            <w:tcW w:w="5860" w:type="dxa"/>
            <w:tcBorders>
              <w:top w:val="single" w:sz="6" w:space="0" w:color="auto"/>
              <w:left w:val="single" w:sz="6" w:space="0" w:color="auto"/>
              <w:bottom w:val="single" w:sz="6" w:space="0" w:color="auto"/>
              <w:right w:val="single" w:sz="6" w:space="0" w:color="auto"/>
            </w:tcBorders>
          </w:tcPr>
          <w:p w14:paraId="5C8C72E9" w14:textId="77777777" w:rsidR="00F214F7" w:rsidRPr="0096006C" w:rsidRDefault="00F214F7">
            <w:pPr>
              <w:pStyle w:val="TableText"/>
            </w:pPr>
            <w:r w:rsidRPr="0096006C">
              <w:t>refers a statement of the finding of competency</w:t>
            </w:r>
            <w:r w:rsidR="00680F9A" w:rsidRPr="0096006C">
              <w:t xml:space="preserve"> by the fiduciary </w:t>
            </w:r>
            <w:r w:rsidR="008F35AE" w:rsidRPr="0096006C">
              <w:t>hub/</w:t>
            </w:r>
            <w:r w:rsidR="00680F9A" w:rsidRPr="0096006C">
              <w:t>activity</w:t>
            </w:r>
            <w:r w:rsidRPr="0096006C">
              <w:t>, including all evidence upon which the opinion is based, to the rating activity</w:t>
            </w:r>
            <w:r w:rsidR="00877FDF" w:rsidRPr="0096006C">
              <w:t>.</w:t>
            </w:r>
          </w:p>
          <w:p w14:paraId="13214C9C" w14:textId="77777777" w:rsidR="00F214F7" w:rsidRPr="0096006C" w:rsidRDefault="00F214F7">
            <w:pPr>
              <w:pStyle w:val="TableText"/>
            </w:pPr>
          </w:p>
          <w:p w14:paraId="7F84A8BA" w14:textId="77777777" w:rsidR="00F214F7" w:rsidRPr="0096006C" w:rsidRDefault="00F214F7">
            <w:pPr>
              <w:pStyle w:val="TableText"/>
            </w:pPr>
            <w:r w:rsidRPr="0096006C">
              <w:rPr>
                <w:b/>
                <w:i/>
              </w:rPr>
              <w:t>Result</w:t>
            </w:r>
            <w:r w:rsidRPr="0096006C">
              <w:t xml:space="preserve">:  The rating activity </w:t>
            </w:r>
            <w:r w:rsidR="00877FDF" w:rsidRPr="0096006C">
              <w:t>reconsiders</w:t>
            </w:r>
            <w:r w:rsidRPr="0096006C">
              <w:t xml:space="preserve"> the issue of competency, per </w:t>
            </w:r>
            <w:hyperlink r:id="rId39" w:history="1">
              <w:r w:rsidRPr="0096006C">
                <w:rPr>
                  <w:rStyle w:val="Hyperlink"/>
                </w:rPr>
                <w:t xml:space="preserve">38 </w:t>
              </w:r>
              <w:r w:rsidR="006642F1" w:rsidRPr="0096006C">
                <w:rPr>
                  <w:rStyle w:val="Hyperlink"/>
                </w:rPr>
                <w:t>CFR</w:t>
              </w:r>
              <w:r w:rsidRPr="0096006C">
                <w:rPr>
                  <w:rStyle w:val="Hyperlink"/>
                </w:rPr>
                <w:t xml:space="preserve"> 3.353</w:t>
              </w:r>
            </w:hyperlink>
            <w:r w:rsidR="00244423" w:rsidRPr="0096006C">
              <w:t>.  If the ra</w:t>
            </w:r>
            <w:r w:rsidR="0009455A" w:rsidRPr="0096006C">
              <w:t>ting activity decides the beneficiary</w:t>
            </w:r>
          </w:p>
          <w:p w14:paraId="1F49E048" w14:textId="77777777" w:rsidR="00F214F7" w:rsidRPr="0096006C" w:rsidRDefault="0009455A">
            <w:pPr>
              <w:pStyle w:val="BulletText1"/>
            </w:pPr>
            <w:r w:rsidRPr="0096006C">
              <w:t xml:space="preserve">is </w:t>
            </w:r>
            <w:r w:rsidR="00F214F7" w:rsidRPr="0096006C">
              <w:rPr>
                <w:i/>
              </w:rPr>
              <w:t>competent</w:t>
            </w:r>
            <w:r w:rsidR="00F214F7" w:rsidRPr="0096006C">
              <w:t xml:space="preserve">, the </w:t>
            </w:r>
            <w:r w:rsidR="00756304" w:rsidRPr="0096006C">
              <w:t>RO</w:t>
            </w:r>
          </w:p>
          <w:p w14:paraId="702DF59B" w14:textId="77777777" w:rsidR="00F214F7" w:rsidRPr="0096006C" w:rsidRDefault="00B525CE">
            <w:pPr>
              <w:pStyle w:val="BulletText2"/>
            </w:pPr>
            <w:r w:rsidRPr="0096006C">
              <w:t>releases any withheld</w:t>
            </w:r>
            <w:r w:rsidR="00F214F7" w:rsidRPr="0096006C">
              <w:t xml:space="preserve"> </w:t>
            </w:r>
            <w:r w:rsidR="00020EB4" w:rsidRPr="0096006C">
              <w:t>benefits directly to the beneficiary</w:t>
            </w:r>
            <w:r w:rsidR="008A1001" w:rsidRPr="0096006C">
              <w:t xml:space="preserve"> within 15 days of completion of the rating decision</w:t>
            </w:r>
          </w:p>
          <w:p w14:paraId="2E343824" w14:textId="77777777" w:rsidR="00F214F7" w:rsidRPr="0096006C" w:rsidRDefault="00F214F7">
            <w:pPr>
              <w:pStyle w:val="BulletText2"/>
            </w:pPr>
            <w:r w:rsidRPr="0096006C">
              <w:t xml:space="preserve">furnishes the certifying </w:t>
            </w:r>
            <w:r w:rsidR="00680F9A" w:rsidRPr="0096006C">
              <w:t xml:space="preserve">fiduciary </w:t>
            </w:r>
            <w:r w:rsidR="008F35AE" w:rsidRPr="0096006C">
              <w:t>hub/</w:t>
            </w:r>
            <w:r w:rsidRPr="0096006C">
              <w:t>activity with a copy of the award document</w:t>
            </w:r>
            <w:r w:rsidR="00020EB4" w:rsidRPr="0096006C">
              <w:t xml:space="preserve"> (</w:t>
            </w:r>
            <w:r w:rsidRPr="0096006C">
              <w:t xml:space="preserve">if </w:t>
            </w:r>
            <w:r w:rsidR="00CF3205" w:rsidRPr="0096006C">
              <w:t>the RO adjusted the</w:t>
            </w:r>
            <w:r w:rsidRPr="0096006C">
              <w:t xml:space="preserve"> </w:t>
            </w:r>
            <w:r w:rsidR="00020EB4" w:rsidRPr="0096006C">
              <w:t xml:space="preserve">beneficiary’s </w:t>
            </w:r>
            <w:r w:rsidRPr="0096006C">
              <w:t>award</w:t>
            </w:r>
            <w:r w:rsidR="00020EB4" w:rsidRPr="0096006C">
              <w:t>)</w:t>
            </w:r>
            <w:r w:rsidRPr="0096006C">
              <w:t xml:space="preserve">, </w:t>
            </w:r>
            <w:r w:rsidR="00A623C9" w:rsidRPr="0096006C">
              <w:t>and</w:t>
            </w:r>
          </w:p>
          <w:p w14:paraId="245A8815" w14:textId="77777777" w:rsidR="00F214F7" w:rsidRPr="0096006C" w:rsidRDefault="00F214F7">
            <w:pPr>
              <w:pStyle w:val="BulletText2"/>
            </w:pPr>
            <w:r w:rsidRPr="0096006C">
              <w:t xml:space="preserve">notifies the beneficiary of the final determination </w:t>
            </w:r>
            <w:r w:rsidR="00A623C9" w:rsidRPr="0096006C">
              <w:t>and</w:t>
            </w:r>
            <w:r w:rsidRPr="0096006C">
              <w:t xml:space="preserve"> his/her appellate rights, per </w:t>
            </w:r>
            <w:hyperlink r:id="rId40" w:history="1">
              <w:r w:rsidRPr="0096006C">
                <w:rPr>
                  <w:rStyle w:val="Hyperlink"/>
                </w:rPr>
                <w:t>M21-1MR, Part III, Subpart v, 2.B.9.b</w:t>
              </w:r>
            </w:hyperlink>
            <w:r w:rsidRPr="0096006C">
              <w:t>, or</w:t>
            </w:r>
          </w:p>
          <w:p w14:paraId="402360A6" w14:textId="77777777" w:rsidR="00F214F7" w:rsidRPr="0096006C" w:rsidRDefault="0009455A" w:rsidP="00CF67E4">
            <w:pPr>
              <w:pStyle w:val="BulletText1"/>
            </w:pPr>
            <w:r w:rsidRPr="0096006C">
              <w:t xml:space="preserve">remains </w:t>
            </w:r>
            <w:r w:rsidR="00F214F7" w:rsidRPr="0096006C">
              <w:rPr>
                <w:i/>
              </w:rPr>
              <w:t>incompetent</w:t>
            </w:r>
            <w:r w:rsidR="00F214F7" w:rsidRPr="0096006C">
              <w:t xml:space="preserve">, the </w:t>
            </w:r>
            <w:r w:rsidR="00756304" w:rsidRPr="0096006C">
              <w:t>RO</w:t>
            </w:r>
            <w:r w:rsidR="00F214F7" w:rsidRPr="0096006C">
              <w:t xml:space="preserve"> continues the SDP </w:t>
            </w:r>
            <w:r w:rsidR="00A623C9" w:rsidRPr="0096006C">
              <w:t>and</w:t>
            </w:r>
            <w:r w:rsidR="00F214F7" w:rsidRPr="0096006C">
              <w:t xml:space="preserve"> notifies the </w:t>
            </w:r>
            <w:r w:rsidR="00680F9A" w:rsidRPr="0096006C">
              <w:t xml:space="preserve">fiduciary </w:t>
            </w:r>
            <w:r w:rsidR="008F35AE" w:rsidRPr="0096006C">
              <w:t>hub/</w:t>
            </w:r>
            <w:r w:rsidR="00F214F7" w:rsidRPr="0096006C">
              <w:t>activity of the rating decision.</w:t>
            </w:r>
          </w:p>
          <w:p w14:paraId="283FA409" w14:textId="77777777" w:rsidR="002011F4" w:rsidRPr="0096006C" w:rsidRDefault="002011F4" w:rsidP="002011F4">
            <w:pPr>
              <w:pStyle w:val="TableText"/>
            </w:pPr>
          </w:p>
          <w:p w14:paraId="2C84BE0B" w14:textId="77777777" w:rsidR="002011F4" w:rsidRPr="0096006C" w:rsidRDefault="002011F4" w:rsidP="002011F4">
            <w:pPr>
              <w:pStyle w:val="TableText"/>
            </w:pPr>
            <w:r w:rsidRPr="0096006C">
              <w:rPr>
                <w:b/>
                <w:i/>
              </w:rPr>
              <w:t>Reference</w:t>
            </w:r>
            <w:r w:rsidRPr="0096006C">
              <w:t>:  For more information about the evidentiary requirements to determine whether a</w:t>
            </w:r>
            <w:r w:rsidR="00B05968" w:rsidRPr="0096006C">
              <w:t xml:space="preserve">n incompetent beneficiary </w:t>
            </w:r>
            <w:r w:rsidR="00E431EC" w:rsidRPr="0096006C">
              <w:t xml:space="preserve">has regained competency, see </w:t>
            </w:r>
            <w:hyperlink r:id="rId41" w:history="1">
              <w:r w:rsidR="00E431EC" w:rsidRPr="0096006C">
                <w:rPr>
                  <w:rStyle w:val="Hyperlink"/>
                </w:rPr>
                <w:t>M21-1MR, Part III, Subpart iv, 8.A.3.d</w:t>
              </w:r>
            </w:hyperlink>
            <w:r w:rsidR="00E431EC" w:rsidRPr="0096006C">
              <w:t>.</w:t>
            </w:r>
          </w:p>
        </w:tc>
      </w:tr>
    </w:tbl>
    <w:p w14:paraId="4BB08116" w14:textId="77777777" w:rsidR="00DB7001" w:rsidRPr="0096006C" w:rsidRDefault="006F479A" w:rsidP="00DB7001">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614BB0" w:rsidRPr="0096006C" w14:paraId="76DFFCF9" w14:textId="77777777" w:rsidTr="002B6DEC">
        <w:tc>
          <w:tcPr>
            <w:tcW w:w="1728" w:type="dxa"/>
            <w:shd w:val="clear" w:color="auto" w:fill="auto"/>
          </w:tcPr>
          <w:p w14:paraId="4D55169D" w14:textId="77777777" w:rsidR="00614BB0" w:rsidRPr="0096006C" w:rsidRDefault="00614BB0" w:rsidP="00F63E93">
            <w:pPr>
              <w:pStyle w:val="Heading5"/>
            </w:pPr>
            <w:r w:rsidRPr="0096006C">
              <w:t xml:space="preserve">e.  </w:t>
            </w:r>
            <w:bookmarkStart w:id="10" w:name="e5"/>
            <w:bookmarkEnd w:id="10"/>
            <w:r w:rsidRPr="0096006C">
              <w:t xml:space="preserve">Handling a Court Appointment of a Fiduciary Without a Judicial Determination of </w:t>
            </w:r>
            <w:r w:rsidRPr="0096006C">
              <w:lastRenderedPageBreak/>
              <w:t>Incompetency</w:t>
            </w:r>
          </w:p>
        </w:tc>
        <w:tc>
          <w:tcPr>
            <w:tcW w:w="7740" w:type="dxa"/>
            <w:shd w:val="clear" w:color="auto" w:fill="auto"/>
          </w:tcPr>
          <w:p w14:paraId="545154E8" w14:textId="77777777" w:rsidR="00614BB0" w:rsidRPr="0096006C" w:rsidRDefault="00614BB0" w:rsidP="00F63E93">
            <w:pPr>
              <w:pStyle w:val="BlockText"/>
            </w:pPr>
            <w:r w:rsidRPr="0096006C">
              <w:lastRenderedPageBreak/>
              <w:t xml:space="preserve">Do </w:t>
            </w:r>
            <w:r w:rsidRPr="0096006C">
              <w:rPr>
                <w:i/>
              </w:rPr>
              <w:t>not</w:t>
            </w:r>
            <w:r w:rsidRPr="0096006C">
              <w:t xml:space="preserve"> consider a court appointment of a fiduciary as evidence of incompetence requiring rating action, </w:t>
            </w:r>
            <w:r w:rsidRPr="0096006C">
              <w:rPr>
                <w:b/>
                <w:i/>
              </w:rPr>
              <w:t>unless</w:t>
            </w:r>
            <w:r w:rsidRPr="0096006C">
              <w:t xml:space="preserve"> it is also accompanied by either</w:t>
            </w:r>
          </w:p>
          <w:p w14:paraId="4F333A3F" w14:textId="77777777" w:rsidR="00614BB0" w:rsidRPr="0096006C" w:rsidRDefault="00614BB0" w:rsidP="00F63E93">
            <w:pPr>
              <w:pStyle w:val="BlockText"/>
            </w:pPr>
          </w:p>
          <w:p w14:paraId="7B4E674A" w14:textId="77777777" w:rsidR="00614BB0" w:rsidRPr="0096006C" w:rsidRDefault="00614BB0" w:rsidP="00F63E93">
            <w:pPr>
              <w:pStyle w:val="BulletText1"/>
            </w:pPr>
            <w:r w:rsidRPr="0096006C">
              <w:t xml:space="preserve">a judicial determination of incompetency, such as a court order or decree, or </w:t>
            </w:r>
          </w:p>
          <w:p w14:paraId="09DD6B03" w14:textId="77777777" w:rsidR="00614BB0" w:rsidRPr="0096006C" w:rsidRDefault="00614BB0" w:rsidP="00F63E93">
            <w:pPr>
              <w:pStyle w:val="BulletText1"/>
            </w:pPr>
            <w:r w:rsidRPr="0096006C">
              <w:t>medical evidence.</w:t>
            </w:r>
          </w:p>
          <w:p w14:paraId="0E5EFF93" w14:textId="77777777" w:rsidR="00614BB0" w:rsidRPr="0096006C" w:rsidRDefault="00614BB0" w:rsidP="00F63E93">
            <w:pPr>
              <w:pStyle w:val="BlockText"/>
            </w:pPr>
          </w:p>
          <w:p w14:paraId="6D7F67B1" w14:textId="77777777" w:rsidR="00614BB0" w:rsidRPr="0096006C" w:rsidRDefault="00614BB0" w:rsidP="00F63E93">
            <w:pPr>
              <w:pStyle w:val="BlockText"/>
            </w:pPr>
            <w:r w:rsidRPr="0096006C">
              <w:t xml:space="preserve">Upon receipt of a court appointment of a fiduciary </w:t>
            </w:r>
            <w:r w:rsidRPr="0096006C">
              <w:rPr>
                <w:b/>
                <w:i/>
              </w:rPr>
              <w:t>without</w:t>
            </w:r>
            <w:r w:rsidRPr="0096006C">
              <w:t xml:space="preserve"> a judicial </w:t>
            </w:r>
            <w:r w:rsidRPr="0096006C">
              <w:lastRenderedPageBreak/>
              <w:t xml:space="preserve">determination of incompetency or medical evidence, </w:t>
            </w:r>
          </w:p>
          <w:p w14:paraId="4BB9E178" w14:textId="77777777" w:rsidR="00614BB0" w:rsidRPr="0096006C" w:rsidRDefault="00614BB0" w:rsidP="00F63E93">
            <w:pPr>
              <w:pStyle w:val="BlockText"/>
            </w:pPr>
          </w:p>
          <w:p w14:paraId="350B8F49" w14:textId="77777777" w:rsidR="005716A5" w:rsidRPr="0096006C" w:rsidRDefault="00614BB0" w:rsidP="00F63E93">
            <w:pPr>
              <w:pStyle w:val="BulletText1"/>
            </w:pPr>
            <w:r w:rsidRPr="0096006C">
              <w:t xml:space="preserve">prepare </w:t>
            </w:r>
            <w:r w:rsidRPr="0096006C">
              <w:rPr>
                <w:i/>
              </w:rPr>
              <w:t>VA Form 21-592</w:t>
            </w:r>
          </w:p>
          <w:p w14:paraId="1784C36E" w14:textId="77777777" w:rsidR="002F46C2" w:rsidRPr="0096006C" w:rsidRDefault="002F46C2" w:rsidP="00F63E93">
            <w:pPr>
              <w:pStyle w:val="BulletText1"/>
            </w:pPr>
            <w:r w:rsidRPr="0096006C">
              <w:t xml:space="preserve">establish EP 290, using the </w:t>
            </w:r>
            <w:r w:rsidRPr="0096006C">
              <w:rPr>
                <w:i/>
              </w:rPr>
              <w:t>Fiduciary Adjustment</w:t>
            </w:r>
            <w:r w:rsidRPr="0096006C">
              <w:t xml:space="preserve"> claim label, to control for receipt of </w:t>
            </w:r>
            <w:r w:rsidRPr="0096006C">
              <w:rPr>
                <w:i/>
                <w:iCs/>
              </w:rPr>
              <w:t>VA Form 21-555</w:t>
            </w:r>
            <w:r w:rsidRPr="0096006C">
              <w:rPr>
                <w:iCs/>
              </w:rPr>
              <w:t xml:space="preserve"> from the fiduciary hub/activity</w:t>
            </w:r>
          </w:p>
          <w:p w14:paraId="5B4A199E" w14:textId="77777777" w:rsidR="005716A5" w:rsidRPr="0096006C" w:rsidRDefault="005716A5" w:rsidP="005716A5">
            <w:pPr>
              <w:pStyle w:val="BulletText1"/>
            </w:pPr>
            <w:r w:rsidRPr="0096006C">
              <w:t>upload the form into Virtual VA, and</w:t>
            </w:r>
          </w:p>
          <w:p w14:paraId="44C5A740" w14:textId="77777777" w:rsidR="00DB7001" w:rsidRPr="0096006C" w:rsidRDefault="005716A5" w:rsidP="00DB7001">
            <w:pPr>
              <w:pStyle w:val="BulletText1"/>
            </w:pPr>
            <w:r w:rsidRPr="0096006C">
              <w:t xml:space="preserve">notify the fiduciary </w:t>
            </w:r>
            <w:r w:rsidR="008F35AE" w:rsidRPr="0096006C">
              <w:t>hub/</w:t>
            </w:r>
            <w:r w:rsidRPr="0096006C">
              <w:t>activity of jurisdiction, through a Virtual VA-generated e-mail, that action is pending on the form.</w:t>
            </w:r>
          </w:p>
          <w:p w14:paraId="6DAE2ED2" w14:textId="77777777" w:rsidR="005716A5" w:rsidRPr="0096006C" w:rsidRDefault="005716A5" w:rsidP="005716A5">
            <w:pPr>
              <w:pStyle w:val="BlockText"/>
            </w:pPr>
          </w:p>
          <w:p w14:paraId="4E470FB2" w14:textId="77777777" w:rsidR="0072296A" w:rsidRPr="0096006C" w:rsidRDefault="0072296A" w:rsidP="0072296A">
            <w:pPr>
              <w:pStyle w:val="BlockText"/>
            </w:pPr>
            <w:r w:rsidRPr="0096006C">
              <w:t xml:space="preserve">Award benefits to the payee that the fiduciary </w:t>
            </w:r>
            <w:r w:rsidR="008F35AE" w:rsidRPr="0096006C">
              <w:t>hub/</w:t>
            </w:r>
            <w:r w:rsidRPr="0096006C">
              <w:t>activity certifies, a</w:t>
            </w:r>
            <w:r w:rsidR="005716A5" w:rsidRPr="0096006C">
              <w:t xml:space="preserve">s soon as the fiduciary </w:t>
            </w:r>
            <w:r w:rsidR="008F35AE" w:rsidRPr="0096006C">
              <w:t>hub/</w:t>
            </w:r>
            <w:r w:rsidR="005716A5" w:rsidRPr="0096006C">
              <w:t xml:space="preserve">activity completes </w:t>
            </w:r>
            <w:r w:rsidR="00DB7001" w:rsidRPr="0096006C">
              <w:rPr>
                <w:i/>
              </w:rPr>
              <w:t>VA Form 21-555</w:t>
            </w:r>
            <w:r w:rsidR="00375BA7" w:rsidRPr="0096006C">
              <w:t xml:space="preserve">, uploads it into </w:t>
            </w:r>
            <w:r w:rsidR="005716A5" w:rsidRPr="0096006C">
              <w:t xml:space="preserve">Virtual VA, </w:t>
            </w:r>
            <w:r w:rsidR="00375BA7" w:rsidRPr="0096006C">
              <w:t xml:space="preserve">and sends notification of </w:t>
            </w:r>
            <w:r w:rsidR="005716A5" w:rsidRPr="0096006C">
              <w:t xml:space="preserve">the </w:t>
            </w:r>
            <w:r w:rsidR="00375BA7" w:rsidRPr="0096006C">
              <w:t>availability of the form</w:t>
            </w:r>
            <w:r w:rsidRPr="0096006C">
              <w:t>.</w:t>
            </w:r>
          </w:p>
          <w:p w14:paraId="1731FE9A" w14:textId="77777777" w:rsidR="0072296A" w:rsidRPr="0096006C" w:rsidRDefault="0072296A" w:rsidP="0072296A">
            <w:pPr>
              <w:pStyle w:val="BlockText"/>
            </w:pPr>
          </w:p>
          <w:p w14:paraId="740112BD" w14:textId="77777777" w:rsidR="00DB7001" w:rsidRPr="0096006C" w:rsidRDefault="0072296A" w:rsidP="0072296A">
            <w:pPr>
              <w:pStyle w:val="BlockText"/>
            </w:pPr>
            <w:r w:rsidRPr="0096006C">
              <w:rPr>
                <w:b/>
                <w:i/>
              </w:rPr>
              <w:t>Note</w:t>
            </w:r>
            <w:r w:rsidRPr="0096006C">
              <w:t xml:space="preserve">:  If the </w:t>
            </w:r>
            <w:r w:rsidRPr="0096006C">
              <w:rPr>
                <w:i/>
                <w:iCs/>
              </w:rPr>
              <w:t>VA Form 21-555</w:t>
            </w:r>
            <w:r w:rsidRPr="0096006C">
              <w:rPr>
                <w:iCs/>
              </w:rPr>
              <w:t xml:space="preserve"> is accompanied by evidence suggesting the beneficiary may be incompetent, follow the instructions in </w:t>
            </w:r>
            <w:hyperlink r:id="rId42" w:history="1">
              <w:r w:rsidRPr="0096006C">
                <w:rPr>
                  <w:rStyle w:val="Hyperlink"/>
                  <w:iCs/>
                </w:rPr>
                <w:t>M21-1MR, Part III, Subpart v, 9.B.5.b</w:t>
              </w:r>
            </w:hyperlink>
            <w:r w:rsidRPr="0096006C">
              <w:rPr>
                <w:iCs/>
              </w:rPr>
              <w:t>.</w:t>
            </w:r>
          </w:p>
          <w:p w14:paraId="6838D0B9" w14:textId="77777777" w:rsidR="00DB7001" w:rsidRPr="0096006C" w:rsidRDefault="00DB7001" w:rsidP="00DB7001">
            <w:pPr>
              <w:pStyle w:val="BlockText"/>
            </w:pPr>
          </w:p>
          <w:p w14:paraId="66AC30FB" w14:textId="77777777" w:rsidR="00614BB0" w:rsidRPr="0096006C" w:rsidRDefault="00DB7001" w:rsidP="008F35AE">
            <w:pPr>
              <w:pStyle w:val="BlockText"/>
            </w:pPr>
            <w:r w:rsidRPr="0096006C">
              <w:rPr>
                <w:b/>
                <w:i/>
              </w:rPr>
              <w:t>Reference</w:t>
            </w:r>
            <w:r w:rsidRPr="0096006C">
              <w:t xml:space="preserve">:  For more information on the authorization actions to take upon receipt of a recommendation for payment from </w:t>
            </w:r>
            <w:r w:rsidR="008F35AE" w:rsidRPr="0096006C">
              <w:t>a</w:t>
            </w:r>
            <w:r w:rsidRPr="0096006C">
              <w:t xml:space="preserve"> fiduciary </w:t>
            </w:r>
            <w:r w:rsidR="008F35AE" w:rsidRPr="0096006C">
              <w:t xml:space="preserve">hub or the fiduciary </w:t>
            </w:r>
            <w:r w:rsidRPr="0096006C">
              <w:t xml:space="preserve">activity, see </w:t>
            </w:r>
            <w:hyperlink r:id="rId43" w:history="1">
              <w:r w:rsidRPr="0096006C">
                <w:rPr>
                  <w:rStyle w:val="Hyperlink"/>
                </w:rPr>
                <w:t>M21-1MR, Part III, Subpart v, 9.B.5.d</w:t>
              </w:r>
            </w:hyperlink>
            <w:r w:rsidRPr="0096006C">
              <w:t>.</w:t>
            </w:r>
          </w:p>
        </w:tc>
      </w:tr>
    </w:tbl>
    <w:p w14:paraId="09F8DCF6" w14:textId="77777777" w:rsidR="00DB7001" w:rsidRPr="0096006C" w:rsidRDefault="006F479A" w:rsidP="00DB7001">
      <w:pPr>
        <w:pStyle w:val="BlockLine"/>
      </w:pPr>
      <w:r w:rsidRPr="0096006C">
        <w:lastRenderedPageBreak/>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6EBA5E00" w14:textId="77777777">
        <w:trPr>
          <w:cantSplit/>
        </w:trPr>
        <w:tc>
          <w:tcPr>
            <w:tcW w:w="1728" w:type="dxa"/>
          </w:tcPr>
          <w:p w14:paraId="2B4190A0" w14:textId="77777777" w:rsidR="00F214F7" w:rsidRPr="0096006C" w:rsidRDefault="00BC0A9A" w:rsidP="00FC1C4D">
            <w:pPr>
              <w:pStyle w:val="Heading5"/>
            </w:pPr>
            <w:r w:rsidRPr="0096006C">
              <w:lastRenderedPageBreak/>
              <w:t>f</w:t>
            </w:r>
            <w:r w:rsidR="00F214F7" w:rsidRPr="0096006C">
              <w:t xml:space="preserve">.  </w:t>
            </w:r>
            <w:bookmarkStart w:id="11" w:name="f5"/>
            <w:bookmarkEnd w:id="11"/>
            <w:r w:rsidR="00F214F7" w:rsidRPr="0096006C">
              <w:t>H</w:t>
            </w:r>
            <w:r w:rsidR="00A623C9" w:rsidRPr="0096006C">
              <w:t>and</w:t>
            </w:r>
            <w:r w:rsidR="00F214F7" w:rsidRPr="0096006C">
              <w:t>ling a Court Decree of Incompetency or Court Appointment of a Fiduciary by Reason of Incompetency</w:t>
            </w:r>
          </w:p>
        </w:tc>
        <w:tc>
          <w:tcPr>
            <w:tcW w:w="7740" w:type="dxa"/>
          </w:tcPr>
          <w:p w14:paraId="0D561A01" w14:textId="77777777" w:rsidR="00F214F7" w:rsidRPr="0096006C" w:rsidRDefault="00F214F7">
            <w:pPr>
              <w:pStyle w:val="BlockText"/>
            </w:pPr>
            <w:r w:rsidRPr="0096006C">
              <w:t xml:space="preserve">Upon receipt of a court decree of incompetency or a court appointment of a fiduciary by reason of </w:t>
            </w:r>
            <w:r w:rsidR="00DE1E5F" w:rsidRPr="0096006C">
              <w:t xml:space="preserve">a </w:t>
            </w:r>
            <w:r w:rsidRPr="0096006C">
              <w:t>beneficiary</w:t>
            </w:r>
            <w:r w:rsidR="00DE1E5F" w:rsidRPr="0096006C">
              <w:t>’s incompetency</w:t>
            </w:r>
          </w:p>
          <w:p w14:paraId="3B303D9A" w14:textId="77777777" w:rsidR="00F214F7" w:rsidRPr="0096006C" w:rsidRDefault="00F214F7">
            <w:pPr>
              <w:pStyle w:val="BlockText"/>
            </w:pPr>
          </w:p>
          <w:p w14:paraId="44B82159" w14:textId="77777777" w:rsidR="00F214F7" w:rsidRPr="0096006C" w:rsidRDefault="00510CC8">
            <w:pPr>
              <w:pStyle w:val="BulletText1"/>
            </w:pPr>
            <w:r w:rsidRPr="0096006C">
              <w:t xml:space="preserve">notify </w:t>
            </w:r>
            <w:r w:rsidR="00F214F7" w:rsidRPr="0096006C">
              <w:t xml:space="preserve">the </w:t>
            </w:r>
            <w:r w:rsidR="00680F9A" w:rsidRPr="0096006C">
              <w:t xml:space="preserve">fiduciary </w:t>
            </w:r>
            <w:r w:rsidR="008F35AE" w:rsidRPr="0096006C">
              <w:t>hub/</w:t>
            </w:r>
            <w:r w:rsidR="00F214F7" w:rsidRPr="0096006C">
              <w:t xml:space="preserve">activity </w:t>
            </w:r>
            <w:r w:rsidR="00680F9A" w:rsidRPr="0096006C">
              <w:t xml:space="preserve">of jurisdiction </w:t>
            </w:r>
          </w:p>
          <w:p w14:paraId="66E43C74" w14:textId="77777777" w:rsidR="00F214F7" w:rsidRPr="0096006C" w:rsidRDefault="00680F9A">
            <w:pPr>
              <w:pStyle w:val="BulletText2"/>
            </w:pPr>
            <w:r w:rsidRPr="0096006C">
              <w:t>using</w:t>
            </w:r>
            <w:r w:rsidR="00F214F7" w:rsidRPr="0096006C">
              <w:t xml:space="preserve"> </w:t>
            </w:r>
            <w:r w:rsidR="00F214F7" w:rsidRPr="0096006C">
              <w:rPr>
                <w:i/>
              </w:rPr>
              <w:t>VA Form 21-592</w:t>
            </w:r>
            <w:r w:rsidR="00510CC8" w:rsidRPr="0096006C">
              <w:t xml:space="preserve"> </w:t>
            </w:r>
            <w:r w:rsidR="00AC3B69" w:rsidRPr="0096006C">
              <w:t>(</w:t>
            </w:r>
            <w:r w:rsidR="00F214F7" w:rsidRPr="0096006C">
              <w:t>if not previously furnished</w:t>
            </w:r>
            <w:r w:rsidR="00AC3B69" w:rsidRPr="0096006C">
              <w:t>)</w:t>
            </w:r>
            <w:r w:rsidR="00860C72" w:rsidRPr="0096006C">
              <w:t>,</w:t>
            </w:r>
            <w:r w:rsidR="00F214F7" w:rsidRPr="0096006C">
              <w:t xml:space="preserve"> or</w:t>
            </w:r>
          </w:p>
          <w:p w14:paraId="5CF02846" w14:textId="77777777" w:rsidR="00C02844" w:rsidRPr="0096006C" w:rsidRDefault="00F214F7" w:rsidP="00C02844">
            <w:pPr>
              <w:pStyle w:val="BulletText2"/>
            </w:pPr>
            <w:r w:rsidRPr="0096006C">
              <w:t>by memor</w:t>
            </w:r>
            <w:r w:rsidR="00A623C9" w:rsidRPr="0096006C">
              <w:t>and</w:t>
            </w:r>
            <w:r w:rsidRPr="0096006C">
              <w:t xml:space="preserve">um or letter </w:t>
            </w:r>
            <w:r w:rsidR="00AC3B69" w:rsidRPr="0096006C">
              <w:t>(</w:t>
            </w:r>
            <w:r w:rsidRPr="0096006C">
              <w:t xml:space="preserve">if </w:t>
            </w:r>
            <w:r w:rsidRPr="0096006C">
              <w:rPr>
                <w:i/>
                <w:iCs/>
              </w:rPr>
              <w:t xml:space="preserve">VA Form 21-592 </w:t>
            </w:r>
            <w:r w:rsidRPr="0096006C">
              <w:t>was previously furnished</w:t>
            </w:r>
            <w:r w:rsidR="00AC3B69" w:rsidRPr="0096006C">
              <w:t>)</w:t>
            </w:r>
          </w:p>
          <w:p w14:paraId="0445E21F" w14:textId="77777777" w:rsidR="00F214F7" w:rsidRPr="0096006C" w:rsidRDefault="00F214F7" w:rsidP="00C02844">
            <w:pPr>
              <w:pStyle w:val="BulletText1"/>
            </w:pPr>
            <w:r w:rsidRPr="0096006C">
              <w:t xml:space="preserve">include </w:t>
            </w:r>
            <w:r w:rsidR="00AC3B69" w:rsidRPr="0096006C">
              <w:t>with</w:t>
            </w:r>
            <w:r w:rsidRPr="0096006C">
              <w:t xml:space="preserve"> the </w:t>
            </w:r>
            <w:r w:rsidR="00AC3B69" w:rsidRPr="0096006C">
              <w:t>notification</w:t>
            </w:r>
            <w:r w:rsidRPr="0096006C">
              <w:t xml:space="preserve"> either</w:t>
            </w:r>
          </w:p>
          <w:p w14:paraId="080066D4" w14:textId="77777777" w:rsidR="00F214F7" w:rsidRPr="0096006C" w:rsidRDefault="00F214F7">
            <w:pPr>
              <w:pStyle w:val="BulletText2"/>
            </w:pPr>
            <w:r w:rsidRPr="0096006C">
              <w:t>a copy of the decree of incompetency, or</w:t>
            </w:r>
          </w:p>
          <w:p w14:paraId="127582E6" w14:textId="77777777" w:rsidR="00B15D1B" w:rsidRPr="0096006C" w:rsidRDefault="00F214F7" w:rsidP="00012274">
            <w:pPr>
              <w:pStyle w:val="BulletText2"/>
            </w:pPr>
            <w:r w:rsidRPr="0096006C">
              <w:t>the letter</w:t>
            </w:r>
            <w:r w:rsidR="00C02844" w:rsidRPr="0096006C">
              <w:t>s of appointment of a fiduciary</w:t>
            </w:r>
          </w:p>
          <w:p w14:paraId="412B67A7" w14:textId="77777777" w:rsidR="00F214F7" w:rsidRPr="0096006C" w:rsidRDefault="00B15D1B" w:rsidP="00B15D1B">
            <w:pPr>
              <w:pStyle w:val="BulletText1"/>
            </w:pPr>
            <w:r w:rsidRPr="0096006C">
              <w:t xml:space="preserve">establish EP 290, using the </w:t>
            </w:r>
            <w:r w:rsidRPr="0096006C">
              <w:rPr>
                <w:i/>
              </w:rPr>
              <w:t>Fiduciary Adjustment</w:t>
            </w:r>
            <w:r w:rsidRPr="0096006C">
              <w:t xml:space="preserve"> claim label, to control for receipt of </w:t>
            </w:r>
            <w:r w:rsidRPr="0096006C">
              <w:rPr>
                <w:i/>
                <w:iCs/>
              </w:rPr>
              <w:t>VA Form 21-555</w:t>
            </w:r>
            <w:r w:rsidRPr="0096006C">
              <w:rPr>
                <w:iCs/>
              </w:rPr>
              <w:t xml:space="preserve"> from the fiduciary hub/activity</w:t>
            </w:r>
            <w:r w:rsidR="00C02844" w:rsidRPr="0096006C">
              <w:t>, and</w:t>
            </w:r>
          </w:p>
          <w:p w14:paraId="3934510D" w14:textId="77777777" w:rsidR="002B6DEC" w:rsidRPr="0096006C" w:rsidRDefault="00C02844" w:rsidP="009E1E86">
            <w:pPr>
              <w:pStyle w:val="BulletText1"/>
            </w:pPr>
            <w:r w:rsidRPr="0096006C">
              <w:t xml:space="preserve">follow the instructions in </w:t>
            </w:r>
            <w:hyperlink r:id="rId44" w:history="1">
              <w:r w:rsidRPr="0096006C">
                <w:rPr>
                  <w:rStyle w:val="Hyperlink"/>
                </w:rPr>
                <w:t>M21-1MR, Part III, Subpart v, 9.B.5.d</w:t>
              </w:r>
            </w:hyperlink>
            <w:r w:rsidRPr="0096006C">
              <w:t xml:space="preserve"> u</w:t>
            </w:r>
            <w:r w:rsidR="009E1E86" w:rsidRPr="0096006C">
              <w:t>pon</w:t>
            </w:r>
            <w:r w:rsidR="009E1E86" w:rsidRPr="0096006C">
              <w:rPr>
                <w:b/>
                <w:i/>
              </w:rPr>
              <w:t xml:space="preserve"> </w:t>
            </w:r>
            <w:r w:rsidR="009E1E86" w:rsidRPr="0096006C">
              <w:t>receipt</w:t>
            </w:r>
            <w:r w:rsidR="009E1E86" w:rsidRPr="0096006C">
              <w:rPr>
                <w:b/>
                <w:i/>
              </w:rPr>
              <w:t xml:space="preserve"> </w:t>
            </w:r>
            <w:r w:rsidR="009E1E86" w:rsidRPr="0096006C">
              <w:t xml:space="preserve">of </w:t>
            </w:r>
            <w:r w:rsidR="00680F9A" w:rsidRPr="0096006C">
              <w:t xml:space="preserve">a </w:t>
            </w:r>
            <w:r w:rsidR="009E1E86" w:rsidRPr="0096006C">
              <w:t>recommendation for payment</w:t>
            </w:r>
            <w:r w:rsidR="00680F9A" w:rsidRPr="0096006C">
              <w:t xml:space="preserve"> from the fiduciary </w:t>
            </w:r>
            <w:r w:rsidR="008F35AE" w:rsidRPr="0096006C">
              <w:t>hub/</w:t>
            </w:r>
            <w:r w:rsidR="00680F9A" w:rsidRPr="0096006C">
              <w:t>activity</w:t>
            </w:r>
            <w:r w:rsidR="009E1E86" w:rsidRPr="0096006C">
              <w:t>.</w:t>
            </w:r>
          </w:p>
          <w:p w14:paraId="27164255" w14:textId="77777777" w:rsidR="003827A0" w:rsidRPr="0096006C" w:rsidRDefault="003827A0" w:rsidP="003827A0">
            <w:pPr>
              <w:pStyle w:val="BlockText"/>
            </w:pPr>
          </w:p>
          <w:p w14:paraId="1BFB6BDB" w14:textId="77777777" w:rsidR="002B6DEC" w:rsidRPr="0096006C" w:rsidRDefault="002B6DEC" w:rsidP="00275871">
            <w:pPr>
              <w:pStyle w:val="BlockText"/>
            </w:pPr>
            <w:r w:rsidRPr="0096006C">
              <w:rPr>
                <w:b/>
                <w:i/>
              </w:rPr>
              <w:t>Important</w:t>
            </w:r>
            <w:r w:rsidRPr="0096006C">
              <w:t>:</w:t>
            </w:r>
          </w:p>
          <w:p w14:paraId="17657426" w14:textId="77777777" w:rsidR="002B6DEC" w:rsidRPr="0096006C" w:rsidRDefault="002B6DEC" w:rsidP="002B6DEC">
            <w:pPr>
              <w:pStyle w:val="BulletText1"/>
            </w:pPr>
            <w:r w:rsidRPr="0096006C">
              <w:t xml:space="preserve">Under the circumstances described in this block, it is </w:t>
            </w:r>
            <w:r w:rsidRPr="0096006C">
              <w:rPr>
                <w:i/>
              </w:rPr>
              <w:t>unnecessary</w:t>
            </w:r>
            <w:r w:rsidRPr="0096006C">
              <w:t xml:space="preserve"> to</w:t>
            </w:r>
          </w:p>
          <w:p w14:paraId="2A258323" w14:textId="77777777" w:rsidR="002B6DEC" w:rsidRPr="0096006C" w:rsidRDefault="002B6DEC" w:rsidP="002B6DEC">
            <w:pPr>
              <w:pStyle w:val="BulletText2"/>
            </w:pPr>
            <w:r w:rsidRPr="0096006C">
              <w:t xml:space="preserve">prepare a </w:t>
            </w:r>
            <w:r w:rsidRPr="0096006C">
              <w:rPr>
                <w:i/>
              </w:rPr>
              <w:t>proposed</w:t>
            </w:r>
            <w:r w:rsidRPr="0096006C">
              <w:t xml:space="preserve"> rating of incompetency, or</w:t>
            </w:r>
          </w:p>
          <w:p w14:paraId="7C24AB6E" w14:textId="77777777" w:rsidR="002B6DEC" w:rsidRPr="0096006C" w:rsidRDefault="002B6DEC" w:rsidP="002B6DEC">
            <w:pPr>
              <w:pStyle w:val="BulletText2"/>
            </w:pPr>
            <w:r w:rsidRPr="0096006C">
              <w:t>provide advance notice of a rating of incompetency.</w:t>
            </w:r>
          </w:p>
          <w:p w14:paraId="25D1935F" w14:textId="77777777" w:rsidR="005153D6" w:rsidRPr="0096006C" w:rsidRDefault="002B6DEC" w:rsidP="002B6DEC">
            <w:pPr>
              <w:pStyle w:val="BulletText1"/>
            </w:pPr>
            <w:r w:rsidRPr="0096006C">
              <w:t xml:space="preserve">Upon receipt of a </w:t>
            </w:r>
            <w:r w:rsidRPr="0096006C">
              <w:rPr>
                <w:b/>
                <w:i/>
              </w:rPr>
              <w:t>judicial determination</w:t>
            </w:r>
            <w:r w:rsidR="005153D6" w:rsidRPr="0096006C">
              <w:t xml:space="preserve"> that a</w:t>
            </w:r>
          </w:p>
          <w:p w14:paraId="740F7974" w14:textId="77777777" w:rsidR="002B6DEC" w:rsidRPr="0096006C" w:rsidRDefault="002B6DEC" w:rsidP="005153D6">
            <w:pPr>
              <w:pStyle w:val="BulletText2"/>
            </w:pPr>
            <w:r w:rsidRPr="0096006C">
              <w:t xml:space="preserve">Veteran is incompetent, follow the instructions in </w:t>
            </w:r>
            <w:hyperlink r:id="rId45" w:history="1">
              <w:r w:rsidR="009E713C" w:rsidRPr="0096006C">
                <w:rPr>
                  <w:rStyle w:val="Hyperlink"/>
                </w:rPr>
                <w:t>M21-1MR, Part III, Subpart v, 9.B.5.g</w:t>
              </w:r>
            </w:hyperlink>
            <w:r w:rsidR="005153D6" w:rsidRPr="0096006C">
              <w:t>, or</w:t>
            </w:r>
          </w:p>
          <w:p w14:paraId="10B33E18" w14:textId="77777777" w:rsidR="005153D6" w:rsidRPr="0096006C" w:rsidRDefault="005153D6" w:rsidP="005153D6">
            <w:pPr>
              <w:pStyle w:val="BulletText2"/>
            </w:pPr>
            <w:r w:rsidRPr="0096006C">
              <w:t xml:space="preserve">parent, surviving spouse, or adult helpless child is incompetent, follow the instructions in </w:t>
            </w:r>
            <w:hyperlink r:id="rId46" w:history="1">
              <w:r w:rsidRPr="0096006C">
                <w:rPr>
                  <w:rStyle w:val="Hyperlink"/>
                </w:rPr>
                <w:t>M21-1MR, Part III, Subpart v, 9.B.5.h</w:t>
              </w:r>
            </w:hyperlink>
            <w:r w:rsidRPr="0096006C">
              <w:t>.</w:t>
            </w:r>
          </w:p>
          <w:p w14:paraId="4761E839" w14:textId="77777777" w:rsidR="002B6DEC" w:rsidRPr="0096006C" w:rsidRDefault="002B6DEC" w:rsidP="002B6DEC">
            <w:pPr>
              <w:pStyle w:val="BlockText"/>
            </w:pPr>
          </w:p>
          <w:p w14:paraId="1216B3D1" w14:textId="77777777" w:rsidR="005153D6" w:rsidRPr="0096006C" w:rsidRDefault="002B6DEC" w:rsidP="005153D6">
            <w:pPr>
              <w:pStyle w:val="BlockText"/>
            </w:pPr>
            <w:r w:rsidRPr="0096006C">
              <w:rPr>
                <w:b/>
                <w:i/>
              </w:rPr>
              <w:t>Reference</w:t>
            </w:r>
            <w:r w:rsidRPr="0096006C">
              <w:t xml:space="preserve">:  For information </w:t>
            </w:r>
            <w:r w:rsidR="005153D6" w:rsidRPr="0096006C">
              <w:t>about the</w:t>
            </w:r>
          </w:p>
          <w:p w14:paraId="0BFD1BFD" w14:textId="77777777" w:rsidR="005153D6" w:rsidRPr="0096006C" w:rsidRDefault="005153D6" w:rsidP="005153D6">
            <w:pPr>
              <w:pStyle w:val="BulletText1"/>
            </w:pPr>
            <w:r w:rsidRPr="0096006C">
              <w:t>responsibilities</w:t>
            </w:r>
            <w:r w:rsidR="0049658E" w:rsidRPr="0096006C">
              <w:t xml:space="preserve"> of the rating activity</w:t>
            </w:r>
            <w:r w:rsidRPr="0096006C">
              <w:t xml:space="preserve"> upon receipt of a court</w:t>
            </w:r>
            <w:r w:rsidR="0049658E" w:rsidRPr="0096006C">
              <w:t xml:space="preserve"> decree of incompetency, see </w:t>
            </w:r>
            <w:hyperlink r:id="rId47" w:history="1">
              <w:r w:rsidR="0049658E" w:rsidRPr="0096006C">
                <w:rPr>
                  <w:rStyle w:val="Hyperlink"/>
                </w:rPr>
                <w:t>M21-1MR, Part III, Subpart iv, 8.A.5.a</w:t>
              </w:r>
            </w:hyperlink>
            <w:r w:rsidR="00540AB6" w:rsidRPr="0096006C">
              <w:t>, or</w:t>
            </w:r>
          </w:p>
          <w:p w14:paraId="08278232" w14:textId="77777777" w:rsidR="009E1E86" w:rsidRPr="0096006C" w:rsidRDefault="002B6DEC" w:rsidP="005153D6">
            <w:pPr>
              <w:pStyle w:val="BulletText1"/>
            </w:pPr>
            <w:r w:rsidRPr="0096006C">
              <w:t xml:space="preserve">distribution of court documents, see </w:t>
            </w:r>
            <w:hyperlink r:id="rId48" w:anchor="III.v.9.C.10.a" w:history="1">
              <w:r w:rsidRPr="0096006C">
                <w:rPr>
                  <w:rStyle w:val="Hyperlink"/>
                </w:rPr>
                <w:t>M21-1MR, Part III, Subpart v, 9.C.10.a</w:t>
              </w:r>
            </w:hyperlink>
            <w:r w:rsidRPr="0096006C">
              <w:t>.</w:t>
            </w:r>
          </w:p>
        </w:tc>
      </w:tr>
    </w:tbl>
    <w:p w14:paraId="7EB51BC9" w14:textId="77777777" w:rsidR="005716A5" w:rsidRPr="0096006C" w:rsidRDefault="006F479A" w:rsidP="005716A5">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032642" w:rsidRPr="0096006C" w14:paraId="123C7F6E" w14:textId="77777777" w:rsidTr="00032642">
        <w:tc>
          <w:tcPr>
            <w:tcW w:w="1728" w:type="dxa"/>
            <w:shd w:val="clear" w:color="auto" w:fill="auto"/>
          </w:tcPr>
          <w:p w14:paraId="04F7DC8B" w14:textId="77777777" w:rsidR="00032642" w:rsidRPr="0096006C" w:rsidRDefault="00BC0A9A" w:rsidP="00F63E93">
            <w:pPr>
              <w:pStyle w:val="Heading5"/>
            </w:pPr>
            <w:r w:rsidRPr="0096006C">
              <w:t>g</w:t>
            </w:r>
            <w:r w:rsidR="00032642" w:rsidRPr="0096006C">
              <w:t xml:space="preserve">.  </w:t>
            </w:r>
            <w:bookmarkStart w:id="12" w:name="g5"/>
            <w:bookmarkEnd w:id="12"/>
            <w:r w:rsidR="00032642" w:rsidRPr="0096006C">
              <w:t>Handling a Judicial Determination of Incompetency for a Veteran</w:t>
            </w:r>
          </w:p>
        </w:tc>
        <w:tc>
          <w:tcPr>
            <w:tcW w:w="7740" w:type="dxa"/>
            <w:shd w:val="clear" w:color="auto" w:fill="auto"/>
          </w:tcPr>
          <w:p w14:paraId="33D470FA" w14:textId="77777777" w:rsidR="00032642" w:rsidRPr="0096006C" w:rsidRDefault="00032642" w:rsidP="00F63E93">
            <w:pPr>
              <w:pStyle w:val="BlockText"/>
            </w:pPr>
            <w:r w:rsidRPr="0096006C">
              <w:t xml:space="preserve">Judicial findings of a court with regard to the competency of a </w:t>
            </w:r>
            <w:r w:rsidRPr="0096006C">
              <w:rPr>
                <w:i/>
              </w:rPr>
              <w:t>Veteran</w:t>
            </w:r>
            <w:r w:rsidRPr="0096006C">
              <w:t xml:space="preserve"> are </w:t>
            </w:r>
            <w:r w:rsidRPr="0096006C">
              <w:rPr>
                <w:b/>
                <w:i/>
              </w:rPr>
              <w:t>not</w:t>
            </w:r>
            <w:r w:rsidRPr="0096006C">
              <w:t xml:space="preserve"> binding on the rating activity.  </w:t>
            </w:r>
          </w:p>
          <w:p w14:paraId="77FEEE4C" w14:textId="77777777" w:rsidR="00032642" w:rsidRPr="0096006C" w:rsidRDefault="00032642" w:rsidP="00F63E93">
            <w:pPr>
              <w:pStyle w:val="BlockText"/>
            </w:pPr>
          </w:p>
          <w:p w14:paraId="0A08E4C1" w14:textId="77777777" w:rsidR="00032642" w:rsidRPr="0096006C" w:rsidRDefault="00032642" w:rsidP="00F63E93">
            <w:pPr>
              <w:pStyle w:val="BlockText"/>
            </w:pPr>
            <w:r w:rsidRPr="0096006C">
              <w:t>Follow the steps in the table below when a judicial determination of incompetency has been made for a Veteran.</w:t>
            </w:r>
          </w:p>
        </w:tc>
      </w:tr>
    </w:tbl>
    <w:p w14:paraId="35F16518" w14:textId="77777777" w:rsidR="00032642" w:rsidRPr="0096006C" w:rsidRDefault="00032642" w:rsidP="00032642"/>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032642" w:rsidRPr="0096006C" w14:paraId="53D55A47" w14:textId="77777777" w:rsidTr="00341CAC">
        <w:tc>
          <w:tcPr>
            <w:tcW w:w="675" w:type="pct"/>
            <w:shd w:val="clear" w:color="auto" w:fill="auto"/>
          </w:tcPr>
          <w:p w14:paraId="08C02429" w14:textId="77777777" w:rsidR="00032642" w:rsidRPr="0096006C" w:rsidRDefault="00032642" w:rsidP="00032642">
            <w:pPr>
              <w:pStyle w:val="TableHeaderText"/>
            </w:pPr>
            <w:r w:rsidRPr="0096006C">
              <w:t>Step</w:t>
            </w:r>
          </w:p>
        </w:tc>
        <w:tc>
          <w:tcPr>
            <w:tcW w:w="4325" w:type="pct"/>
            <w:shd w:val="clear" w:color="auto" w:fill="auto"/>
          </w:tcPr>
          <w:p w14:paraId="4E37F596" w14:textId="77777777" w:rsidR="00032642" w:rsidRPr="0096006C" w:rsidRDefault="00032642" w:rsidP="00032642">
            <w:pPr>
              <w:pStyle w:val="TableHeaderText"/>
            </w:pPr>
            <w:r w:rsidRPr="0096006C">
              <w:t>Action</w:t>
            </w:r>
          </w:p>
        </w:tc>
      </w:tr>
      <w:tr w:rsidR="00032642" w:rsidRPr="0096006C" w14:paraId="64B56589" w14:textId="77777777" w:rsidTr="00341CAC">
        <w:tc>
          <w:tcPr>
            <w:tcW w:w="675" w:type="pct"/>
            <w:shd w:val="clear" w:color="auto" w:fill="auto"/>
          </w:tcPr>
          <w:p w14:paraId="3AF52704" w14:textId="77777777" w:rsidR="00032642" w:rsidRPr="0096006C" w:rsidRDefault="00032642" w:rsidP="00032642">
            <w:pPr>
              <w:pStyle w:val="TableText"/>
              <w:jc w:val="center"/>
            </w:pPr>
            <w:r w:rsidRPr="0096006C">
              <w:t>1</w:t>
            </w:r>
          </w:p>
        </w:tc>
        <w:tc>
          <w:tcPr>
            <w:tcW w:w="4325" w:type="pct"/>
            <w:shd w:val="clear" w:color="auto" w:fill="auto"/>
          </w:tcPr>
          <w:p w14:paraId="69E69A65" w14:textId="77777777" w:rsidR="009F0376" w:rsidRPr="0096006C" w:rsidRDefault="009F0376" w:rsidP="009F0376">
            <w:pPr>
              <w:pStyle w:val="BulletText1"/>
            </w:pPr>
            <w:r w:rsidRPr="0096006C">
              <w:t xml:space="preserve">Notify the </w:t>
            </w:r>
            <w:r w:rsidR="00680F9A" w:rsidRPr="0096006C">
              <w:t xml:space="preserve">fiduciary </w:t>
            </w:r>
            <w:r w:rsidR="008F35AE" w:rsidRPr="0096006C">
              <w:t>hub/</w:t>
            </w:r>
            <w:r w:rsidRPr="0096006C">
              <w:t>activity</w:t>
            </w:r>
            <w:r w:rsidR="00680F9A" w:rsidRPr="0096006C">
              <w:t xml:space="preserve"> of jurisdiction</w:t>
            </w:r>
            <w:r w:rsidRPr="0096006C">
              <w:t xml:space="preserve"> </w:t>
            </w:r>
          </w:p>
          <w:p w14:paraId="4EBDFBA4" w14:textId="77777777" w:rsidR="009F0376" w:rsidRPr="0096006C" w:rsidRDefault="000624EE" w:rsidP="009F0376">
            <w:pPr>
              <w:pStyle w:val="BulletText2"/>
            </w:pPr>
            <w:r w:rsidRPr="0096006C">
              <w:t>using</w:t>
            </w:r>
            <w:r w:rsidR="009F0376" w:rsidRPr="0096006C">
              <w:t xml:space="preserve"> </w:t>
            </w:r>
            <w:r w:rsidR="009F0376" w:rsidRPr="0096006C">
              <w:rPr>
                <w:i/>
              </w:rPr>
              <w:t>VA Form 21-592</w:t>
            </w:r>
            <w:r w:rsidR="009F0376" w:rsidRPr="0096006C">
              <w:t xml:space="preserve"> (if not previously furnished), or</w:t>
            </w:r>
          </w:p>
          <w:p w14:paraId="696BB272" w14:textId="77777777" w:rsidR="009F0376" w:rsidRPr="0096006C" w:rsidRDefault="009F0376" w:rsidP="009F0376">
            <w:pPr>
              <w:pStyle w:val="BulletText2"/>
            </w:pPr>
            <w:r w:rsidRPr="0096006C">
              <w:t xml:space="preserve">by memorandum or letter (if </w:t>
            </w:r>
            <w:r w:rsidRPr="0096006C">
              <w:rPr>
                <w:i/>
                <w:iCs/>
              </w:rPr>
              <w:t xml:space="preserve">VA Form 21-592 </w:t>
            </w:r>
            <w:r w:rsidRPr="0096006C">
              <w:t>was previously furnished).</w:t>
            </w:r>
          </w:p>
          <w:p w14:paraId="63A9A085" w14:textId="77777777" w:rsidR="009F0376" w:rsidRPr="0096006C" w:rsidRDefault="009F0376" w:rsidP="009F0376">
            <w:pPr>
              <w:pStyle w:val="BulletText1"/>
            </w:pPr>
            <w:r w:rsidRPr="0096006C">
              <w:t xml:space="preserve">Include with the notification </w:t>
            </w:r>
          </w:p>
          <w:p w14:paraId="7D7FF7BD" w14:textId="77777777" w:rsidR="009F0376" w:rsidRPr="0096006C" w:rsidRDefault="009F0376" w:rsidP="009F0376">
            <w:pPr>
              <w:pStyle w:val="BulletText2"/>
            </w:pPr>
            <w:r w:rsidRPr="0096006C">
              <w:t>a copy of the decree of incompetency, or</w:t>
            </w:r>
          </w:p>
          <w:p w14:paraId="314FFD4E" w14:textId="77777777" w:rsidR="00032642" w:rsidRPr="0096006C" w:rsidRDefault="009F0376" w:rsidP="00032642">
            <w:pPr>
              <w:pStyle w:val="BulletText2"/>
            </w:pPr>
            <w:r w:rsidRPr="0096006C">
              <w:t>the letters of appointment of a fiduciary</w:t>
            </w:r>
            <w:r w:rsidR="00F82299" w:rsidRPr="0096006C">
              <w:t>.</w:t>
            </w:r>
          </w:p>
        </w:tc>
      </w:tr>
      <w:tr w:rsidR="00B15D1B" w:rsidRPr="0096006C" w14:paraId="41899E93" w14:textId="77777777" w:rsidTr="00341CAC">
        <w:tc>
          <w:tcPr>
            <w:tcW w:w="675" w:type="pct"/>
            <w:shd w:val="clear" w:color="auto" w:fill="auto"/>
          </w:tcPr>
          <w:p w14:paraId="1E052E8F" w14:textId="77777777" w:rsidR="00B15D1B" w:rsidRPr="0096006C" w:rsidRDefault="00B15D1B" w:rsidP="00032642">
            <w:pPr>
              <w:pStyle w:val="TableText"/>
              <w:jc w:val="center"/>
            </w:pPr>
            <w:r w:rsidRPr="0096006C">
              <w:t>2</w:t>
            </w:r>
          </w:p>
        </w:tc>
        <w:tc>
          <w:tcPr>
            <w:tcW w:w="4325" w:type="pct"/>
            <w:shd w:val="clear" w:color="auto" w:fill="auto"/>
          </w:tcPr>
          <w:p w14:paraId="47D7EC1B" w14:textId="77777777" w:rsidR="00B15D1B" w:rsidRPr="0096006C" w:rsidRDefault="00B15D1B" w:rsidP="00B15D1B">
            <w:pPr>
              <w:pStyle w:val="TableText"/>
            </w:pPr>
            <w:r w:rsidRPr="0096006C">
              <w:t xml:space="preserve">Establish EP 290, using the </w:t>
            </w:r>
            <w:r w:rsidRPr="0096006C">
              <w:rPr>
                <w:i/>
              </w:rPr>
              <w:t>Fiduciary Adjustment</w:t>
            </w:r>
            <w:r w:rsidRPr="0096006C">
              <w:t xml:space="preserve"> claim label, to control for receipt of </w:t>
            </w:r>
            <w:r w:rsidRPr="0096006C">
              <w:rPr>
                <w:i/>
                <w:iCs/>
              </w:rPr>
              <w:t>VA Form 21-555</w:t>
            </w:r>
            <w:r w:rsidRPr="0096006C">
              <w:rPr>
                <w:iCs/>
              </w:rPr>
              <w:t xml:space="preserve"> from the fiduciary </w:t>
            </w:r>
            <w:r w:rsidRPr="0096006C">
              <w:rPr>
                <w:iCs/>
              </w:rPr>
              <w:lastRenderedPageBreak/>
              <w:t>hub/activity.</w:t>
            </w:r>
          </w:p>
        </w:tc>
      </w:tr>
      <w:tr w:rsidR="00032642" w:rsidRPr="0096006C" w14:paraId="20C03B88" w14:textId="77777777" w:rsidTr="00341CAC">
        <w:tc>
          <w:tcPr>
            <w:tcW w:w="675" w:type="pct"/>
            <w:shd w:val="clear" w:color="auto" w:fill="auto"/>
          </w:tcPr>
          <w:p w14:paraId="57955447" w14:textId="77777777" w:rsidR="00032642" w:rsidRPr="0096006C" w:rsidRDefault="00B15D1B" w:rsidP="00032642">
            <w:pPr>
              <w:pStyle w:val="TableText"/>
              <w:jc w:val="center"/>
            </w:pPr>
            <w:r w:rsidRPr="0096006C">
              <w:lastRenderedPageBreak/>
              <w:t>3</w:t>
            </w:r>
          </w:p>
        </w:tc>
        <w:tc>
          <w:tcPr>
            <w:tcW w:w="4325" w:type="pct"/>
            <w:shd w:val="clear" w:color="auto" w:fill="auto"/>
          </w:tcPr>
          <w:p w14:paraId="16CF10B2" w14:textId="77777777" w:rsidR="00032642" w:rsidRPr="0096006C" w:rsidRDefault="00BE4AC9" w:rsidP="00032642">
            <w:pPr>
              <w:pStyle w:val="TableText"/>
            </w:pPr>
            <w:r w:rsidRPr="0096006C">
              <w:t>If the Veteran has been admitted to a hospital for treatment or observation, request medical records from the hospital that would be useful in evaluating the Veteran’s competency.</w:t>
            </w:r>
          </w:p>
        </w:tc>
      </w:tr>
      <w:tr w:rsidR="00032642" w:rsidRPr="0096006C" w14:paraId="42802C8A" w14:textId="77777777" w:rsidTr="00341CAC">
        <w:tc>
          <w:tcPr>
            <w:tcW w:w="675" w:type="pct"/>
            <w:shd w:val="clear" w:color="auto" w:fill="auto"/>
          </w:tcPr>
          <w:p w14:paraId="09B89319" w14:textId="77777777" w:rsidR="00032642" w:rsidRPr="0096006C" w:rsidRDefault="00B15D1B" w:rsidP="00032642">
            <w:pPr>
              <w:pStyle w:val="TableText"/>
              <w:jc w:val="center"/>
            </w:pPr>
            <w:r w:rsidRPr="0096006C">
              <w:t>4</w:t>
            </w:r>
          </w:p>
        </w:tc>
        <w:tc>
          <w:tcPr>
            <w:tcW w:w="4325" w:type="pct"/>
            <w:shd w:val="clear" w:color="auto" w:fill="auto"/>
          </w:tcPr>
          <w:p w14:paraId="08EFCC86" w14:textId="77777777" w:rsidR="00BE4AC9" w:rsidRPr="0096006C" w:rsidRDefault="00BE4AC9" w:rsidP="00BE4AC9">
            <w:pPr>
              <w:pStyle w:val="TableText"/>
            </w:pPr>
            <w:r w:rsidRPr="0096006C">
              <w:t xml:space="preserve">Pending certification of a fiduciary or other instructions from the </w:t>
            </w:r>
            <w:r w:rsidR="00680F9A" w:rsidRPr="0096006C">
              <w:t xml:space="preserve">fiduciary </w:t>
            </w:r>
            <w:r w:rsidR="008F35AE" w:rsidRPr="0096006C">
              <w:t>hub/</w:t>
            </w:r>
            <w:r w:rsidRPr="0096006C">
              <w:t>activity, continue any existing</w:t>
            </w:r>
          </w:p>
          <w:p w14:paraId="7285EB1F" w14:textId="77777777" w:rsidR="00BE4AC9" w:rsidRPr="0096006C" w:rsidRDefault="00BE4AC9" w:rsidP="00BE4AC9">
            <w:pPr>
              <w:pStyle w:val="TableText"/>
            </w:pPr>
          </w:p>
          <w:p w14:paraId="1699F82E" w14:textId="77777777" w:rsidR="00BE4AC9" w:rsidRPr="0096006C" w:rsidRDefault="00BE4AC9" w:rsidP="00BE4AC9">
            <w:pPr>
              <w:pStyle w:val="BulletText1"/>
            </w:pPr>
            <w:r w:rsidRPr="0096006C">
              <w:t>apportionments, and</w:t>
            </w:r>
          </w:p>
          <w:p w14:paraId="2BD2B030" w14:textId="77777777" w:rsidR="00BE4AC9" w:rsidRPr="0096006C" w:rsidRDefault="00BE4AC9" w:rsidP="00BE4AC9">
            <w:pPr>
              <w:pStyle w:val="BulletText1"/>
            </w:pPr>
            <w:r w:rsidRPr="0096006C">
              <w:t>payments being made to the Veteran.</w:t>
            </w:r>
          </w:p>
          <w:p w14:paraId="4CBDF31C" w14:textId="77777777" w:rsidR="00BE4AC9" w:rsidRPr="0096006C" w:rsidRDefault="00BE4AC9" w:rsidP="00BE4AC9">
            <w:pPr>
              <w:pStyle w:val="TableText"/>
            </w:pPr>
          </w:p>
          <w:p w14:paraId="2E245290" w14:textId="77777777" w:rsidR="00032642" w:rsidRPr="0096006C" w:rsidRDefault="00BE4AC9" w:rsidP="00BE4AC9">
            <w:pPr>
              <w:pStyle w:val="TableText"/>
            </w:pPr>
            <w:r w:rsidRPr="0096006C">
              <w:rPr>
                <w:b/>
                <w:i/>
              </w:rPr>
              <w:t>Reference</w:t>
            </w:r>
            <w:r w:rsidRPr="0096006C">
              <w:t xml:space="preserve">:  For more information on how to handle a court’s appointment of more than one fiduciary, see </w:t>
            </w:r>
            <w:hyperlink r:id="rId49" w:history="1">
              <w:r w:rsidRPr="0096006C">
                <w:rPr>
                  <w:rStyle w:val="Hyperlink"/>
                </w:rPr>
                <w:t>M21-1MR, Part III, Subpart v, 9.C.9.c</w:t>
              </w:r>
            </w:hyperlink>
            <w:r w:rsidRPr="0096006C">
              <w:t>.</w:t>
            </w:r>
          </w:p>
        </w:tc>
      </w:tr>
      <w:tr w:rsidR="00032642" w:rsidRPr="0096006C" w14:paraId="47E91A08" w14:textId="77777777" w:rsidTr="00032642">
        <w:tc>
          <w:tcPr>
            <w:tcW w:w="675" w:type="pct"/>
            <w:shd w:val="clear" w:color="auto" w:fill="auto"/>
          </w:tcPr>
          <w:p w14:paraId="4A3975E3" w14:textId="77777777" w:rsidR="00032642" w:rsidRPr="0096006C" w:rsidRDefault="00B15D1B" w:rsidP="00032642">
            <w:pPr>
              <w:pStyle w:val="TableText"/>
              <w:jc w:val="center"/>
            </w:pPr>
            <w:r w:rsidRPr="0096006C">
              <w:t>5</w:t>
            </w:r>
          </w:p>
        </w:tc>
        <w:tc>
          <w:tcPr>
            <w:tcW w:w="4325" w:type="pct"/>
            <w:shd w:val="clear" w:color="auto" w:fill="auto"/>
          </w:tcPr>
          <w:p w14:paraId="196C5172" w14:textId="77777777" w:rsidR="00BE4AC9" w:rsidRPr="0096006C" w:rsidRDefault="00680F9A" w:rsidP="00BE4AC9">
            <w:pPr>
              <w:pStyle w:val="TableText"/>
            </w:pPr>
            <w:r w:rsidRPr="0096006C">
              <w:t xml:space="preserve">Upon receipt of </w:t>
            </w:r>
            <w:r w:rsidR="00BE4AC9" w:rsidRPr="0096006C">
              <w:t>certification</w:t>
            </w:r>
            <w:r w:rsidRPr="0096006C">
              <w:t xml:space="preserve"> from the fiduciary </w:t>
            </w:r>
            <w:r w:rsidR="008F35AE" w:rsidRPr="0096006C">
              <w:t>hub/</w:t>
            </w:r>
            <w:r w:rsidRPr="0096006C">
              <w:t>activity</w:t>
            </w:r>
          </w:p>
          <w:p w14:paraId="6B7D3CEE" w14:textId="77777777" w:rsidR="00BE4AC9" w:rsidRPr="0096006C" w:rsidRDefault="00BE4AC9" w:rsidP="00BE4AC9">
            <w:pPr>
              <w:pStyle w:val="TableText"/>
            </w:pPr>
          </w:p>
          <w:p w14:paraId="3E977158" w14:textId="77777777" w:rsidR="00BE4AC9" w:rsidRPr="0096006C" w:rsidRDefault="00BE4AC9" w:rsidP="00BE4AC9">
            <w:pPr>
              <w:pStyle w:val="BulletText1"/>
            </w:pPr>
            <w:r w:rsidRPr="0096006C">
              <w:t xml:space="preserve">process the payee certification from </w:t>
            </w:r>
            <w:r w:rsidRPr="0096006C">
              <w:rPr>
                <w:i/>
                <w:iCs/>
              </w:rPr>
              <w:t>VA Form 21-555</w:t>
            </w:r>
          </w:p>
          <w:p w14:paraId="52E4129C" w14:textId="77777777" w:rsidR="00BE4AC9" w:rsidRPr="0096006C" w:rsidRDefault="00BE4AC9" w:rsidP="00BE4AC9">
            <w:pPr>
              <w:pStyle w:val="BulletText1"/>
            </w:pPr>
            <w:r w:rsidRPr="0096006C">
              <w:t xml:space="preserve">refer the case for </w:t>
            </w:r>
            <w:r w:rsidR="00B15D1B" w:rsidRPr="0096006C">
              <w:t xml:space="preserve">a </w:t>
            </w:r>
            <w:r w:rsidRPr="0096006C">
              <w:t xml:space="preserve">formal rating </w:t>
            </w:r>
            <w:r w:rsidR="00B15D1B" w:rsidRPr="0096006C">
              <w:t xml:space="preserve">decision </w:t>
            </w:r>
            <w:r w:rsidRPr="0096006C">
              <w:t xml:space="preserve">if evidence of incompetence is provided with the </w:t>
            </w:r>
            <w:r w:rsidRPr="0096006C">
              <w:rPr>
                <w:i/>
                <w:iCs/>
              </w:rPr>
              <w:t>VA Form 21-555</w:t>
            </w:r>
            <w:r w:rsidRPr="0096006C">
              <w:t>, and</w:t>
            </w:r>
          </w:p>
          <w:p w14:paraId="12AADC1E" w14:textId="77777777" w:rsidR="00BE4AC9" w:rsidRPr="0096006C" w:rsidRDefault="00BE4AC9" w:rsidP="00BE4AC9">
            <w:pPr>
              <w:pStyle w:val="BulletText1"/>
            </w:pPr>
            <w:r w:rsidRPr="0096006C">
              <w:t xml:space="preserve">notify the insurance activity of the change in status by following the procedures in </w:t>
            </w:r>
            <w:hyperlink r:id="rId50" w:history="1">
              <w:r w:rsidRPr="0096006C">
                <w:rPr>
                  <w:rStyle w:val="Hyperlink"/>
                </w:rPr>
                <w:t>M21-1MR, Part III, Subpart v, 9.A.3.b</w:t>
              </w:r>
            </w:hyperlink>
            <w:r w:rsidRPr="0096006C">
              <w:t xml:space="preserve"> (if the </w:t>
            </w:r>
            <w:r w:rsidR="00680F9A" w:rsidRPr="0096006C">
              <w:t xml:space="preserve">fiduciary </w:t>
            </w:r>
            <w:r w:rsidR="008F35AE" w:rsidRPr="0096006C">
              <w:t>hub/</w:t>
            </w:r>
            <w:r w:rsidRPr="0096006C">
              <w:t xml:space="preserve">activity did not send the insurance activity a copy of </w:t>
            </w:r>
            <w:r w:rsidRPr="0096006C">
              <w:rPr>
                <w:i/>
              </w:rPr>
              <w:t>VA Form 21-555)</w:t>
            </w:r>
            <w:r w:rsidRPr="0096006C">
              <w:t>.</w:t>
            </w:r>
          </w:p>
          <w:p w14:paraId="3FCB1E86" w14:textId="77777777" w:rsidR="009003CA" w:rsidRPr="0096006C" w:rsidRDefault="009003CA" w:rsidP="004560E8">
            <w:pPr>
              <w:pStyle w:val="TableText"/>
            </w:pPr>
          </w:p>
          <w:p w14:paraId="6E5EDA49" w14:textId="77777777" w:rsidR="00032642" w:rsidRPr="0096006C" w:rsidRDefault="00BE4AC9" w:rsidP="008F35AE">
            <w:pPr>
              <w:pStyle w:val="TableText"/>
            </w:pPr>
            <w:r w:rsidRPr="0096006C">
              <w:rPr>
                <w:b/>
                <w:i/>
              </w:rPr>
              <w:t>Reference</w:t>
            </w:r>
            <w:r w:rsidRPr="0096006C">
              <w:t xml:space="preserve">:  For more information on the authorization actions to take upon receipt of </w:t>
            </w:r>
            <w:r w:rsidR="00680F9A" w:rsidRPr="0096006C">
              <w:t>a recommendation</w:t>
            </w:r>
            <w:r w:rsidRPr="0096006C">
              <w:t xml:space="preserve"> for payment</w:t>
            </w:r>
            <w:r w:rsidR="00680F9A" w:rsidRPr="0096006C">
              <w:t xml:space="preserve"> from </w:t>
            </w:r>
            <w:r w:rsidR="008F35AE" w:rsidRPr="0096006C">
              <w:t>a</w:t>
            </w:r>
            <w:r w:rsidR="00680F9A" w:rsidRPr="0096006C">
              <w:t xml:space="preserve"> fiduciary</w:t>
            </w:r>
            <w:r w:rsidR="008F35AE" w:rsidRPr="0096006C">
              <w:t xml:space="preserve"> hub or the fiduciary</w:t>
            </w:r>
            <w:r w:rsidR="00680F9A" w:rsidRPr="0096006C">
              <w:t xml:space="preserve"> activity</w:t>
            </w:r>
            <w:r w:rsidRPr="0096006C">
              <w:t xml:space="preserve">, see </w:t>
            </w:r>
            <w:hyperlink r:id="rId51" w:history="1">
              <w:r w:rsidRPr="0096006C">
                <w:rPr>
                  <w:rStyle w:val="Hyperlink"/>
                </w:rPr>
                <w:t>M21-1MR, Part III, Subpart v, 9.B.5.d</w:t>
              </w:r>
            </w:hyperlink>
            <w:r w:rsidR="004560E8" w:rsidRPr="0096006C">
              <w:t>.</w:t>
            </w:r>
          </w:p>
        </w:tc>
      </w:tr>
    </w:tbl>
    <w:p w14:paraId="549873F4" w14:textId="77777777" w:rsidR="00D31860" w:rsidRPr="0096006C" w:rsidRDefault="006F479A" w:rsidP="00510FAB">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05305732" w14:textId="77777777">
        <w:trPr>
          <w:cantSplit/>
        </w:trPr>
        <w:tc>
          <w:tcPr>
            <w:tcW w:w="1728" w:type="dxa"/>
          </w:tcPr>
          <w:p w14:paraId="77A549AE" w14:textId="77777777" w:rsidR="00F214F7" w:rsidRPr="0096006C" w:rsidRDefault="00273A2D" w:rsidP="003827A0">
            <w:pPr>
              <w:pStyle w:val="Heading5"/>
            </w:pPr>
            <w:r w:rsidRPr="0096006C">
              <w:t>h</w:t>
            </w:r>
            <w:r w:rsidR="00F214F7" w:rsidRPr="0096006C">
              <w:t xml:space="preserve">.  </w:t>
            </w:r>
            <w:bookmarkStart w:id="13" w:name="h5"/>
            <w:bookmarkEnd w:id="13"/>
            <w:r w:rsidR="00F214F7" w:rsidRPr="0096006C">
              <w:t>H</w:t>
            </w:r>
            <w:r w:rsidR="00A623C9" w:rsidRPr="0096006C">
              <w:t>and</w:t>
            </w:r>
            <w:r w:rsidR="00F214F7" w:rsidRPr="0096006C">
              <w:t>ling a Judicial Determination of Incompetency for a Parent</w:t>
            </w:r>
            <w:r w:rsidR="003827A0" w:rsidRPr="0096006C">
              <w:t xml:space="preserve">, </w:t>
            </w:r>
            <w:r w:rsidR="00F214F7" w:rsidRPr="0096006C">
              <w:t>Surviving Spouse</w:t>
            </w:r>
            <w:r w:rsidR="003827A0" w:rsidRPr="0096006C">
              <w:t>, or Helpless Child</w:t>
            </w:r>
          </w:p>
        </w:tc>
        <w:tc>
          <w:tcPr>
            <w:tcW w:w="7740" w:type="dxa"/>
          </w:tcPr>
          <w:p w14:paraId="1B088396" w14:textId="77777777" w:rsidR="00F214F7" w:rsidRPr="0096006C" w:rsidRDefault="00F214F7">
            <w:pPr>
              <w:pStyle w:val="BlockText"/>
            </w:pPr>
            <w:r w:rsidRPr="0096006C">
              <w:t xml:space="preserve">Rating action is </w:t>
            </w:r>
            <w:r w:rsidRPr="0096006C">
              <w:rPr>
                <w:b/>
                <w:i/>
              </w:rPr>
              <w:t>not</w:t>
            </w:r>
            <w:r w:rsidRPr="0096006C">
              <w:t xml:space="preserve"> required when a parent, surviving spouse, or adult helpless child is judicially determined to be incompetent.  </w:t>
            </w:r>
          </w:p>
          <w:p w14:paraId="30ACD035" w14:textId="77777777" w:rsidR="00F214F7" w:rsidRPr="0096006C" w:rsidRDefault="00F214F7">
            <w:pPr>
              <w:pStyle w:val="BlockText"/>
            </w:pPr>
          </w:p>
          <w:p w14:paraId="70BC5C5D" w14:textId="77777777" w:rsidR="00F214F7" w:rsidRPr="0096006C" w:rsidRDefault="00F214F7" w:rsidP="008F35AE">
            <w:pPr>
              <w:pStyle w:val="BlockText"/>
            </w:pPr>
            <w:r w:rsidRPr="0096006C">
              <w:t xml:space="preserve">Continue direct payment pending receipt of certification of </w:t>
            </w:r>
            <w:r w:rsidR="00173AC5" w:rsidRPr="0096006C">
              <w:t xml:space="preserve">a </w:t>
            </w:r>
            <w:r w:rsidRPr="0096006C">
              <w:t>fiduciary or other payee</w:t>
            </w:r>
            <w:r w:rsidR="00173AC5" w:rsidRPr="0096006C">
              <w:t xml:space="preserve"> from the fiduciary </w:t>
            </w:r>
            <w:r w:rsidR="008F35AE" w:rsidRPr="0096006C">
              <w:t>hub/</w:t>
            </w:r>
            <w:r w:rsidR="00173AC5" w:rsidRPr="0096006C">
              <w:t>activity.</w:t>
            </w:r>
          </w:p>
        </w:tc>
      </w:tr>
    </w:tbl>
    <w:p w14:paraId="2A8DD2EF" w14:textId="77777777" w:rsidR="00F214F7" w:rsidRPr="0096006C" w:rsidRDefault="00F214F7" w:rsidP="00173AC5">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22D6FD78" w14:textId="77777777">
        <w:trPr>
          <w:cantSplit/>
        </w:trPr>
        <w:tc>
          <w:tcPr>
            <w:tcW w:w="1728" w:type="dxa"/>
          </w:tcPr>
          <w:p w14:paraId="1DE1F664" w14:textId="77777777" w:rsidR="00F214F7" w:rsidRPr="0096006C" w:rsidRDefault="00273A2D">
            <w:pPr>
              <w:pStyle w:val="Heading5"/>
            </w:pPr>
            <w:r w:rsidRPr="0096006C">
              <w:lastRenderedPageBreak/>
              <w:t>i</w:t>
            </w:r>
            <w:r w:rsidR="00F214F7" w:rsidRPr="0096006C">
              <w:t xml:space="preserve">. </w:t>
            </w:r>
            <w:r w:rsidR="008713D6" w:rsidRPr="0096006C">
              <w:t xml:space="preserve"> </w:t>
            </w:r>
            <w:bookmarkStart w:id="14" w:name="i5"/>
            <w:bookmarkEnd w:id="14"/>
            <w:r w:rsidR="00F214F7" w:rsidRPr="0096006C">
              <w:t>H</w:t>
            </w:r>
            <w:r w:rsidR="00A623C9" w:rsidRPr="0096006C">
              <w:t>and</w:t>
            </w:r>
            <w:r w:rsidR="00F214F7" w:rsidRPr="0096006C">
              <w:t xml:space="preserve">ling a Child Beneficiary’s Permanent Incapacity for Self-Support </w:t>
            </w:r>
          </w:p>
        </w:tc>
        <w:tc>
          <w:tcPr>
            <w:tcW w:w="7740" w:type="dxa"/>
          </w:tcPr>
          <w:p w14:paraId="00B60C76" w14:textId="77777777" w:rsidR="00F214F7" w:rsidRPr="0096006C" w:rsidRDefault="00F214F7">
            <w:pPr>
              <w:pStyle w:val="BlockText"/>
            </w:pPr>
            <w:r w:rsidRPr="0096006C">
              <w:t>Upon receipt of evidence indicat</w:t>
            </w:r>
            <w:r w:rsidR="00365C9E" w:rsidRPr="0096006C">
              <w:t>ing</w:t>
            </w:r>
            <w:r w:rsidRPr="0096006C">
              <w:t xml:space="preserve"> a child beneficiary</w:t>
            </w:r>
            <w:r w:rsidR="00365C9E" w:rsidRPr="0096006C">
              <w:t xml:space="preserve"> is</w:t>
            </w:r>
            <w:r w:rsidRPr="0096006C">
              <w:t xml:space="preserve"> permanent</w:t>
            </w:r>
            <w:r w:rsidR="00365C9E" w:rsidRPr="0096006C">
              <w:t>ly incapable of</w:t>
            </w:r>
            <w:r w:rsidRPr="0096006C">
              <w:t xml:space="preserve"> self-support, refer the </w:t>
            </w:r>
            <w:r w:rsidR="00030EBE" w:rsidRPr="0096006C">
              <w:t>case</w:t>
            </w:r>
            <w:r w:rsidRPr="0096006C">
              <w:t xml:space="preserve"> to the rating activity for a decision as to whether or not</w:t>
            </w:r>
          </w:p>
          <w:p w14:paraId="6308ABD5" w14:textId="77777777" w:rsidR="00F214F7" w:rsidRPr="0096006C" w:rsidRDefault="00F214F7">
            <w:pPr>
              <w:pStyle w:val="BlockText"/>
            </w:pPr>
          </w:p>
          <w:p w14:paraId="5EB50795" w14:textId="77777777" w:rsidR="00F214F7" w:rsidRPr="0096006C" w:rsidRDefault="00F214F7">
            <w:pPr>
              <w:pStyle w:val="BulletText1"/>
            </w:pPr>
            <w:r w:rsidRPr="0096006C">
              <w:t>the child was incapacitated prior to age 18</w:t>
            </w:r>
          </w:p>
          <w:p w14:paraId="61F0D870" w14:textId="77777777" w:rsidR="00F214F7" w:rsidRPr="0096006C" w:rsidRDefault="00F214F7">
            <w:pPr>
              <w:pStyle w:val="BulletText1"/>
            </w:pPr>
            <w:r w:rsidRPr="0096006C">
              <w:t xml:space="preserve">such condition currently exists, </w:t>
            </w:r>
            <w:r w:rsidR="00A623C9" w:rsidRPr="0096006C">
              <w:t>and</w:t>
            </w:r>
          </w:p>
          <w:p w14:paraId="6FAC1D72" w14:textId="77777777" w:rsidR="00036AFD" w:rsidRPr="0096006C" w:rsidRDefault="00F214F7" w:rsidP="00036AFD">
            <w:pPr>
              <w:pStyle w:val="BulletText1"/>
            </w:pPr>
            <w:r w:rsidRPr="0096006C">
              <w:t xml:space="preserve">the child is </w:t>
            </w:r>
            <w:r w:rsidR="00C46810" w:rsidRPr="0096006C">
              <w:t>unable</w:t>
            </w:r>
            <w:r w:rsidRPr="0096006C">
              <w:t xml:space="preserve"> to </w:t>
            </w:r>
            <w:r w:rsidR="00C46810" w:rsidRPr="0096006C">
              <w:t>manage</w:t>
            </w:r>
            <w:r w:rsidRPr="0096006C">
              <w:t xml:space="preserve"> his/her own </w:t>
            </w:r>
            <w:r w:rsidR="00C46810" w:rsidRPr="0096006C">
              <w:t>financial affairs</w:t>
            </w:r>
            <w:r w:rsidRPr="0096006C">
              <w:t>.</w:t>
            </w:r>
          </w:p>
          <w:p w14:paraId="38F299AC" w14:textId="77777777" w:rsidR="00510FAB" w:rsidRPr="0096006C" w:rsidRDefault="00510FAB" w:rsidP="00510FAB">
            <w:pPr>
              <w:pStyle w:val="BlockText"/>
            </w:pPr>
          </w:p>
          <w:p w14:paraId="4DFE2DAE" w14:textId="77777777" w:rsidR="00510FAB" w:rsidRPr="0096006C" w:rsidRDefault="00510FAB" w:rsidP="00510FAB">
            <w:pPr>
              <w:pStyle w:val="BlockText"/>
            </w:pPr>
            <w:r w:rsidRPr="0096006C">
              <w:rPr>
                <w:b/>
                <w:i/>
              </w:rPr>
              <w:t>Note</w:t>
            </w:r>
            <w:r w:rsidRPr="0096006C">
              <w:t xml:space="preserve">:  Incapacity for self-support does not equate to the inability to </w:t>
            </w:r>
            <w:r w:rsidR="00A36500" w:rsidRPr="0096006C">
              <w:t>manage</w:t>
            </w:r>
            <w:r w:rsidRPr="0096006C">
              <w:t xml:space="preserve"> financial affairs.  A child may be unable to support him/herself and still be considered competent to handle </w:t>
            </w:r>
            <w:r w:rsidR="00A36500" w:rsidRPr="0096006C">
              <w:t xml:space="preserve">his/her </w:t>
            </w:r>
            <w:r w:rsidR="00772E19" w:rsidRPr="0096006C">
              <w:t>financial affairs</w:t>
            </w:r>
            <w:r w:rsidRPr="0096006C">
              <w:t>.</w:t>
            </w:r>
          </w:p>
          <w:p w14:paraId="2B2B5004" w14:textId="77777777" w:rsidR="00510FAB" w:rsidRPr="0096006C" w:rsidRDefault="00510FAB" w:rsidP="00510FAB">
            <w:pPr>
              <w:pStyle w:val="BlockText"/>
            </w:pPr>
          </w:p>
          <w:p w14:paraId="37A98132" w14:textId="77777777" w:rsidR="00510FAB" w:rsidRPr="0096006C" w:rsidRDefault="00510FAB" w:rsidP="00510FAB">
            <w:pPr>
              <w:pStyle w:val="BlockText"/>
            </w:pPr>
            <w:r w:rsidRPr="0096006C">
              <w:rPr>
                <w:b/>
                <w:i/>
              </w:rPr>
              <w:t>References</w:t>
            </w:r>
            <w:r w:rsidRPr="0096006C">
              <w:t xml:space="preserve">:  For more information on </w:t>
            </w:r>
          </w:p>
          <w:p w14:paraId="7CCE2989" w14:textId="77777777" w:rsidR="00510FAB" w:rsidRPr="0096006C" w:rsidRDefault="00510FAB" w:rsidP="00510FAB">
            <w:pPr>
              <w:pStyle w:val="BulletText1"/>
            </w:pPr>
            <w:r w:rsidRPr="0096006C">
              <w:t xml:space="preserve">the authorization actions to take upon receipt of </w:t>
            </w:r>
            <w:r w:rsidR="00173AC5" w:rsidRPr="0096006C">
              <w:t xml:space="preserve">a recommendation for payment from </w:t>
            </w:r>
            <w:r w:rsidR="008F35AE" w:rsidRPr="0096006C">
              <w:t>a</w:t>
            </w:r>
            <w:r w:rsidR="00173AC5" w:rsidRPr="0096006C">
              <w:t xml:space="preserve"> fiduciary </w:t>
            </w:r>
            <w:r w:rsidR="008F35AE" w:rsidRPr="0096006C">
              <w:t>hub or the fiduciary a</w:t>
            </w:r>
            <w:r w:rsidR="00173AC5" w:rsidRPr="0096006C">
              <w:t>ctivity</w:t>
            </w:r>
            <w:r w:rsidRPr="0096006C">
              <w:t xml:space="preserve">, see </w:t>
            </w:r>
            <w:hyperlink r:id="rId52" w:history="1">
              <w:r w:rsidRPr="0096006C">
                <w:rPr>
                  <w:rStyle w:val="Hyperlink"/>
                </w:rPr>
                <w:t>M21-1MR, Part III, Subpart v, 9.B.5.d</w:t>
              </w:r>
            </w:hyperlink>
          </w:p>
          <w:p w14:paraId="0C1C6CD3" w14:textId="77777777" w:rsidR="00510FAB" w:rsidRPr="0096006C" w:rsidRDefault="00510FAB" w:rsidP="00510FAB">
            <w:pPr>
              <w:pStyle w:val="BulletText1"/>
            </w:pPr>
            <w:r w:rsidRPr="0096006C">
              <w:t xml:space="preserve">handling evidence of a child’s permanent incapacity for self-support and incompetency, see </w:t>
            </w:r>
            <w:hyperlink r:id="rId53" w:history="1">
              <w:r w:rsidRPr="0096006C">
                <w:rPr>
                  <w:rStyle w:val="Hyperlink"/>
                </w:rPr>
                <w:t>M21-1MR, Part III, Subpart iii, 7.1</w:t>
              </w:r>
            </w:hyperlink>
            <w:r w:rsidRPr="0096006C">
              <w:t xml:space="preserve"> and </w:t>
            </w:r>
            <w:hyperlink r:id="rId54" w:history="1">
              <w:r w:rsidRPr="0096006C">
                <w:rPr>
                  <w:rStyle w:val="Hyperlink"/>
                </w:rPr>
                <w:t>2</w:t>
              </w:r>
            </w:hyperlink>
            <w:r w:rsidRPr="0096006C">
              <w:t xml:space="preserve">, </w:t>
            </w:r>
            <w:r w:rsidR="002917A8" w:rsidRPr="0096006C">
              <w:t>or</w:t>
            </w:r>
          </w:p>
          <w:p w14:paraId="39879E77" w14:textId="77777777" w:rsidR="00510FAB" w:rsidRPr="0096006C" w:rsidRDefault="00510FAB" w:rsidP="00510FAB">
            <w:pPr>
              <w:pStyle w:val="BulletText1"/>
            </w:pPr>
            <w:r w:rsidRPr="0096006C">
              <w:t xml:space="preserve"> considering the competence of a helpless child, see </w:t>
            </w:r>
            <w:hyperlink r:id="rId55" w:history="1">
              <w:r w:rsidRPr="0096006C">
                <w:rPr>
                  <w:rStyle w:val="Hyperlink"/>
                </w:rPr>
                <w:t>M21-MR, Part III, Subpart iv, 8.A.2.b</w:t>
              </w:r>
            </w:hyperlink>
            <w:r w:rsidRPr="0096006C">
              <w:t>.</w:t>
            </w:r>
          </w:p>
        </w:tc>
      </w:tr>
    </w:tbl>
    <w:p w14:paraId="2CC6ADF3" w14:textId="77777777" w:rsidR="000F73FD" w:rsidRPr="0096006C" w:rsidRDefault="006F479A" w:rsidP="00510FAB">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7604195B" w14:textId="77777777">
        <w:trPr>
          <w:cantSplit/>
        </w:trPr>
        <w:tc>
          <w:tcPr>
            <w:tcW w:w="1728" w:type="dxa"/>
          </w:tcPr>
          <w:p w14:paraId="5D0C1672" w14:textId="77777777" w:rsidR="00F214F7" w:rsidRPr="0096006C" w:rsidRDefault="00273A2D">
            <w:pPr>
              <w:pStyle w:val="Heading5"/>
            </w:pPr>
            <w:r w:rsidRPr="0096006C">
              <w:t>j</w:t>
            </w:r>
            <w:r w:rsidR="00F214F7" w:rsidRPr="0096006C">
              <w:t xml:space="preserve">.  </w:t>
            </w:r>
            <w:bookmarkStart w:id="15" w:name="j5"/>
            <w:bookmarkEnd w:id="15"/>
            <w:r w:rsidR="00F214F7" w:rsidRPr="0096006C">
              <w:t>Authorizing an Award for a Beneficiary Found Competent by Court Decree</w:t>
            </w:r>
          </w:p>
        </w:tc>
        <w:tc>
          <w:tcPr>
            <w:tcW w:w="7740" w:type="dxa"/>
          </w:tcPr>
          <w:p w14:paraId="33C60515" w14:textId="77777777" w:rsidR="008B3713" w:rsidRPr="0096006C" w:rsidRDefault="00F214F7">
            <w:pPr>
              <w:pStyle w:val="BlockText"/>
            </w:pPr>
            <w:r w:rsidRPr="0096006C">
              <w:t>If a beneficiary previously held incompetent</w:t>
            </w:r>
          </w:p>
          <w:p w14:paraId="4EBDBF29" w14:textId="77777777" w:rsidR="008B3713" w:rsidRPr="0096006C" w:rsidRDefault="008B3713">
            <w:pPr>
              <w:pStyle w:val="BlockText"/>
              <w:rPr>
                <w:iCs/>
              </w:rPr>
            </w:pPr>
          </w:p>
          <w:p w14:paraId="605B5B23" w14:textId="77777777" w:rsidR="00F214F7" w:rsidRPr="0096006C" w:rsidRDefault="00F214F7" w:rsidP="008B3713">
            <w:pPr>
              <w:pStyle w:val="BulletText1"/>
            </w:pPr>
            <w:r w:rsidRPr="0096006C">
              <w:rPr>
                <w:iCs/>
              </w:rPr>
              <w:t>by court decree</w:t>
            </w:r>
            <w:r w:rsidRPr="0096006C">
              <w:rPr>
                <w:i/>
                <w:iCs/>
              </w:rPr>
              <w:t xml:space="preserve"> only</w:t>
            </w:r>
            <w:r w:rsidRPr="0096006C">
              <w:t xml:space="preserve"> </w:t>
            </w:r>
            <w:r w:rsidR="00106304" w:rsidRPr="0096006C">
              <w:t>(</w:t>
            </w:r>
            <w:r w:rsidR="00106304" w:rsidRPr="0096006C">
              <w:rPr>
                <w:b/>
                <w:i/>
              </w:rPr>
              <w:t>not</w:t>
            </w:r>
            <w:r w:rsidR="00106304" w:rsidRPr="0096006C">
              <w:t xml:space="preserve"> by rating decision) </w:t>
            </w:r>
            <w:r w:rsidRPr="0096006C">
              <w:t>is subsequently found competent by court decree</w:t>
            </w:r>
            <w:r w:rsidR="005F1430" w:rsidRPr="0096006C">
              <w:t>,</w:t>
            </w:r>
          </w:p>
          <w:p w14:paraId="2BC4465A" w14:textId="77777777" w:rsidR="00F214F7" w:rsidRPr="0096006C" w:rsidRDefault="008378EC" w:rsidP="008B3713">
            <w:pPr>
              <w:pStyle w:val="BulletText2"/>
            </w:pPr>
            <w:r w:rsidRPr="0096006C">
              <w:t>initiate direct payment to the beneficiary as soon as a fiduciary hub or the fiduciary activity</w:t>
            </w:r>
            <w:r w:rsidR="00F214F7" w:rsidRPr="0096006C">
              <w:t xml:space="preserve"> certifi</w:t>
            </w:r>
            <w:r w:rsidRPr="0096006C">
              <w:t>es</w:t>
            </w:r>
            <w:r w:rsidR="00F214F7" w:rsidRPr="0096006C">
              <w:t xml:space="preserve"> the </w:t>
            </w:r>
            <w:r w:rsidRPr="0096006C">
              <w:t xml:space="preserve">corresponding </w:t>
            </w:r>
            <w:r w:rsidR="00F214F7" w:rsidRPr="0096006C">
              <w:t xml:space="preserve">court proceedings were regular </w:t>
            </w:r>
            <w:r w:rsidR="00A623C9" w:rsidRPr="0096006C">
              <w:t>and</w:t>
            </w:r>
            <w:r w:rsidR="00F214F7" w:rsidRPr="0096006C">
              <w:t xml:space="preserve"> proper in all </w:t>
            </w:r>
            <w:r w:rsidRPr="0096006C">
              <w:t>respects</w:t>
            </w:r>
            <w:r w:rsidR="00863E91" w:rsidRPr="0096006C">
              <w:t xml:space="preserve"> </w:t>
            </w:r>
          </w:p>
          <w:p w14:paraId="23CBAF1B" w14:textId="77777777" w:rsidR="00F214F7" w:rsidRPr="0096006C" w:rsidRDefault="00F214F7" w:rsidP="008B3713">
            <w:pPr>
              <w:pStyle w:val="BulletText2"/>
            </w:pPr>
            <w:r w:rsidRPr="0096006C">
              <w:t xml:space="preserve">annotate the remarks section of the amended award with the facts as to restoration of competency, </w:t>
            </w:r>
            <w:r w:rsidR="00A623C9" w:rsidRPr="0096006C">
              <w:t>and</w:t>
            </w:r>
          </w:p>
          <w:p w14:paraId="5809726D" w14:textId="77777777" w:rsidR="00F214F7" w:rsidRPr="0096006C" w:rsidRDefault="00F214F7" w:rsidP="008B3713">
            <w:pPr>
              <w:pStyle w:val="BulletText2"/>
            </w:pPr>
            <w:r w:rsidRPr="0096006C">
              <w:t xml:space="preserve">furnish a copy of this award to the </w:t>
            </w:r>
            <w:r w:rsidR="00173AC5" w:rsidRPr="0096006C">
              <w:t xml:space="preserve">fiduciary </w:t>
            </w:r>
            <w:r w:rsidR="008F35AE" w:rsidRPr="0096006C">
              <w:t>hub/</w:t>
            </w:r>
            <w:r w:rsidRPr="0096006C">
              <w:t xml:space="preserve">activity having supervision over the </w:t>
            </w:r>
            <w:r w:rsidR="00AE5A04" w:rsidRPr="0096006C">
              <w:t>fiduciary</w:t>
            </w:r>
            <w:r w:rsidRPr="0096006C">
              <w:t xml:space="preserve"> </w:t>
            </w:r>
            <w:r w:rsidR="008B3713" w:rsidRPr="0096006C">
              <w:t>as notice of the action taken, or</w:t>
            </w:r>
          </w:p>
          <w:p w14:paraId="7D77B4B5" w14:textId="77777777" w:rsidR="00BF39F8" w:rsidRPr="0096006C" w:rsidRDefault="00BF39F8" w:rsidP="008B3713">
            <w:pPr>
              <w:pStyle w:val="BulletText1"/>
            </w:pPr>
            <w:r w:rsidRPr="0096006C">
              <w:t xml:space="preserve">by court decree </w:t>
            </w:r>
            <w:r w:rsidRPr="0096006C">
              <w:rPr>
                <w:b/>
                <w:i/>
              </w:rPr>
              <w:t>and</w:t>
            </w:r>
            <w:r w:rsidRPr="0096006C">
              <w:t xml:space="preserve"> </w:t>
            </w:r>
            <w:r w:rsidR="004B4178" w:rsidRPr="0096006C">
              <w:t xml:space="preserve">by </w:t>
            </w:r>
            <w:r w:rsidRPr="0096006C">
              <w:t>VA rating decision is subsequently found competent by court decree,</w:t>
            </w:r>
          </w:p>
          <w:p w14:paraId="745C8048" w14:textId="77777777" w:rsidR="00BF39F8" w:rsidRPr="0096006C" w:rsidRDefault="00BF39F8" w:rsidP="008B3713">
            <w:pPr>
              <w:pStyle w:val="BulletText2"/>
            </w:pPr>
            <w:r w:rsidRPr="0096006C">
              <w:t>refer the court decree and any evidence that accompanied it to the rating activity, and</w:t>
            </w:r>
          </w:p>
          <w:p w14:paraId="1BB24604" w14:textId="77777777" w:rsidR="008B3713" w:rsidRPr="0096006C" w:rsidRDefault="008B3713" w:rsidP="008B3713">
            <w:pPr>
              <w:pStyle w:val="BulletText2"/>
            </w:pPr>
            <w:r w:rsidRPr="0096006C">
              <w:t xml:space="preserve">do </w:t>
            </w:r>
            <w:r w:rsidRPr="0096006C">
              <w:rPr>
                <w:b/>
                <w:i/>
              </w:rPr>
              <w:t>not</w:t>
            </w:r>
            <w:r w:rsidRPr="0096006C">
              <w:t xml:space="preserve"> initiate direct payment to the beneficiary without approval from the fiduciary </w:t>
            </w:r>
            <w:r w:rsidR="008F35AE" w:rsidRPr="0096006C">
              <w:t>hub/</w:t>
            </w:r>
            <w:r w:rsidRPr="0096006C">
              <w:t>activity.</w:t>
            </w:r>
          </w:p>
          <w:p w14:paraId="2134C4AC" w14:textId="77777777" w:rsidR="008B3713" w:rsidRPr="0096006C" w:rsidRDefault="008B3713" w:rsidP="008B3713">
            <w:pPr>
              <w:pStyle w:val="BlockText"/>
            </w:pPr>
          </w:p>
          <w:p w14:paraId="0069BD53" w14:textId="77777777" w:rsidR="00F214F7" w:rsidRPr="0096006C" w:rsidRDefault="00F214F7" w:rsidP="008B3713">
            <w:pPr>
              <w:pStyle w:val="BlockText"/>
            </w:pPr>
            <w:r w:rsidRPr="0096006C">
              <w:rPr>
                <w:b/>
                <w:i/>
              </w:rPr>
              <w:t>Note</w:t>
            </w:r>
            <w:r w:rsidRPr="0096006C">
              <w:t xml:space="preserve">:  If </w:t>
            </w:r>
            <w:r w:rsidR="008B3713" w:rsidRPr="0096006C">
              <w:t xml:space="preserve">the beneficiary is </w:t>
            </w:r>
            <w:r w:rsidRPr="0096006C">
              <w:t>a child incapable of self-support by reason of mental defect, the rating activity must make a new determination of the child’s entitlement to continued benefits.  Do not defer award action pending this referral to the rating activity.</w:t>
            </w:r>
          </w:p>
          <w:p w14:paraId="7390CD86" w14:textId="77777777" w:rsidR="00F214F7" w:rsidRPr="0096006C" w:rsidRDefault="00F214F7">
            <w:pPr>
              <w:pStyle w:val="BlockText"/>
            </w:pPr>
          </w:p>
          <w:p w14:paraId="15298C9D" w14:textId="77777777" w:rsidR="00F214F7" w:rsidRPr="0096006C" w:rsidRDefault="00F214F7">
            <w:pPr>
              <w:pStyle w:val="BlockText"/>
            </w:pPr>
            <w:r w:rsidRPr="0096006C">
              <w:rPr>
                <w:b/>
                <w:i/>
              </w:rPr>
              <w:t>Reference</w:t>
            </w:r>
            <w:r w:rsidRPr="0096006C">
              <w:t xml:space="preserve">:  For more information on institutional awards to </w:t>
            </w:r>
            <w:r w:rsidR="0022708D" w:rsidRPr="0096006C">
              <w:t xml:space="preserve">incompetent </w:t>
            </w:r>
            <w:r w:rsidRPr="0096006C">
              <w:t xml:space="preserve">Veterans, see </w:t>
            </w:r>
            <w:hyperlink r:id="rId56" w:history="1">
              <w:r w:rsidRPr="0096006C">
                <w:rPr>
                  <w:rStyle w:val="Hyperlink"/>
                </w:rPr>
                <w:t>M21-1MR, Part III, Subpart v, 6.E.21</w:t>
              </w:r>
            </w:hyperlink>
            <w:r w:rsidRPr="0096006C">
              <w:t>.</w:t>
            </w:r>
          </w:p>
        </w:tc>
      </w:tr>
    </w:tbl>
    <w:p w14:paraId="164DAC5A" w14:textId="77777777" w:rsidR="008A6DDB" w:rsidRPr="0096006C" w:rsidRDefault="008A6DDB" w:rsidP="005519C0">
      <w:pPr>
        <w:pStyle w:val="BlockLine"/>
      </w:pPr>
    </w:p>
    <w:p w14:paraId="3CD9A893" w14:textId="77777777" w:rsidR="00F214F7" w:rsidRPr="0096006C" w:rsidRDefault="00F214F7">
      <w:pPr>
        <w:pStyle w:val="Heading4"/>
        <w:numPr>
          <w:ilvl w:val="12"/>
          <w:numId w:val="0"/>
        </w:numPr>
      </w:pPr>
      <w:r w:rsidRPr="0096006C">
        <w:br w:type="page"/>
      </w:r>
      <w:r w:rsidRPr="0096006C">
        <w:lastRenderedPageBreak/>
        <w:t xml:space="preserve">6.  </w:t>
      </w:r>
      <w:bookmarkStart w:id="16" w:name="Topic6"/>
      <w:bookmarkEnd w:id="16"/>
      <w:r w:rsidRPr="0096006C">
        <w:t>Due Process Requirements for Incompetency Determinations</w:t>
      </w:r>
    </w:p>
    <w:p w14:paraId="0524EBDE" w14:textId="77777777" w:rsidR="00F214F7" w:rsidRPr="0096006C" w:rsidRDefault="00F214F7">
      <w:pPr>
        <w:pStyle w:val="BlockLine"/>
      </w:pPr>
      <w:r w:rsidRPr="0096006C">
        <w:fldChar w:fldCharType="begin"/>
      </w:r>
      <w:r w:rsidRPr="0096006C">
        <w:instrText xml:space="preserve"> PRIVATE INFOTYPE="OTHER"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42D598A3" w14:textId="77777777">
        <w:trPr>
          <w:cantSplit/>
        </w:trPr>
        <w:tc>
          <w:tcPr>
            <w:tcW w:w="1728" w:type="dxa"/>
          </w:tcPr>
          <w:p w14:paraId="74795CAA" w14:textId="77777777" w:rsidR="00F214F7" w:rsidRPr="0096006C" w:rsidRDefault="00F214F7">
            <w:pPr>
              <w:pStyle w:val="Heading5"/>
            </w:pPr>
            <w:r w:rsidRPr="0096006C">
              <w:t>Introduction</w:t>
            </w:r>
          </w:p>
        </w:tc>
        <w:tc>
          <w:tcPr>
            <w:tcW w:w="7740" w:type="dxa"/>
          </w:tcPr>
          <w:p w14:paraId="6EE4EEB9" w14:textId="77777777" w:rsidR="00F214F7" w:rsidRPr="0096006C" w:rsidRDefault="00F214F7">
            <w:pPr>
              <w:pStyle w:val="BlockText"/>
            </w:pPr>
            <w:r w:rsidRPr="0096006C">
              <w:t>This topic contains information on due process requirements for incompetency determinations, including</w:t>
            </w:r>
          </w:p>
          <w:p w14:paraId="5FA730E8" w14:textId="77777777" w:rsidR="00F214F7" w:rsidRPr="0096006C" w:rsidRDefault="00F214F7">
            <w:pPr>
              <w:pStyle w:val="BlockText"/>
              <w:rPr>
                <w:sz w:val="16"/>
              </w:rPr>
            </w:pPr>
          </w:p>
          <w:p w14:paraId="2C0C1E4E" w14:textId="77777777" w:rsidR="00F214F7" w:rsidRPr="0096006C" w:rsidRDefault="0096006C">
            <w:pPr>
              <w:pStyle w:val="BulletText1"/>
            </w:pPr>
            <w:hyperlink w:anchor="a6" w:history="1">
              <w:r w:rsidR="00F214F7" w:rsidRPr="0096006C">
                <w:rPr>
                  <w:rStyle w:val="Hyperlink"/>
                </w:rPr>
                <w:t xml:space="preserve">elements of </w:t>
              </w:r>
              <w:r w:rsidR="0047486F" w:rsidRPr="0096006C">
                <w:rPr>
                  <w:rStyle w:val="Hyperlink"/>
                </w:rPr>
                <w:t>a</w:t>
              </w:r>
              <w:r w:rsidR="00F214F7" w:rsidRPr="0096006C">
                <w:rPr>
                  <w:rStyle w:val="Hyperlink"/>
                </w:rPr>
                <w:t xml:space="preserve"> </w:t>
              </w:r>
              <w:r w:rsidR="00C30B64" w:rsidRPr="0096006C">
                <w:rPr>
                  <w:rStyle w:val="Hyperlink"/>
                </w:rPr>
                <w:t>notice</w:t>
              </w:r>
              <w:r w:rsidR="00F01250" w:rsidRPr="0096006C">
                <w:rPr>
                  <w:rStyle w:val="Hyperlink"/>
                </w:rPr>
                <w:t xml:space="preserve"> of </w:t>
              </w:r>
              <w:r w:rsidR="0047486F" w:rsidRPr="0096006C">
                <w:rPr>
                  <w:rStyle w:val="Hyperlink"/>
                </w:rPr>
                <w:t xml:space="preserve">a </w:t>
              </w:r>
              <w:r w:rsidR="00F01250" w:rsidRPr="0096006C">
                <w:rPr>
                  <w:rStyle w:val="Hyperlink"/>
                </w:rPr>
                <w:t>proposed rating</w:t>
              </w:r>
              <w:r w:rsidR="00024614" w:rsidRPr="0096006C">
                <w:rPr>
                  <w:rStyle w:val="Hyperlink"/>
                </w:rPr>
                <w:t xml:space="preserve"> of incompetency</w:t>
              </w:r>
            </w:hyperlink>
            <w:r w:rsidR="00F214F7" w:rsidRPr="0096006C">
              <w:t xml:space="preserve"> </w:t>
            </w:r>
          </w:p>
          <w:p w14:paraId="67F370FF" w14:textId="77777777" w:rsidR="00F214F7" w:rsidRPr="0096006C" w:rsidRDefault="0096006C">
            <w:pPr>
              <w:pStyle w:val="BulletText1"/>
            </w:pPr>
            <w:hyperlink w:anchor="b6" w:history="1">
              <w:r w:rsidR="00F214F7" w:rsidRPr="0096006C">
                <w:rPr>
                  <w:rStyle w:val="Hyperlink"/>
                </w:rPr>
                <w:t>sample language</w:t>
              </w:r>
              <w:r w:rsidR="00812BA3" w:rsidRPr="0096006C">
                <w:rPr>
                  <w:rStyle w:val="Hyperlink"/>
                </w:rPr>
                <w:t xml:space="preserve"> for </w:t>
              </w:r>
              <w:r w:rsidR="00F214F7" w:rsidRPr="0096006C">
                <w:rPr>
                  <w:rStyle w:val="Hyperlink"/>
                </w:rPr>
                <w:t>notice</w:t>
              </w:r>
              <w:r w:rsidR="00024614" w:rsidRPr="0096006C">
                <w:rPr>
                  <w:rStyle w:val="Hyperlink"/>
                </w:rPr>
                <w:t xml:space="preserve"> of a proposed rating of incompetency</w:t>
              </w:r>
            </w:hyperlink>
          </w:p>
          <w:p w14:paraId="0142DE9A" w14:textId="77777777" w:rsidR="00F214F7" w:rsidRPr="0096006C" w:rsidRDefault="0096006C">
            <w:pPr>
              <w:pStyle w:val="BulletText1"/>
            </w:pPr>
            <w:hyperlink w:anchor="c6" w:history="1">
              <w:r w:rsidR="00024614" w:rsidRPr="0096006C">
                <w:rPr>
                  <w:rStyle w:val="Hyperlink"/>
                </w:rPr>
                <w:t xml:space="preserve">notifying </w:t>
              </w:r>
              <w:r w:rsidR="00A04A19" w:rsidRPr="0096006C">
                <w:rPr>
                  <w:rStyle w:val="Hyperlink"/>
                </w:rPr>
                <w:t xml:space="preserve">an </w:t>
              </w:r>
              <w:r w:rsidR="00F214F7" w:rsidRPr="0096006C">
                <w:rPr>
                  <w:rStyle w:val="Hyperlink"/>
                </w:rPr>
                <w:t xml:space="preserve">adult </w:t>
              </w:r>
              <w:r w:rsidR="00A04A19" w:rsidRPr="0096006C">
                <w:rPr>
                  <w:rStyle w:val="Hyperlink"/>
                </w:rPr>
                <w:t>beneficiary</w:t>
              </w:r>
            </w:hyperlink>
          </w:p>
          <w:p w14:paraId="7D626600" w14:textId="77777777" w:rsidR="00F214F7" w:rsidRPr="0096006C" w:rsidRDefault="0096006C">
            <w:pPr>
              <w:pStyle w:val="BulletText1"/>
            </w:pPr>
            <w:hyperlink w:anchor="d6" w:history="1">
              <w:r w:rsidR="00A04A19" w:rsidRPr="0096006C">
                <w:rPr>
                  <w:rStyle w:val="Hyperlink"/>
                </w:rPr>
                <w:t xml:space="preserve">notifying a </w:t>
              </w:r>
              <w:r w:rsidR="00D11645" w:rsidRPr="0096006C">
                <w:rPr>
                  <w:rStyle w:val="Hyperlink"/>
                </w:rPr>
                <w:t xml:space="preserve">beneficiary </w:t>
              </w:r>
              <w:r w:rsidR="00A04A19" w:rsidRPr="0096006C">
                <w:rPr>
                  <w:rStyle w:val="Hyperlink"/>
                </w:rPr>
                <w:t xml:space="preserve">who </w:t>
              </w:r>
              <w:r w:rsidR="00D11645" w:rsidRPr="0096006C">
                <w:rPr>
                  <w:rStyle w:val="Hyperlink"/>
                </w:rPr>
                <w:t>is a minor</w:t>
              </w:r>
            </w:hyperlink>
          </w:p>
          <w:p w14:paraId="42F006B6" w14:textId="77777777" w:rsidR="00F214F7" w:rsidRPr="0096006C" w:rsidRDefault="0096006C">
            <w:pPr>
              <w:pStyle w:val="BulletText1"/>
            </w:pPr>
            <w:hyperlink w:anchor="e6" w:history="1">
              <w:r w:rsidR="00F214F7" w:rsidRPr="0096006C">
                <w:rPr>
                  <w:rStyle w:val="Hyperlink"/>
                </w:rPr>
                <w:t>requirement</w:t>
              </w:r>
              <w:r w:rsidR="00E442AB" w:rsidRPr="0096006C">
                <w:rPr>
                  <w:rStyle w:val="Hyperlink"/>
                </w:rPr>
                <w:t xml:space="preserve"> for oral notification of the beneficiary</w:t>
              </w:r>
            </w:hyperlink>
          </w:p>
          <w:p w14:paraId="0D3E4AF6" w14:textId="77777777" w:rsidR="00F214F7" w:rsidRPr="0096006C" w:rsidRDefault="0096006C">
            <w:pPr>
              <w:pStyle w:val="BulletText1"/>
            </w:pPr>
            <w:hyperlink w:anchor="f6" w:history="1">
              <w:r w:rsidR="00F214F7" w:rsidRPr="0096006C">
                <w:rPr>
                  <w:rStyle w:val="Hyperlink"/>
                </w:rPr>
                <w:t>documenting compliance with the requirement</w:t>
              </w:r>
              <w:r w:rsidR="00090F1F" w:rsidRPr="0096006C">
                <w:rPr>
                  <w:rStyle w:val="Hyperlink"/>
                </w:rPr>
                <w:t xml:space="preserve"> for oral notification</w:t>
              </w:r>
            </w:hyperlink>
          </w:p>
          <w:p w14:paraId="29CE86DA" w14:textId="77777777" w:rsidR="00F214F7" w:rsidRPr="0096006C" w:rsidRDefault="0096006C">
            <w:pPr>
              <w:pStyle w:val="BulletText1"/>
            </w:pPr>
            <w:hyperlink w:anchor="g6" w:history="1">
              <w:r w:rsidR="00F214F7" w:rsidRPr="0096006C">
                <w:rPr>
                  <w:rStyle w:val="Hyperlink"/>
                </w:rPr>
                <w:t>h</w:t>
              </w:r>
              <w:r w:rsidR="00A623C9" w:rsidRPr="0096006C">
                <w:rPr>
                  <w:rStyle w:val="Hyperlink"/>
                </w:rPr>
                <w:t>and</w:t>
              </w:r>
              <w:r w:rsidR="00F214F7" w:rsidRPr="0096006C">
                <w:rPr>
                  <w:rStyle w:val="Hyperlink"/>
                </w:rPr>
                <w:t xml:space="preserve">ling a beneficiary’s </w:t>
              </w:r>
              <w:r w:rsidR="00090F1F" w:rsidRPr="0096006C">
                <w:rPr>
                  <w:rStyle w:val="Hyperlink"/>
                </w:rPr>
                <w:t xml:space="preserve">request for a </w:t>
              </w:r>
              <w:r w:rsidR="00F214F7" w:rsidRPr="0096006C">
                <w:rPr>
                  <w:rStyle w:val="Hyperlink"/>
                </w:rPr>
                <w:t>hearing</w:t>
              </w:r>
            </w:hyperlink>
            <w:r w:rsidR="00F214F7" w:rsidRPr="0096006C">
              <w:t xml:space="preserve"> </w:t>
            </w:r>
          </w:p>
          <w:p w14:paraId="7318179C" w14:textId="77777777" w:rsidR="00F214F7" w:rsidRPr="0096006C" w:rsidRDefault="0096006C">
            <w:pPr>
              <w:pStyle w:val="BulletText1"/>
            </w:pPr>
            <w:hyperlink w:anchor="h6" w:history="1">
              <w:r w:rsidR="00F214F7" w:rsidRPr="0096006C">
                <w:rPr>
                  <w:rStyle w:val="Hyperlink"/>
                </w:rPr>
                <w:t xml:space="preserve">conducting </w:t>
              </w:r>
              <w:r w:rsidR="00F905A6" w:rsidRPr="0096006C">
                <w:rPr>
                  <w:rStyle w:val="Hyperlink"/>
                </w:rPr>
                <w:t>a</w:t>
              </w:r>
              <w:r w:rsidR="00F214F7" w:rsidRPr="0096006C">
                <w:rPr>
                  <w:rStyle w:val="Hyperlink"/>
                </w:rPr>
                <w:t xml:space="preserve"> hearing </w:t>
              </w:r>
              <w:r w:rsidR="00F905A6" w:rsidRPr="0096006C">
                <w:rPr>
                  <w:rStyle w:val="Hyperlink"/>
                </w:rPr>
                <w:t>prior to a final determination</w:t>
              </w:r>
            </w:hyperlink>
          </w:p>
          <w:p w14:paraId="7E4EA145" w14:textId="77777777" w:rsidR="00F214F7" w:rsidRPr="0096006C" w:rsidRDefault="0096006C">
            <w:pPr>
              <w:pStyle w:val="BulletText1"/>
            </w:pPr>
            <w:hyperlink w:anchor="i6" w:history="1">
              <w:r w:rsidR="006E4A09" w:rsidRPr="0096006C">
                <w:rPr>
                  <w:rStyle w:val="Hyperlink"/>
                </w:rPr>
                <w:t>proposals on which</w:t>
              </w:r>
              <w:r w:rsidR="00F214F7" w:rsidRPr="0096006C">
                <w:rPr>
                  <w:rStyle w:val="Hyperlink"/>
                </w:rPr>
                <w:t xml:space="preserve"> the beneficiary takes no action</w:t>
              </w:r>
            </w:hyperlink>
            <w:r w:rsidR="00F214F7" w:rsidRPr="0096006C">
              <w:t xml:space="preserve">, </w:t>
            </w:r>
            <w:r w:rsidR="00A623C9" w:rsidRPr="0096006C">
              <w:t>and</w:t>
            </w:r>
          </w:p>
          <w:p w14:paraId="298DDFF6" w14:textId="77777777" w:rsidR="00F214F7" w:rsidRPr="0096006C" w:rsidRDefault="0096006C" w:rsidP="005716A4">
            <w:pPr>
              <w:pStyle w:val="BulletText1"/>
            </w:pPr>
            <w:hyperlink w:anchor="j6" w:history="1">
              <w:r w:rsidR="00F214F7" w:rsidRPr="0096006C">
                <w:rPr>
                  <w:rStyle w:val="Hyperlink"/>
                </w:rPr>
                <w:t>h</w:t>
              </w:r>
              <w:r w:rsidR="00A623C9" w:rsidRPr="0096006C">
                <w:rPr>
                  <w:rStyle w:val="Hyperlink"/>
                </w:rPr>
                <w:t>and</w:t>
              </w:r>
              <w:r w:rsidR="00F214F7" w:rsidRPr="0096006C">
                <w:rPr>
                  <w:rStyle w:val="Hyperlink"/>
                </w:rPr>
                <w:t xml:space="preserve">ling a notice of disagreement (NOD) received after a </w:t>
              </w:r>
              <w:r w:rsidR="005716A4" w:rsidRPr="0096006C">
                <w:rPr>
                  <w:rStyle w:val="Hyperlink"/>
                </w:rPr>
                <w:t>final rating of</w:t>
              </w:r>
              <w:r w:rsidR="00F214F7" w:rsidRPr="0096006C">
                <w:rPr>
                  <w:rStyle w:val="Hyperlink"/>
                </w:rPr>
                <w:t xml:space="preserve"> incompetency</w:t>
              </w:r>
            </w:hyperlink>
            <w:r w:rsidR="00F214F7" w:rsidRPr="0096006C">
              <w:t>.</w:t>
            </w:r>
          </w:p>
        </w:tc>
      </w:tr>
    </w:tbl>
    <w:p w14:paraId="174D8EDE" w14:textId="77777777" w:rsidR="00F214F7" w:rsidRPr="0096006C" w:rsidRDefault="00F214F7">
      <w:pPr>
        <w:pStyle w:val="BlockLine"/>
      </w:pPr>
    </w:p>
    <w:tbl>
      <w:tblPr>
        <w:tblW w:w="0" w:type="auto"/>
        <w:tblLayout w:type="fixed"/>
        <w:tblLook w:val="0000" w:firstRow="0" w:lastRow="0" w:firstColumn="0" w:lastColumn="0" w:noHBand="0" w:noVBand="0"/>
      </w:tblPr>
      <w:tblGrid>
        <w:gridCol w:w="1728"/>
        <w:gridCol w:w="7740"/>
      </w:tblGrid>
      <w:tr w:rsidR="00F214F7" w:rsidRPr="0096006C" w14:paraId="6E63C1A8" w14:textId="77777777">
        <w:trPr>
          <w:cantSplit/>
        </w:trPr>
        <w:tc>
          <w:tcPr>
            <w:tcW w:w="1728" w:type="dxa"/>
          </w:tcPr>
          <w:p w14:paraId="156E9279" w14:textId="77777777" w:rsidR="00F214F7" w:rsidRPr="0096006C" w:rsidRDefault="00F214F7">
            <w:pPr>
              <w:pStyle w:val="Heading5"/>
            </w:pPr>
            <w:r w:rsidRPr="0096006C">
              <w:t>Change Date</w:t>
            </w:r>
          </w:p>
        </w:tc>
        <w:tc>
          <w:tcPr>
            <w:tcW w:w="7740" w:type="dxa"/>
          </w:tcPr>
          <w:p w14:paraId="4DF5EBCC" w14:textId="39CFFF43" w:rsidR="00F214F7" w:rsidRPr="0096006C" w:rsidRDefault="0096006C">
            <w:pPr>
              <w:pStyle w:val="BlockText"/>
            </w:pPr>
            <w:r w:rsidRPr="0096006C">
              <w:t>December 19, 2014</w:t>
            </w:r>
          </w:p>
        </w:tc>
      </w:tr>
    </w:tbl>
    <w:p w14:paraId="04092DFD" w14:textId="77777777" w:rsidR="00F214F7" w:rsidRPr="0096006C" w:rsidRDefault="00EB4CFE" w:rsidP="001B20F3">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56A3CAB0" w14:textId="77777777">
        <w:trPr>
          <w:cantSplit/>
        </w:trPr>
        <w:tc>
          <w:tcPr>
            <w:tcW w:w="1728" w:type="dxa"/>
          </w:tcPr>
          <w:p w14:paraId="6F360239" w14:textId="77777777" w:rsidR="00F214F7" w:rsidRPr="0096006C" w:rsidRDefault="00323DCB" w:rsidP="0047486F">
            <w:pPr>
              <w:pStyle w:val="Heading5"/>
              <w:numPr>
                <w:ilvl w:val="12"/>
                <w:numId w:val="0"/>
              </w:numPr>
            </w:pPr>
            <w:r w:rsidRPr="0096006C">
              <w:t>a</w:t>
            </w:r>
            <w:r w:rsidR="00980747" w:rsidRPr="0096006C">
              <w:t xml:space="preserve">.  </w:t>
            </w:r>
            <w:bookmarkStart w:id="17" w:name="a6"/>
            <w:bookmarkEnd w:id="17"/>
            <w:r w:rsidR="00980747" w:rsidRPr="0096006C">
              <w:t xml:space="preserve">Elements of </w:t>
            </w:r>
            <w:r w:rsidR="0047486F" w:rsidRPr="0096006C">
              <w:t xml:space="preserve">a </w:t>
            </w:r>
            <w:r w:rsidR="0034102E" w:rsidRPr="0096006C">
              <w:t>Notice</w:t>
            </w:r>
            <w:r w:rsidR="00F214F7" w:rsidRPr="0096006C">
              <w:t xml:space="preserve"> </w:t>
            </w:r>
            <w:r w:rsidR="0047486F" w:rsidRPr="0096006C">
              <w:t>of a Proposed Rating</w:t>
            </w:r>
            <w:r w:rsidR="00024614" w:rsidRPr="0096006C">
              <w:t xml:space="preserve"> of Incompetency</w:t>
            </w:r>
          </w:p>
        </w:tc>
        <w:tc>
          <w:tcPr>
            <w:tcW w:w="7740" w:type="dxa"/>
          </w:tcPr>
          <w:p w14:paraId="06003135" w14:textId="77777777" w:rsidR="00F214F7" w:rsidRPr="0096006C" w:rsidRDefault="0047486F">
            <w:pPr>
              <w:pStyle w:val="BlockText"/>
              <w:numPr>
                <w:ilvl w:val="12"/>
                <w:numId w:val="0"/>
              </w:numPr>
            </w:pPr>
            <w:r w:rsidRPr="0096006C">
              <w:t>N</w:t>
            </w:r>
            <w:r w:rsidR="00F214F7" w:rsidRPr="0096006C">
              <w:t xml:space="preserve">otice </w:t>
            </w:r>
            <w:r w:rsidRPr="0096006C">
              <w:t>of</w:t>
            </w:r>
            <w:r w:rsidR="00F214F7" w:rsidRPr="0096006C">
              <w:t xml:space="preserve"> </w:t>
            </w:r>
            <w:r w:rsidR="00DC55A1" w:rsidRPr="0096006C">
              <w:t xml:space="preserve">a </w:t>
            </w:r>
            <w:r w:rsidRPr="0096006C">
              <w:t xml:space="preserve">proposed </w:t>
            </w:r>
            <w:r w:rsidR="00DC55A1" w:rsidRPr="0096006C">
              <w:t xml:space="preserve">rating of </w:t>
            </w:r>
            <w:r w:rsidR="00F214F7" w:rsidRPr="0096006C">
              <w:t xml:space="preserve">incompetency must </w:t>
            </w:r>
            <w:r w:rsidR="0061116E" w:rsidRPr="0096006C">
              <w:t>include</w:t>
            </w:r>
            <w:r w:rsidR="00F214F7" w:rsidRPr="0096006C">
              <w:t>:</w:t>
            </w:r>
          </w:p>
          <w:p w14:paraId="506C7254" w14:textId="77777777" w:rsidR="00F214F7" w:rsidRPr="0096006C" w:rsidRDefault="00F214F7">
            <w:pPr>
              <w:pStyle w:val="BlockText"/>
              <w:numPr>
                <w:ilvl w:val="12"/>
                <w:numId w:val="0"/>
              </w:numPr>
            </w:pPr>
          </w:p>
          <w:p w14:paraId="6B6AE392" w14:textId="77777777" w:rsidR="00F214F7" w:rsidRPr="0096006C" w:rsidRDefault="0061116E">
            <w:pPr>
              <w:pStyle w:val="BulletText1"/>
            </w:pPr>
            <w:r w:rsidRPr="0096006C">
              <w:t xml:space="preserve">a copy of the proposed rating decision or </w:t>
            </w:r>
            <w:r w:rsidR="00F214F7" w:rsidRPr="0096006C">
              <w:t xml:space="preserve">a short summary of the facts </w:t>
            </w:r>
            <w:r w:rsidR="00A623C9" w:rsidRPr="0096006C">
              <w:t>and</w:t>
            </w:r>
            <w:r w:rsidR="00F214F7" w:rsidRPr="0096006C">
              <w:t xml:space="preserve"> evidence of record that supports the finding of incompetency </w:t>
            </w:r>
          </w:p>
          <w:p w14:paraId="7EA936D2" w14:textId="77777777" w:rsidR="00F214F7" w:rsidRPr="0096006C" w:rsidRDefault="0061116E">
            <w:pPr>
              <w:pStyle w:val="BulletText1"/>
            </w:pPr>
            <w:r w:rsidRPr="0096006C">
              <w:t xml:space="preserve">an explanation of </w:t>
            </w:r>
            <w:r w:rsidR="00F214F7" w:rsidRPr="0096006C">
              <w:t>the e</w:t>
            </w:r>
            <w:r w:rsidR="00EB2589" w:rsidRPr="0096006C">
              <w:t>ffe</w:t>
            </w:r>
            <w:r w:rsidR="00F214F7" w:rsidRPr="0096006C">
              <w:t xml:space="preserve">ct </w:t>
            </w:r>
            <w:r w:rsidRPr="0096006C">
              <w:t>that</w:t>
            </w:r>
            <w:r w:rsidR="00F214F7" w:rsidRPr="0096006C">
              <w:t xml:space="preserve"> a finding</w:t>
            </w:r>
            <w:r w:rsidRPr="0096006C">
              <w:t xml:space="preserve"> of</w:t>
            </w:r>
            <w:r w:rsidR="00F214F7" w:rsidRPr="0096006C">
              <w:t xml:space="preserve"> </w:t>
            </w:r>
            <w:r w:rsidRPr="0096006C">
              <w:t xml:space="preserve">incompetency has </w:t>
            </w:r>
            <w:r w:rsidR="00F214F7" w:rsidRPr="0096006C">
              <w:t>on</w:t>
            </w:r>
            <w:r w:rsidR="002F2769" w:rsidRPr="0096006C">
              <w:t xml:space="preserve"> the</w:t>
            </w:r>
            <w:r w:rsidR="00F214F7" w:rsidRPr="0096006C">
              <w:t xml:space="preserve"> payment of VA benefits</w:t>
            </w:r>
          </w:p>
          <w:p w14:paraId="3CA90DF3" w14:textId="77777777" w:rsidR="00F214F7" w:rsidRPr="0096006C" w:rsidRDefault="002F2769">
            <w:pPr>
              <w:pStyle w:val="BulletText1"/>
            </w:pPr>
            <w:r w:rsidRPr="0096006C">
              <w:t>notice</w:t>
            </w:r>
            <w:r w:rsidR="00F214F7" w:rsidRPr="0096006C">
              <w:t xml:space="preserve"> that a VA rating</w:t>
            </w:r>
            <w:r w:rsidR="00C470C3" w:rsidRPr="0096006C">
              <w:t xml:space="preserve"> of</w:t>
            </w:r>
            <w:r w:rsidR="00F214F7" w:rsidRPr="0096006C">
              <w:t xml:space="preserve"> </w:t>
            </w:r>
            <w:r w:rsidR="00C470C3" w:rsidRPr="0096006C">
              <w:t>incompetency prevents</w:t>
            </w:r>
            <w:r w:rsidR="00F214F7" w:rsidRPr="0096006C">
              <w:t xml:space="preserve"> the beneficiary from purchasing fire</w:t>
            </w:r>
            <w:r w:rsidR="00CA514E" w:rsidRPr="0096006C">
              <w:t>arms</w:t>
            </w:r>
            <w:r w:rsidR="009B13B4" w:rsidRPr="0096006C">
              <w:t>, according to the Brady Handgun Violence Prevention Act</w:t>
            </w:r>
            <w:r w:rsidR="00A93C3F" w:rsidRPr="0096006C">
              <w:t xml:space="preserve"> (the Brady Act)</w:t>
            </w:r>
          </w:p>
          <w:p w14:paraId="3C890044" w14:textId="77777777" w:rsidR="00F214F7" w:rsidRPr="0096006C" w:rsidRDefault="00F214F7">
            <w:pPr>
              <w:pStyle w:val="BulletText1"/>
            </w:pPr>
            <w:r w:rsidRPr="0096006C">
              <w:t xml:space="preserve">a statement of the beneficiary’s right to </w:t>
            </w:r>
          </w:p>
          <w:p w14:paraId="6EDBF423" w14:textId="77777777" w:rsidR="00F214F7" w:rsidRPr="0096006C" w:rsidRDefault="00F214F7">
            <w:pPr>
              <w:pStyle w:val="BulletText2"/>
            </w:pPr>
            <w:r w:rsidRPr="0096006C">
              <w:t>submit evidence to show why the proposed action should not be taken</w:t>
            </w:r>
          </w:p>
          <w:p w14:paraId="0731CED7" w14:textId="77777777" w:rsidR="00C470C3" w:rsidRPr="0096006C" w:rsidRDefault="00F214F7">
            <w:pPr>
              <w:pStyle w:val="BulletText2"/>
            </w:pPr>
            <w:r w:rsidRPr="0096006C">
              <w:t>request a personal hearing to present evidence</w:t>
            </w:r>
            <w:r w:rsidR="00540160" w:rsidRPr="0096006C">
              <w:t>, and</w:t>
            </w:r>
          </w:p>
          <w:p w14:paraId="1CD8C5C8" w14:textId="77777777" w:rsidR="00F53863" w:rsidRPr="0096006C" w:rsidRDefault="002F1855">
            <w:pPr>
              <w:pStyle w:val="BulletText2"/>
            </w:pPr>
            <w:r w:rsidRPr="0096006C">
              <w:t xml:space="preserve">have </w:t>
            </w:r>
            <w:r w:rsidR="00F214F7" w:rsidRPr="0096006C">
              <w:t>represent</w:t>
            </w:r>
            <w:r w:rsidR="00C470C3" w:rsidRPr="0096006C">
              <w:t>ation</w:t>
            </w:r>
            <w:r w:rsidR="00F214F7" w:rsidRPr="0096006C">
              <w:t xml:space="preserve"> during </w:t>
            </w:r>
            <w:r w:rsidR="008E3E2E" w:rsidRPr="0096006C">
              <w:t>the</w:t>
            </w:r>
            <w:r w:rsidR="00F214F7" w:rsidRPr="0096006C">
              <w:t xml:space="preserve"> hearing</w:t>
            </w:r>
            <w:r w:rsidR="00F53863" w:rsidRPr="0096006C">
              <w:t>, and</w:t>
            </w:r>
          </w:p>
          <w:p w14:paraId="43283B8F" w14:textId="77777777" w:rsidR="00F214F7" w:rsidRPr="0096006C" w:rsidRDefault="0061116E" w:rsidP="00F53863">
            <w:pPr>
              <w:pStyle w:val="BulletText1"/>
            </w:pPr>
            <w:r w:rsidRPr="0096006C">
              <w:t xml:space="preserve">an indication that the beneficiary has </w:t>
            </w:r>
            <w:r w:rsidR="00F53863" w:rsidRPr="0096006C">
              <w:t>60 days</w:t>
            </w:r>
            <w:r w:rsidRPr="0096006C">
              <w:t xml:space="preserve"> to respond</w:t>
            </w:r>
            <w:r w:rsidR="00F53863" w:rsidRPr="0096006C">
              <w:t xml:space="preserve"> to the notice</w:t>
            </w:r>
            <w:r w:rsidR="00F214F7" w:rsidRPr="0096006C">
              <w:t>.</w:t>
            </w:r>
          </w:p>
          <w:p w14:paraId="7981B5BC" w14:textId="77777777" w:rsidR="00F214F7" w:rsidRPr="0096006C" w:rsidRDefault="00F214F7">
            <w:pPr>
              <w:pStyle w:val="BlockText"/>
            </w:pPr>
          </w:p>
          <w:p w14:paraId="0025F6DF" w14:textId="77777777" w:rsidR="00246620" w:rsidRPr="0096006C" w:rsidRDefault="00246620" w:rsidP="00173A6B">
            <w:pPr>
              <w:pStyle w:val="BlockText"/>
            </w:pPr>
            <w:r w:rsidRPr="0096006C">
              <w:rPr>
                <w:b/>
                <w:i/>
              </w:rPr>
              <w:t>Note</w:t>
            </w:r>
            <w:r w:rsidR="006A3096" w:rsidRPr="0096006C">
              <w:t>:</w:t>
            </w:r>
            <w:r w:rsidR="00173A6B" w:rsidRPr="0096006C">
              <w:t xml:space="preserve">  </w:t>
            </w:r>
            <w:r w:rsidRPr="0096006C">
              <w:t xml:space="preserve">If </w:t>
            </w:r>
            <w:r w:rsidR="001E60C2" w:rsidRPr="0096006C">
              <w:t>a</w:t>
            </w:r>
            <w:r w:rsidR="003C341E" w:rsidRPr="0096006C">
              <w:t xml:space="preserve"> beneficiary requests a hearing </w:t>
            </w:r>
            <w:r w:rsidR="001E60C2" w:rsidRPr="0096006C">
              <w:t xml:space="preserve">at any time </w:t>
            </w:r>
            <w:r w:rsidR="001E60C2" w:rsidRPr="0096006C">
              <w:rPr>
                <w:i/>
              </w:rPr>
              <w:t>before</w:t>
            </w:r>
            <w:r w:rsidR="001E60C2" w:rsidRPr="0096006C">
              <w:t xml:space="preserve"> VA </w:t>
            </w:r>
            <w:r w:rsidR="00E702D1" w:rsidRPr="0096006C">
              <w:t>mak</w:t>
            </w:r>
            <w:r w:rsidR="001E60C2" w:rsidRPr="0096006C">
              <w:t>es</w:t>
            </w:r>
            <w:r w:rsidR="00E702D1" w:rsidRPr="0096006C">
              <w:t xml:space="preserve"> a final decision on the beneficiary’</w:t>
            </w:r>
            <w:r w:rsidR="001D4E2C" w:rsidRPr="0096006C">
              <w:t xml:space="preserve">s </w:t>
            </w:r>
            <w:r w:rsidR="00E702D1" w:rsidRPr="0096006C">
              <w:t>competency</w:t>
            </w:r>
            <w:r w:rsidR="001E60C2" w:rsidRPr="0096006C">
              <w:t>, VA will postpone making the final decision</w:t>
            </w:r>
            <w:r w:rsidR="00E702D1" w:rsidRPr="0096006C">
              <w:t xml:space="preserve"> until after it holds the hearing.</w:t>
            </w:r>
          </w:p>
          <w:p w14:paraId="4B7C6901" w14:textId="77777777" w:rsidR="00246620" w:rsidRPr="0096006C" w:rsidRDefault="00246620">
            <w:pPr>
              <w:pStyle w:val="BlockText"/>
            </w:pPr>
          </w:p>
          <w:p w14:paraId="7ED53AB4" w14:textId="77777777" w:rsidR="001D1796" w:rsidRPr="0096006C" w:rsidRDefault="00F214F7" w:rsidP="001D1796">
            <w:pPr>
              <w:pStyle w:val="BlockText"/>
              <w:numPr>
                <w:ilvl w:val="12"/>
                <w:numId w:val="0"/>
              </w:numPr>
            </w:pPr>
            <w:r w:rsidRPr="0096006C">
              <w:rPr>
                <w:b/>
                <w:i/>
              </w:rPr>
              <w:t>Reference</w:t>
            </w:r>
            <w:r w:rsidR="001D1796" w:rsidRPr="0096006C">
              <w:rPr>
                <w:b/>
                <w:i/>
              </w:rPr>
              <w:t>s</w:t>
            </w:r>
            <w:r w:rsidRPr="0096006C">
              <w:t>:</w:t>
            </w:r>
          </w:p>
          <w:p w14:paraId="553A16D5" w14:textId="77777777" w:rsidR="00F214F7" w:rsidRPr="0096006C" w:rsidRDefault="00F214F7" w:rsidP="001D1796">
            <w:pPr>
              <w:pStyle w:val="BulletText1"/>
            </w:pPr>
            <w:r w:rsidRPr="0096006C">
              <w:t>F</w:t>
            </w:r>
            <w:r w:rsidR="00824B06" w:rsidRPr="0096006C">
              <w:t xml:space="preserve">or sample language </w:t>
            </w:r>
            <w:r w:rsidR="00AF4F1F" w:rsidRPr="0096006C">
              <w:t xml:space="preserve">for </w:t>
            </w:r>
            <w:r w:rsidRPr="0096006C">
              <w:t>notice</w:t>
            </w:r>
            <w:r w:rsidR="00AF4F1F" w:rsidRPr="0096006C">
              <w:t xml:space="preserve"> of a proposed rating of incompetency</w:t>
            </w:r>
            <w:r w:rsidRPr="0096006C">
              <w:t xml:space="preserve">, see </w:t>
            </w:r>
            <w:hyperlink r:id="rId57" w:history="1">
              <w:r w:rsidR="00B50C8B" w:rsidRPr="0096006C">
                <w:rPr>
                  <w:rStyle w:val="Hyperlink"/>
                </w:rPr>
                <w:t>M21-1MR, Part III, Subpart v, 9.B.6.b</w:t>
              </w:r>
            </w:hyperlink>
            <w:r w:rsidRPr="0096006C">
              <w:t>.</w:t>
            </w:r>
          </w:p>
          <w:p w14:paraId="308AC491" w14:textId="77777777" w:rsidR="001D1796" w:rsidRPr="0096006C" w:rsidRDefault="001D1796" w:rsidP="00C22114">
            <w:pPr>
              <w:pStyle w:val="BulletText1"/>
            </w:pPr>
            <w:r w:rsidRPr="0096006C">
              <w:t>For</w:t>
            </w:r>
            <w:r w:rsidR="00B303B4" w:rsidRPr="0096006C">
              <w:t xml:space="preserve"> more</w:t>
            </w:r>
            <w:r w:rsidRPr="0096006C">
              <w:t xml:space="preserve"> information about </w:t>
            </w:r>
            <w:r w:rsidR="001D4E2C" w:rsidRPr="0096006C">
              <w:t>the</w:t>
            </w:r>
            <w:r w:rsidR="00C22114" w:rsidRPr="0096006C">
              <w:t xml:space="preserve"> </w:t>
            </w:r>
            <w:r w:rsidR="0052103E" w:rsidRPr="0096006C">
              <w:t xml:space="preserve">Brady Act, see </w:t>
            </w:r>
            <w:hyperlink r:id="rId58" w:history="1">
              <w:r w:rsidR="00A93C3F" w:rsidRPr="0096006C">
                <w:rPr>
                  <w:rStyle w:val="Hyperlink"/>
                </w:rPr>
                <w:t>M21-1MR, Part III, Subpart v, 9.B.7</w:t>
              </w:r>
            </w:hyperlink>
            <w:r w:rsidR="00072886" w:rsidRPr="0096006C">
              <w:t>.</w:t>
            </w:r>
          </w:p>
        </w:tc>
      </w:tr>
    </w:tbl>
    <w:p w14:paraId="64A39DDF" w14:textId="77777777" w:rsidR="00BA1019" w:rsidRPr="0096006C" w:rsidRDefault="003355D7" w:rsidP="00037120">
      <w:pPr>
        <w:pStyle w:val="BlockLine"/>
      </w:pPr>
      <w:r w:rsidRPr="0096006C">
        <w:lastRenderedPageBreak/>
        <w:fldChar w:fldCharType="begin"/>
      </w:r>
      <w:r w:rsidRPr="0096006C">
        <w:instrText xml:space="preserve"> PRIVATE INFOTYPE="STRUCTURE"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70F10B81" w14:textId="77777777">
        <w:trPr>
          <w:cantSplit/>
        </w:trPr>
        <w:tc>
          <w:tcPr>
            <w:tcW w:w="1728" w:type="dxa"/>
          </w:tcPr>
          <w:p w14:paraId="73EC6F57" w14:textId="77777777" w:rsidR="00F214F7" w:rsidRPr="0096006C" w:rsidRDefault="00323DCB" w:rsidP="00024614">
            <w:pPr>
              <w:pStyle w:val="Heading5"/>
            </w:pPr>
            <w:r w:rsidRPr="0096006C">
              <w:t>b</w:t>
            </w:r>
            <w:r w:rsidR="00F214F7" w:rsidRPr="0096006C">
              <w:t xml:space="preserve">.  </w:t>
            </w:r>
            <w:bookmarkStart w:id="18" w:name="b6"/>
            <w:bookmarkEnd w:id="18"/>
            <w:r w:rsidR="00F214F7" w:rsidRPr="0096006C">
              <w:t xml:space="preserve">Sample Language:  </w:t>
            </w:r>
            <w:r w:rsidR="00024614" w:rsidRPr="0096006C">
              <w:t>Notice of a Proposed Rating of Incompetency</w:t>
            </w:r>
          </w:p>
        </w:tc>
        <w:tc>
          <w:tcPr>
            <w:tcW w:w="7740" w:type="dxa"/>
          </w:tcPr>
          <w:p w14:paraId="50785C0F" w14:textId="77777777" w:rsidR="00F214F7" w:rsidRPr="0096006C" w:rsidRDefault="00F214F7" w:rsidP="00AE49F0">
            <w:pPr>
              <w:pStyle w:val="BlockText"/>
            </w:pPr>
            <w:r w:rsidRPr="0096006C">
              <w:t xml:space="preserve">The </w:t>
            </w:r>
            <w:r w:rsidR="009E4EE3" w:rsidRPr="0096006C">
              <w:t>paragraphs</w:t>
            </w:r>
            <w:r w:rsidRPr="0096006C">
              <w:t xml:space="preserve"> below</w:t>
            </w:r>
            <w:r w:rsidR="006642F1" w:rsidRPr="0096006C">
              <w:t xml:space="preserve"> </w:t>
            </w:r>
            <w:r w:rsidR="009E4EE3" w:rsidRPr="0096006C">
              <w:t>contain</w:t>
            </w:r>
            <w:r w:rsidR="006642F1" w:rsidRPr="0096006C">
              <w:t xml:space="preserve"> sample language for notice</w:t>
            </w:r>
            <w:r w:rsidR="009E4EE3" w:rsidRPr="0096006C">
              <w:t xml:space="preserve"> of a </w:t>
            </w:r>
            <w:r w:rsidR="00024614" w:rsidRPr="0096006C">
              <w:t xml:space="preserve">proposed </w:t>
            </w:r>
            <w:r w:rsidR="009E4EE3" w:rsidRPr="0096006C">
              <w:t>rating of incompetency</w:t>
            </w:r>
            <w:r w:rsidR="007E2733" w:rsidRPr="0096006C">
              <w:t xml:space="preserve"> to a</w:t>
            </w:r>
            <w:r w:rsidR="009C34FA" w:rsidRPr="0096006C">
              <w:t xml:space="preserve"> beneficiary</w:t>
            </w:r>
            <w:r w:rsidR="00246620" w:rsidRPr="0096006C">
              <w:t xml:space="preserve"> who is already</w:t>
            </w:r>
            <w:r w:rsidR="007E2733" w:rsidRPr="0096006C">
              <w:t xml:space="preserve"> recei</w:t>
            </w:r>
            <w:r w:rsidR="00246620" w:rsidRPr="0096006C">
              <w:t xml:space="preserve">ving </w:t>
            </w:r>
            <w:r w:rsidR="007E2733" w:rsidRPr="0096006C">
              <w:t>VA benefits</w:t>
            </w:r>
            <w:r w:rsidR="000806A4" w:rsidRPr="0096006C">
              <w:t>.</w:t>
            </w:r>
          </w:p>
          <w:p w14:paraId="3470843E" w14:textId="77777777" w:rsidR="000806A4" w:rsidRPr="0096006C" w:rsidRDefault="000806A4" w:rsidP="00AE49F0">
            <w:pPr>
              <w:pStyle w:val="BlockText"/>
            </w:pPr>
          </w:p>
          <w:p w14:paraId="5B8DFB5D" w14:textId="77777777" w:rsidR="00A84EAD" w:rsidRPr="0096006C" w:rsidRDefault="00384121" w:rsidP="008B5DA7">
            <w:pPr>
              <w:pStyle w:val="BlockText"/>
            </w:pPr>
            <w:r w:rsidRPr="0096006C">
              <w:rPr>
                <w:b/>
                <w:i/>
              </w:rPr>
              <w:t>Important</w:t>
            </w:r>
            <w:r w:rsidR="000806A4" w:rsidRPr="0096006C">
              <w:t xml:space="preserve">:  If the beneficiary </w:t>
            </w:r>
            <w:r w:rsidR="00FB1B36" w:rsidRPr="0096006C">
              <w:t xml:space="preserve">is </w:t>
            </w:r>
            <w:r w:rsidR="00FB1B36" w:rsidRPr="0096006C">
              <w:rPr>
                <w:i/>
              </w:rPr>
              <w:t>not</w:t>
            </w:r>
            <w:r w:rsidR="000806A4" w:rsidRPr="0096006C">
              <w:t xml:space="preserve"> receiving benefits</w:t>
            </w:r>
            <w:r w:rsidR="00FB1B36" w:rsidRPr="0096006C">
              <w:t xml:space="preserve">, based on the </w:t>
            </w:r>
            <w:r w:rsidR="00FB1B36" w:rsidRPr="0096006C">
              <w:rPr>
                <w:i/>
              </w:rPr>
              <w:t>Exception</w:t>
            </w:r>
            <w:r w:rsidR="00FB1B36" w:rsidRPr="0096006C">
              <w:t xml:space="preserve"> cited in </w:t>
            </w:r>
            <w:hyperlink r:id="rId59" w:history="1">
              <w:r w:rsidR="00FB1B36" w:rsidRPr="0096006C">
                <w:rPr>
                  <w:rStyle w:val="Hyperlink"/>
                </w:rPr>
                <w:t>M21-1MR, Part III, Subpart v, 9.B.5.c</w:t>
              </w:r>
            </w:hyperlink>
            <w:r w:rsidR="000806A4" w:rsidRPr="0096006C">
              <w:t>, remove the two paragraphs that discuss the time limit for requesting a hearing.</w:t>
            </w:r>
          </w:p>
        </w:tc>
      </w:tr>
    </w:tbl>
    <w:p w14:paraId="6A534334" w14:textId="77777777" w:rsidR="00037120" w:rsidRPr="0096006C" w:rsidRDefault="00037120" w:rsidP="00037120">
      <w:pPr>
        <w:pStyle w:val="BlockLine"/>
      </w:pPr>
    </w:p>
    <w:tbl>
      <w:tblPr>
        <w:tblW w:w="0" w:type="auto"/>
        <w:tblLayout w:type="fixed"/>
        <w:tblLook w:val="0000" w:firstRow="0" w:lastRow="0" w:firstColumn="0" w:lastColumn="0" w:noHBand="0" w:noVBand="0"/>
      </w:tblPr>
      <w:tblGrid>
        <w:gridCol w:w="1728"/>
        <w:gridCol w:w="7740"/>
      </w:tblGrid>
      <w:tr w:rsidR="00037120" w:rsidRPr="0096006C" w14:paraId="5EFA1FBC" w14:textId="77777777" w:rsidTr="00037120">
        <w:tc>
          <w:tcPr>
            <w:tcW w:w="1728" w:type="dxa"/>
            <w:shd w:val="clear" w:color="auto" w:fill="auto"/>
          </w:tcPr>
          <w:p w14:paraId="17461EF3" w14:textId="77777777" w:rsidR="00037120" w:rsidRPr="0096006C" w:rsidRDefault="001004A1" w:rsidP="00037120">
            <w:pPr>
              <w:pStyle w:val="ContinuedBlockLabel"/>
            </w:pPr>
            <w:fldSimple w:instr=" STYLEREF &quot;Block Label&quot; ">
              <w:r w:rsidR="00323DCB" w:rsidRPr="0096006C">
                <w:rPr>
                  <w:noProof/>
                </w:rPr>
                <w:t>b</w:t>
              </w:r>
              <w:r w:rsidR="00037120" w:rsidRPr="0096006C">
                <w:rPr>
                  <w:noProof/>
                </w:rPr>
                <w:t>.  Sample Language:  Notice of a Proposed Rating of Incompetency</w:t>
              </w:r>
            </w:fldSimple>
            <w:r w:rsidR="00037120" w:rsidRPr="0096006C">
              <w:t xml:space="preserve"> </w:t>
            </w:r>
            <w:r w:rsidR="00037120" w:rsidRPr="0096006C">
              <w:rPr>
                <w:b w:val="0"/>
              </w:rPr>
              <w:t>(continued)</w:t>
            </w:r>
          </w:p>
        </w:tc>
        <w:tc>
          <w:tcPr>
            <w:tcW w:w="7740" w:type="dxa"/>
            <w:shd w:val="clear" w:color="auto" w:fill="auto"/>
          </w:tcPr>
          <w:p w14:paraId="781E09D2" w14:textId="77777777" w:rsidR="00037120" w:rsidRPr="0096006C" w:rsidRDefault="00037120" w:rsidP="00037120">
            <w:pPr>
              <w:pStyle w:val="BlockText"/>
            </w:pPr>
            <w:r w:rsidRPr="0096006C">
              <w:rPr>
                <w:i/>
              </w:rPr>
              <w:t>We have received information showing that because of your disabilities you may need help in handling your Department of Veterans Affairs (VA) benefits.  We received the information from</w:t>
            </w:r>
            <w:r w:rsidRPr="0096006C">
              <w:t xml:space="preserve"> [</w:t>
            </w:r>
            <w:r w:rsidRPr="0096006C">
              <w:rPr>
                <w:b/>
              </w:rPr>
              <w:t>name of physician, medical institution, etc.</w:t>
            </w:r>
            <w:r w:rsidRPr="0096006C">
              <w:t xml:space="preserve">].  </w:t>
            </w:r>
            <w:r w:rsidRPr="0096006C">
              <w:rPr>
                <w:i/>
              </w:rPr>
              <w:t xml:space="preserve">The report, dated </w:t>
            </w:r>
            <w:r w:rsidRPr="0096006C">
              <w:t>[</w:t>
            </w:r>
            <w:r w:rsidRPr="0096006C">
              <w:rPr>
                <w:b/>
              </w:rPr>
              <w:t>date of the report</w:t>
            </w:r>
            <w:r w:rsidRPr="0096006C">
              <w:t>]</w:t>
            </w:r>
            <w:r w:rsidRPr="0096006C">
              <w:rPr>
                <w:i/>
              </w:rPr>
              <w:t>, shows</w:t>
            </w:r>
            <w:r w:rsidRPr="0096006C">
              <w:t xml:space="preserve"> [</w:t>
            </w:r>
            <w:r w:rsidRPr="0096006C">
              <w:rPr>
                <w:b/>
              </w:rPr>
              <w:t>brief description of the diagnosis and/or findings</w:t>
            </w:r>
            <w:r w:rsidRPr="0096006C">
              <w:t>].</w:t>
            </w:r>
          </w:p>
          <w:p w14:paraId="336BAA50" w14:textId="77777777" w:rsidR="00037120" w:rsidRPr="0096006C" w:rsidRDefault="00037120" w:rsidP="00037120">
            <w:pPr>
              <w:pStyle w:val="BlockText"/>
            </w:pPr>
          </w:p>
          <w:p w14:paraId="44717DA1" w14:textId="77777777" w:rsidR="00037120" w:rsidRPr="0096006C" w:rsidRDefault="00037120" w:rsidP="00037120">
            <w:pPr>
              <w:pStyle w:val="BlockText"/>
              <w:rPr>
                <w:i/>
              </w:rPr>
            </w:pPr>
            <w:r w:rsidRPr="0096006C">
              <w:rPr>
                <w:i/>
              </w:rPr>
              <w:t>We must decide if you are able to handle your VA benefit payments.  We will base our decision on all the evidence we already have and any other evidence you may wish to send us.  Before we make a final determination, you have the right to submit any evidence, information, or statement that will present your side of the case.</w:t>
            </w:r>
          </w:p>
          <w:p w14:paraId="50ED56AA" w14:textId="77777777" w:rsidR="00037120" w:rsidRPr="0096006C" w:rsidRDefault="00037120" w:rsidP="005E216A">
            <w:pPr>
              <w:pStyle w:val="BlockText"/>
            </w:pPr>
          </w:p>
          <w:p w14:paraId="3C22950B" w14:textId="77777777" w:rsidR="00037120" w:rsidRPr="0096006C" w:rsidRDefault="00037120" w:rsidP="00037120">
            <w:pPr>
              <w:pStyle w:val="BlockText"/>
              <w:rPr>
                <w:b/>
                <w:i/>
                <w:sz w:val="28"/>
                <w:szCs w:val="28"/>
              </w:rPr>
            </w:pPr>
            <w:r w:rsidRPr="0096006C">
              <w:rPr>
                <w:b/>
                <w:i/>
                <w:sz w:val="28"/>
                <w:szCs w:val="28"/>
              </w:rPr>
              <w:t>What We Propose to Do</w:t>
            </w:r>
          </w:p>
          <w:p w14:paraId="15BCA64F" w14:textId="77777777" w:rsidR="00037120" w:rsidRPr="0096006C" w:rsidRDefault="00037120" w:rsidP="00037120">
            <w:pPr>
              <w:pStyle w:val="BlockText"/>
              <w:rPr>
                <w:i/>
              </w:rPr>
            </w:pPr>
          </w:p>
          <w:p w14:paraId="0144D9FA" w14:textId="77777777" w:rsidR="00037120" w:rsidRPr="0096006C" w:rsidRDefault="00037120" w:rsidP="00037120">
            <w:pPr>
              <w:pStyle w:val="BlockText"/>
              <w:rPr>
                <w:i/>
              </w:rPr>
            </w:pPr>
            <w:r w:rsidRPr="0096006C">
              <w:rPr>
                <w:i/>
              </w:rPr>
              <w:t>We propose to rate you incompetent for VA purposes.  This means a fiduciary may be appointed to help you manage your VA benefits.  Payment of any money due you will be made directly to your fiduciary.  This person or institution must use your payments for your benefit and is re</w:t>
            </w:r>
            <w:r w:rsidR="00A93C3F" w:rsidRPr="0096006C">
              <w:rPr>
                <w:i/>
              </w:rPr>
              <w:t>sponsible to VA for their use.</w:t>
            </w:r>
          </w:p>
          <w:p w14:paraId="496B04EA" w14:textId="77777777" w:rsidR="00037120" w:rsidRPr="0096006C" w:rsidRDefault="00037120" w:rsidP="00037120">
            <w:pPr>
              <w:pStyle w:val="BlockText"/>
              <w:rPr>
                <w:i/>
              </w:rPr>
            </w:pPr>
          </w:p>
          <w:p w14:paraId="29A86E96" w14:textId="77777777" w:rsidR="00037120" w:rsidRPr="0096006C" w:rsidRDefault="00037120" w:rsidP="00037120">
            <w:pPr>
              <w:pStyle w:val="BlockText"/>
              <w:rPr>
                <w:i/>
              </w:rPr>
            </w:pPr>
            <w:r w:rsidRPr="0096006C">
              <w:rPr>
                <w:i/>
              </w:rPr>
              <w:t>We have enclosed a copy of our Rating Decision for your review.  It provides a detailed explanation about our proposal, the reason for it</w:t>
            </w:r>
            <w:r w:rsidR="00A93C3F" w:rsidRPr="0096006C">
              <w:rPr>
                <w:i/>
              </w:rPr>
              <w:t>, and the evidence considered.</w:t>
            </w:r>
          </w:p>
          <w:p w14:paraId="3DA72CCF" w14:textId="77777777" w:rsidR="00037120" w:rsidRPr="0096006C" w:rsidRDefault="00037120" w:rsidP="00037120">
            <w:pPr>
              <w:pStyle w:val="BlockText"/>
              <w:rPr>
                <w:i/>
              </w:rPr>
            </w:pPr>
          </w:p>
          <w:p w14:paraId="516EE381" w14:textId="77777777" w:rsidR="00037120" w:rsidRPr="0096006C" w:rsidRDefault="00037120" w:rsidP="00037120">
            <w:pPr>
              <w:pStyle w:val="BlockText"/>
              <w:rPr>
                <w:b/>
                <w:i/>
                <w:sz w:val="28"/>
                <w:szCs w:val="28"/>
              </w:rPr>
            </w:pPr>
            <w:r w:rsidRPr="0096006C">
              <w:rPr>
                <w:b/>
                <w:i/>
                <w:sz w:val="28"/>
                <w:szCs w:val="28"/>
              </w:rPr>
              <w:t>When and Where To Send the Information or Evidence</w:t>
            </w:r>
          </w:p>
          <w:p w14:paraId="261AB1B1" w14:textId="77777777" w:rsidR="00037120" w:rsidRPr="0096006C" w:rsidRDefault="00037120" w:rsidP="00037120">
            <w:pPr>
              <w:pStyle w:val="BlockText"/>
              <w:rPr>
                <w:i/>
              </w:rPr>
            </w:pPr>
          </w:p>
          <w:p w14:paraId="691FA75E" w14:textId="77777777" w:rsidR="00037120" w:rsidRPr="0096006C" w:rsidRDefault="00037120" w:rsidP="00037120">
            <w:pPr>
              <w:pStyle w:val="BlockText"/>
              <w:rPr>
                <w:i/>
              </w:rPr>
            </w:pPr>
            <w:r w:rsidRPr="0096006C">
              <w:rPr>
                <w:i/>
              </w:rPr>
              <w:t>Send the information or evidence to us within 60 days from the date of this letter.  If we don't receive the information or evidence within that time, we will make our decision based only on the evidence we have received.</w:t>
            </w:r>
          </w:p>
          <w:p w14:paraId="7E64B9B4" w14:textId="77777777" w:rsidR="00037120" w:rsidRPr="0096006C" w:rsidRDefault="00037120" w:rsidP="00037120">
            <w:pPr>
              <w:pStyle w:val="BlockText"/>
              <w:rPr>
                <w:i/>
              </w:rPr>
            </w:pPr>
          </w:p>
          <w:p w14:paraId="7935388E" w14:textId="77777777" w:rsidR="00037120" w:rsidRPr="0096006C" w:rsidRDefault="00037120" w:rsidP="00037120">
            <w:pPr>
              <w:pStyle w:val="BlockText"/>
              <w:rPr>
                <w:b/>
                <w:i/>
                <w:sz w:val="28"/>
                <w:szCs w:val="28"/>
              </w:rPr>
            </w:pPr>
            <w:r w:rsidRPr="0096006C">
              <w:rPr>
                <w:b/>
                <w:i/>
                <w:sz w:val="28"/>
                <w:szCs w:val="28"/>
              </w:rPr>
              <w:t>How This Decision Could Affect You</w:t>
            </w:r>
          </w:p>
          <w:p w14:paraId="09C79DB2" w14:textId="77777777" w:rsidR="00037120" w:rsidRPr="0096006C" w:rsidRDefault="00037120" w:rsidP="00037120">
            <w:pPr>
              <w:pStyle w:val="BlockText"/>
              <w:rPr>
                <w:i/>
              </w:rPr>
            </w:pPr>
          </w:p>
          <w:p w14:paraId="49F95DC0" w14:textId="77777777" w:rsidR="002C7E69" w:rsidRPr="0096006C" w:rsidRDefault="00037120" w:rsidP="002C7E69">
            <w:pPr>
              <w:pStyle w:val="BlockText"/>
              <w:rPr>
                <w:i/>
              </w:rPr>
            </w:pPr>
            <w:r w:rsidRPr="0096006C">
              <w:rPr>
                <w:i/>
              </w:rPr>
              <w:t>A determination of incompetency will prohibit you from purchasing, possessing, receiving, or transporting a firearm or ammunition.  If you knowingly violate any prohibition, pursuant to section 924(a)(2) of title 18, United States Code, as implemented by Public Law 103-159 of the Brady Handgun Violence Prevention Act, you may be fined, imprisoned, or both.</w:t>
            </w:r>
          </w:p>
          <w:p w14:paraId="7E8E6F67" w14:textId="77777777" w:rsidR="00341CAC" w:rsidRPr="0096006C" w:rsidRDefault="00341CAC" w:rsidP="002C7E69">
            <w:pPr>
              <w:pStyle w:val="BlockText"/>
              <w:rPr>
                <w:i/>
              </w:rPr>
            </w:pPr>
          </w:p>
          <w:p w14:paraId="3954CEC2" w14:textId="77777777" w:rsidR="00341CAC" w:rsidRPr="0096006C" w:rsidRDefault="00341CAC" w:rsidP="00341CAC">
            <w:pPr>
              <w:pStyle w:val="BlockText"/>
              <w:rPr>
                <w:i/>
              </w:rPr>
            </w:pPr>
            <w:r w:rsidRPr="0096006C">
              <w:rPr>
                <w:i/>
              </w:rPr>
              <w:t xml:space="preserve">If we decide that you are unable to handle your VA funds, you may apply to VA for the relief of prohibitions imposed by the Brady Act with regards to the </w:t>
            </w:r>
            <w:r w:rsidRPr="0096006C">
              <w:rPr>
                <w:i/>
              </w:rPr>
              <w:lastRenderedPageBreak/>
              <w:t>possession, purchase, receipt, or transportation of a firearm.  Submit your request on the enclosed VA Form 21-4138, Statement in Support of Claim.  VA will determine whether such relief is warranted.</w:t>
            </w:r>
          </w:p>
          <w:p w14:paraId="058CCA90" w14:textId="77777777" w:rsidR="00341CAC" w:rsidRPr="0096006C" w:rsidRDefault="00341CAC" w:rsidP="00341CAC">
            <w:pPr>
              <w:pStyle w:val="BlockText"/>
              <w:rPr>
                <w:i/>
              </w:rPr>
            </w:pPr>
          </w:p>
          <w:p w14:paraId="0543A0E0" w14:textId="77777777" w:rsidR="00341CAC" w:rsidRPr="0096006C" w:rsidRDefault="00341CAC" w:rsidP="00341CAC">
            <w:pPr>
              <w:pStyle w:val="BlockText"/>
              <w:rPr>
                <w:b/>
                <w:i/>
                <w:sz w:val="28"/>
                <w:szCs w:val="28"/>
              </w:rPr>
            </w:pPr>
            <w:r w:rsidRPr="0096006C">
              <w:rPr>
                <w:b/>
                <w:i/>
                <w:sz w:val="28"/>
                <w:szCs w:val="28"/>
              </w:rPr>
              <w:t>How to Obtain a Personal Hearing</w:t>
            </w:r>
          </w:p>
          <w:p w14:paraId="0E7F6B73" w14:textId="77777777" w:rsidR="00341CAC" w:rsidRPr="0096006C" w:rsidRDefault="00341CAC" w:rsidP="00341CAC">
            <w:pPr>
              <w:pStyle w:val="BlockText"/>
              <w:rPr>
                <w:i/>
              </w:rPr>
            </w:pPr>
          </w:p>
          <w:p w14:paraId="4949C57C" w14:textId="77777777" w:rsidR="00341CAC" w:rsidRPr="0096006C" w:rsidRDefault="00341CAC" w:rsidP="00341CAC">
            <w:pPr>
              <w:pStyle w:val="BlockText"/>
              <w:rPr>
                <w:i/>
              </w:rPr>
            </w:pPr>
            <w:r w:rsidRPr="0096006C">
              <w:rPr>
                <w:i/>
              </w:rPr>
              <w:t xml:space="preserve">If you desire a personal hearing to present evidence or argument </w:t>
            </w:r>
            <w:r w:rsidRPr="0096006C">
              <w:rPr>
                <w:i/>
                <w:sz w:val="22"/>
              </w:rPr>
              <w:t>about your ability to handle your VA benefits</w:t>
            </w:r>
            <w:r w:rsidRPr="0096006C">
              <w:rPr>
                <w:i/>
              </w:rPr>
              <w:t>, notify this office and we will arrange a time and place for the hearing.  If you want, you may bring witnesses and their testimony will be entered in the record.  VA will furnish the hearing room and provide hearing officials.  VA cannot pay any other expenses of the hearing since a personal hearing is held only on your request.</w:t>
            </w:r>
          </w:p>
          <w:p w14:paraId="2E2A146B" w14:textId="77777777" w:rsidR="00341CAC" w:rsidRPr="0096006C" w:rsidRDefault="00341CAC" w:rsidP="00341CAC">
            <w:pPr>
              <w:pStyle w:val="BlockText"/>
              <w:rPr>
                <w:i/>
              </w:rPr>
            </w:pPr>
          </w:p>
          <w:p w14:paraId="1F5E15B4" w14:textId="77777777" w:rsidR="00341CAC" w:rsidRPr="0096006C" w:rsidRDefault="00341CAC" w:rsidP="00341CAC">
            <w:pPr>
              <w:rPr>
                <w:bCs/>
                <w:i/>
              </w:rPr>
            </w:pPr>
            <w:r w:rsidRPr="0096006C">
              <w:rPr>
                <w:i/>
              </w:rPr>
              <w:t xml:space="preserve">Please notify us as soon as possible if you would like to request a hearing. If </w:t>
            </w:r>
            <w:r w:rsidRPr="0096006C">
              <w:rPr>
                <w:bCs/>
                <w:i/>
              </w:rPr>
              <w:t>VA receives your hearing request prior to the final competency determination, we will continue to send payments to you until we have held the hearing and reviewed the testimony.  If no request for hearing is received prior to the final competency determination, a decision will be made based on the evidence of record.</w:t>
            </w:r>
          </w:p>
          <w:p w14:paraId="77736325" w14:textId="77777777" w:rsidR="00341CAC" w:rsidRPr="0096006C" w:rsidRDefault="00341CAC" w:rsidP="00341CAC">
            <w:pPr>
              <w:pStyle w:val="BlockText"/>
              <w:rPr>
                <w:i/>
              </w:rPr>
            </w:pPr>
          </w:p>
          <w:p w14:paraId="20AF6A98" w14:textId="77777777" w:rsidR="00341CAC" w:rsidRPr="0096006C" w:rsidRDefault="00341CAC" w:rsidP="00341CAC">
            <w:pPr>
              <w:pStyle w:val="BlockText"/>
              <w:rPr>
                <w:b/>
                <w:i/>
                <w:sz w:val="28"/>
              </w:rPr>
            </w:pPr>
            <w:r w:rsidRPr="0096006C">
              <w:rPr>
                <w:b/>
                <w:i/>
                <w:sz w:val="28"/>
              </w:rPr>
              <w:t>How to Obtain Representation</w:t>
            </w:r>
          </w:p>
          <w:p w14:paraId="04990F21" w14:textId="77777777" w:rsidR="00341CAC" w:rsidRPr="0096006C" w:rsidRDefault="00341CAC" w:rsidP="00341CAC">
            <w:pPr>
              <w:pStyle w:val="BlockText"/>
              <w:rPr>
                <w:i/>
              </w:rPr>
            </w:pPr>
          </w:p>
          <w:p w14:paraId="7EE62A85" w14:textId="77777777" w:rsidR="00341CAC" w:rsidRPr="0096006C" w:rsidRDefault="00341CAC" w:rsidP="00341CAC">
            <w:pPr>
              <w:pStyle w:val="BlockText"/>
              <w:rPr>
                <w:i/>
              </w:rPr>
            </w:pPr>
            <w:r w:rsidRPr="0096006C">
              <w:rPr>
                <w:i/>
              </w:rPr>
              <w:t>An accredited representative of a veterans' organization or other service organization recognized by the Secretary of Veterans Affairs may represent you, without charge.  An accredited agent or attorney may also represent you.  However, under 38 U.S.C. 5904(c), an accredited agent or attorney may only charge you for services performed after the date you file a notice of disagreement.  If you desire representation, let us know and we will send you the necessary forms.  If you have already designated a representative, no further action is required on your part.</w:t>
            </w:r>
          </w:p>
        </w:tc>
      </w:tr>
    </w:tbl>
    <w:p w14:paraId="3CA04D08" w14:textId="77777777" w:rsidR="00F214F7" w:rsidRPr="0096006C" w:rsidRDefault="006E5E5E" w:rsidP="002C7E69">
      <w:pPr>
        <w:pStyle w:val="BlockLine"/>
      </w:pPr>
      <w:r w:rsidRPr="0096006C">
        <w:lastRenderedPageBreak/>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55CB4BE7" w14:textId="77777777">
        <w:trPr>
          <w:cantSplit/>
        </w:trPr>
        <w:tc>
          <w:tcPr>
            <w:tcW w:w="1728" w:type="dxa"/>
          </w:tcPr>
          <w:p w14:paraId="6CB80EA9" w14:textId="77777777" w:rsidR="00F214F7" w:rsidRPr="0096006C" w:rsidRDefault="00323DCB" w:rsidP="00024614">
            <w:pPr>
              <w:pStyle w:val="Heading5"/>
              <w:numPr>
                <w:ilvl w:val="12"/>
                <w:numId w:val="0"/>
              </w:numPr>
            </w:pPr>
            <w:r w:rsidRPr="0096006C">
              <w:t>c</w:t>
            </w:r>
            <w:r w:rsidR="00F214F7" w:rsidRPr="0096006C">
              <w:t xml:space="preserve">. </w:t>
            </w:r>
            <w:bookmarkStart w:id="19" w:name="c6"/>
            <w:bookmarkEnd w:id="19"/>
            <w:r w:rsidR="00F214F7" w:rsidRPr="0096006C">
              <w:t xml:space="preserve"> </w:t>
            </w:r>
            <w:r w:rsidR="00024614" w:rsidRPr="0096006C">
              <w:t>Notifying</w:t>
            </w:r>
            <w:r w:rsidR="00F214F7" w:rsidRPr="0096006C">
              <w:t xml:space="preserve"> </w:t>
            </w:r>
            <w:r w:rsidR="00024614" w:rsidRPr="0096006C">
              <w:t xml:space="preserve">an </w:t>
            </w:r>
            <w:r w:rsidR="00F214F7" w:rsidRPr="0096006C">
              <w:t xml:space="preserve">Adult </w:t>
            </w:r>
            <w:r w:rsidR="00560F4D" w:rsidRPr="0096006C">
              <w:t>Beneficiar</w:t>
            </w:r>
            <w:r w:rsidR="00024614" w:rsidRPr="0096006C">
              <w:t>y</w:t>
            </w:r>
          </w:p>
        </w:tc>
        <w:tc>
          <w:tcPr>
            <w:tcW w:w="7740" w:type="dxa"/>
          </w:tcPr>
          <w:p w14:paraId="6C1752AB" w14:textId="77777777" w:rsidR="00F214F7" w:rsidRPr="0096006C" w:rsidRDefault="00F214F7" w:rsidP="00024614">
            <w:pPr>
              <w:pStyle w:val="BlockText"/>
              <w:numPr>
                <w:ilvl w:val="12"/>
                <w:numId w:val="0"/>
              </w:numPr>
              <w:rPr>
                <w:u w:val="single"/>
              </w:rPr>
            </w:pPr>
            <w:r w:rsidRPr="0096006C">
              <w:t xml:space="preserve">Use the table below to determine to whom to send notice </w:t>
            </w:r>
            <w:r w:rsidR="00024614" w:rsidRPr="0096006C">
              <w:t xml:space="preserve">of a proposed rating of incompetency </w:t>
            </w:r>
            <w:r w:rsidRPr="0096006C">
              <w:t xml:space="preserve">if the beneficiary is </w:t>
            </w:r>
            <w:r w:rsidR="00024614" w:rsidRPr="0096006C">
              <w:t xml:space="preserve">an adult </w:t>
            </w:r>
            <w:r w:rsidRPr="0096006C">
              <w:t xml:space="preserve">in the care of a medical center or institution, per </w:t>
            </w:r>
            <w:hyperlink r:id="rId60" w:history="1">
              <w:r w:rsidRPr="0096006C">
                <w:rPr>
                  <w:rStyle w:val="Hyperlink"/>
                </w:rPr>
                <w:t xml:space="preserve">38 </w:t>
              </w:r>
              <w:r w:rsidR="006642F1" w:rsidRPr="0096006C">
                <w:rPr>
                  <w:rStyle w:val="Hyperlink"/>
                </w:rPr>
                <w:t>CFR</w:t>
              </w:r>
              <w:r w:rsidRPr="0096006C">
                <w:rPr>
                  <w:rStyle w:val="Hyperlink"/>
                </w:rPr>
                <w:t xml:space="preserve"> 3.852</w:t>
              </w:r>
            </w:hyperlink>
            <w:r w:rsidRPr="0096006C">
              <w:t xml:space="preserve">.  </w:t>
            </w:r>
          </w:p>
        </w:tc>
      </w:tr>
    </w:tbl>
    <w:p w14:paraId="732BB867" w14:textId="77777777" w:rsidR="00F214F7" w:rsidRPr="0096006C" w:rsidRDefault="00F214F7">
      <w:r w:rsidRPr="0096006C">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2960"/>
        <w:gridCol w:w="4600"/>
      </w:tblGrid>
      <w:tr w:rsidR="00F214F7" w:rsidRPr="0096006C" w14:paraId="3F4441ED" w14:textId="77777777">
        <w:trPr>
          <w:cantSplit/>
        </w:trPr>
        <w:tc>
          <w:tcPr>
            <w:tcW w:w="2960" w:type="dxa"/>
            <w:tcBorders>
              <w:top w:val="single" w:sz="6" w:space="0" w:color="auto"/>
              <w:left w:val="single" w:sz="6" w:space="0" w:color="auto"/>
              <w:bottom w:val="single" w:sz="6" w:space="0" w:color="auto"/>
              <w:right w:val="single" w:sz="6" w:space="0" w:color="auto"/>
            </w:tcBorders>
          </w:tcPr>
          <w:p w14:paraId="6F4E3F4D" w14:textId="77777777" w:rsidR="00F214F7" w:rsidRPr="0096006C" w:rsidRDefault="00F214F7">
            <w:pPr>
              <w:pStyle w:val="TableHeaderText"/>
              <w:jc w:val="left"/>
            </w:pPr>
            <w:r w:rsidRPr="0096006C">
              <w:t>If the beneficiary is …</w:t>
            </w:r>
          </w:p>
        </w:tc>
        <w:tc>
          <w:tcPr>
            <w:tcW w:w="4600" w:type="dxa"/>
            <w:tcBorders>
              <w:top w:val="single" w:sz="6" w:space="0" w:color="auto"/>
              <w:left w:val="single" w:sz="6" w:space="0" w:color="auto"/>
              <w:bottom w:val="single" w:sz="6" w:space="0" w:color="auto"/>
              <w:right w:val="single" w:sz="6" w:space="0" w:color="auto"/>
            </w:tcBorders>
          </w:tcPr>
          <w:p w14:paraId="27DF5ECA" w14:textId="77777777" w:rsidR="00F214F7" w:rsidRPr="0096006C" w:rsidRDefault="00F214F7">
            <w:pPr>
              <w:pStyle w:val="TableHeaderText"/>
              <w:jc w:val="left"/>
            </w:pPr>
            <w:r w:rsidRPr="0096006C">
              <w:t>Then …</w:t>
            </w:r>
          </w:p>
        </w:tc>
      </w:tr>
      <w:tr w:rsidR="00F214F7" w:rsidRPr="0096006C" w14:paraId="117454CB" w14:textId="77777777">
        <w:trPr>
          <w:cantSplit/>
        </w:trPr>
        <w:tc>
          <w:tcPr>
            <w:tcW w:w="2960" w:type="dxa"/>
            <w:tcBorders>
              <w:top w:val="single" w:sz="6" w:space="0" w:color="auto"/>
              <w:left w:val="single" w:sz="6" w:space="0" w:color="auto"/>
              <w:bottom w:val="single" w:sz="6" w:space="0" w:color="auto"/>
              <w:right w:val="single" w:sz="6" w:space="0" w:color="auto"/>
            </w:tcBorders>
          </w:tcPr>
          <w:p w14:paraId="38A1F312" w14:textId="77777777" w:rsidR="00F214F7" w:rsidRPr="0096006C" w:rsidRDefault="00F214F7">
            <w:pPr>
              <w:pStyle w:val="TableText"/>
            </w:pPr>
            <w:r w:rsidRPr="0096006C">
              <w:t>a patient in a medical center</w:t>
            </w:r>
          </w:p>
        </w:tc>
        <w:tc>
          <w:tcPr>
            <w:tcW w:w="4600" w:type="dxa"/>
            <w:tcBorders>
              <w:top w:val="single" w:sz="6" w:space="0" w:color="auto"/>
              <w:left w:val="single" w:sz="6" w:space="0" w:color="auto"/>
              <w:bottom w:val="single" w:sz="6" w:space="0" w:color="auto"/>
              <w:right w:val="single" w:sz="6" w:space="0" w:color="auto"/>
            </w:tcBorders>
          </w:tcPr>
          <w:p w14:paraId="37F6C870" w14:textId="77777777" w:rsidR="00F214F7" w:rsidRPr="0096006C" w:rsidRDefault="00F214F7">
            <w:pPr>
              <w:pStyle w:val="TableText"/>
            </w:pPr>
            <w:r w:rsidRPr="0096006C">
              <w:t>send a copy of the notice to the Chief Officer of the hospital or domiciliary.</w:t>
            </w:r>
          </w:p>
        </w:tc>
      </w:tr>
      <w:tr w:rsidR="00F214F7" w:rsidRPr="0096006C" w14:paraId="06F9D4AB" w14:textId="77777777">
        <w:trPr>
          <w:cantSplit/>
        </w:trPr>
        <w:tc>
          <w:tcPr>
            <w:tcW w:w="2960" w:type="dxa"/>
            <w:tcBorders>
              <w:top w:val="single" w:sz="6" w:space="0" w:color="auto"/>
              <w:left w:val="single" w:sz="6" w:space="0" w:color="auto"/>
              <w:bottom w:val="single" w:sz="6" w:space="0" w:color="auto"/>
              <w:right w:val="single" w:sz="6" w:space="0" w:color="auto"/>
            </w:tcBorders>
          </w:tcPr>
          <w:p w14:paraId="36E5BCFF" w14:textId="77777777" w:rsidR="00F214F7" w:rsidRPr="0096006C" w:rsidRDefault="00F214F7">
            <w:pPr>
              <w:pStyle w:val="BulletText1"/>
            </w:pPr>
            <w:r w:rsidRPr="0096006C">
              <w:t>institutionalized in a medical center</w:t>
            </w:r>
          </w:p>
          <w:p w14:paraId="269066E5" w14:textId="77777777" w:rsidR="00F214F7" w:rsidRPr="0096006C" w:rsidRDefault="00F214F7">
            <w:pPr>
              <w:pStyle w:val="BulletText1"/>
            </w:pPr>
            <w:r w:rsidRPr="0096006C">
              <w:t xml:space="preserve">in </w:t>
            </w:r>
            <w:r w:rsidR="009E4C82" w:rsidRPr="0096006C">
              <w:t xml:space="preserve">a </w:t>
            </w:r>
            <w:r w:rsidRPr="0096006C">
              <w:t>non-bed-care status on authorized or unauthorized absence, or</w:t>
            </w:r>
          </w:p>
          <w:p w14:paraId="0CC81405" w14:textId="77777777" w:rsidR="00F214F7" w:rsidRPr="0096006C" w:rsidRDefault="00F214F7" w:rsidP="009E4C82">
            <w:pPr>
              <w:pStyle w:val="BulletText1"/>
            </w:pPr>
            <w:r w:rsidRPr="0096006C">
              <w:t>a member</w:t>
            </w:r>
            <w:r w:rsidR="009E4C82" w:rsidRPr="0096006C">
              <w:t xml:space="preserve"> of a domiciliary</w:t>
            </w:r>
          </w:p>
        </w:tc>
        <w:tc>
          <w:tcPr>
            <w:tcW w:w="4600" w:type="dxa"/>
            <w:tcBorders>
              <w:top w:val="single" w:sz="6" w:space="0" w:color="auto"/>
              <w:left w:val="single" w:sz="6" w:space="0" w:color="auto"/>
              <w:bottom w:val="single" w:sz="6" w:space="0" w:color="auto"/>
              <w:right w:val="single" w:sz="6" w:space="0" w:color="auto"/>
            </w:tcBorders>
          </w:tcPr>
          <w:p w14:paraId="72B4B976" w14:textId="77777777" w:rsidR="00F214F7" w:rsidRPr="0096006C" w:rsidRDefault="00F214F7">
            <w:pPr>
              <w:pStyle w:val="BulletText1"/>
            </w:pPr>
            <w:r w:rsidRPr="0096006C">
              <w:t xml:space="preserve">send a copy of the notice to the Chief Officer of the institution, </w:t>
            </w:r>
            <w:r w:rsidR="00A623C9" w:rsidRPr="0096006C">
              <w:t>and</w:t>
            </w:r>
          </w:p>
          <w:p w14:paraId="1A3BE62C" w14:textId="77777777" w:rsidR="00F214F7" w:rsidRPr="0096006C" w:rsidRDefault="00F214F7">
            <w:pPr>
              <w:pStyle w:val="BulletText1"/>
            </w:pPr>
            <w:r w:rsidRPr="0096006C">
              <w:t xml:space="preserve">request that a psychiatric social worker (or other professional staff member designated by the Chief Officer) inform the patient orally about the proposed action </w:t>
            </w:r>
            <w:r w:rsidR="00A623C9" w:rsidRPr="0096006C">
              <w:t>and</w:t>
            </w:r>
            <w:r w:rsidRPr="0096006C">
              <w:t xml:space="preserve"> of his/her due process rights.</w:t>
            </w:r>
          </w:p>
        </w:tc>
      </w:tr>
    </w:tbl>
    <w:p w14:paraId="39605DD1" w14:textId="77777777" w:rsidR="002338F2" w:rsidRPr="0096006C" w:rsidRDefault="006C7206" w:rsidP="00337C67">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639F3314" w14:textId="77777777">
        <w:trPr>
          <w:cantSplit/>
        </w:trPr>
        <w:tc>
          <w:tcPr>
            <w:tcW w:w="1728" w:type="dxa"/>
          </w:tcPr>
          <w:p w14:paraId="40FBEF85" w14:textId="77777777" w:rsidR="00F214F7" w:rsidRPr="0096006C" w:rsidRDefault="00323DCB" w:rsidP="00024614">
            <w:pPr>
              <w:pStyle w:val="Heading5"/>
              <w:numPr>
                <w:ilvl w:val="12"/>
                <w:numId w:val="0"/>
              </w:numPr>
            </w:pPr>
            <w:r w:rsidRPr="0096006C">
              <w:lastRenderedPageBreak/>
              <w:t>d</w:t>
            </w:r>
            <w:r w:rsidR="009E4C82" w:rsidRPr="0096006C">
              <w:t xml:space="preserve">.  </w:t>
            </w:r>
            <w:bookmarkStart w:id="20" w:name="d6"/>
            <w:bookmarkEnd w:id="20"/>
            <w:r w:rsidR="00024614" w:rsidRPr="0096006C">
              <w:t>Notifying a Beneficiary Who Is a Minor</w:t>
            </w:r>
          </w:p>
        </w:tc>
        <w:tc>
          <w:tcPr>
            <w:tcW w:w="7740" w:type="dxa"/>
          </w:tcPr>
          <w:p w14:paraId="1C209DEE" w14:textId="77777777" w:rsidR="00F214F7" w:rsidRPr="0096006C" w:rsidRDefault="00F214F7">
            <w:pPr>
              <w:pStyle w:val="BlockText"/>
              <w:numPr>
                <w:ilvl w:val="12"/>
                <w:numId w:val="0"/>
              </w:numPr>
            </w:pPr>
            <w:r w:rsidRPr="0096006C">
              <w:t xml:space="preserve">If </w:t>
            </w:r>
            <w:r w:rsidR="00A04A19" w:rsidRPr="0096006C">
              <w:t xml:space="preserve">VA is making </w:t>
            </w:r>
            <w:r w:rsidRPr="0096006C">
              <w:t>payments on behalf of a minor child</w:t>
            </w:r>
            <w:r w:rsidR="00A04A19" w:rsidRPr="0096006C">
              <w:t>,</w:t>
            </w:r>
            <w:r w:rsidRPr="0096006C">
              <w:t xml:space="preserve"> </w:t>
            </w:r>
            <w:r w:rsidR="00A623C9" w:rsidRPr="0096006C">
              <w:t>and</w:t>
            </w:r>
            <w:r w:rsidR="007B3970" w:rsidRPr="0096006C">
              <w:t xml:space="preserve"> a decision regarding the child’s competency is</w:t>
            </w:r>
            <w:r w:rsidRPr="0096006C">
              <w:t xml:space="preserve"> needed when the child reaches age 18, send </w:t>
            </w:r>
            <w:r w:rsidR="00980747" w:rsidRPr="0096006C">
              <w:t xml:space="preserve">notice </w:t>
            </w:r>
            <w:r w:rsidR="00A04A19" w:rsidRPr="0096006C">
              <w:t xml:space="preserve">of a proposed rating of incompetency </w:t>
            </w:r>
            <w:r w:rsidR="00980747" w:rsidRPr="0096006C">
              <w:t>to</w:t>
            </w:r>
          </w:p>
          <w:p w14:paraId="2A577A6B" w14:textId="77777777" w:rsidR="00F214F7" w:rsidRPr="0096006C" w:rsidRDefault="00F214F7">
            <w:pPr>
              <w:pStyle w:val="BlockText"/>
              <w:numPr>
                <w:ilvl w:val="12"/>
                <w:numId w:val="0"/>
              </w:numPr>
            </w:pPr>
          </w:p>
          <w:p w14:paraId="7900353B" w14:textId="77777777" w:rsidR="00F214F7" w:rsidRPr="0096006C" w:rsidRDefault="00F214F7">
            <w:pPr>
              <w:pStyle w:val="BulletText1"/>
            </w:pPr>
            <w:r w:rsidRPr="0096006C">
              <w:t xml:space="preserve">the </w:t>
            </w:r>
            <w:r w:rsidR="00441B33" w:rsidRPr="0096006C">
              <w:t xml:space="preserve">current </w:t>
            </w:r>
            <w:r w:rsidRPr="0096006C">
              <w:t xml:space="preserve">fiduciary </w:t>
            </w:r>
            <w:r w:rsidR="00173AC5" w:rsidRPr="0096006C">
              <w:t xml:space="preserve">that </w:t>
            </w:r>
            <w:r w:rsidR="008F35AE" w:rsidRPr="0096006C">
              <w:t>a</w:t>
            </w:r>
            <w:r w:rsidR="00173AC5" w:rsidRPr="0096006C">
              <w:t xml:space="preserve"> fiduciary </w:t>
            </w:r>
            <w:r w:rsidR="008F35AE" w:rsidRPr="0096006C">
              <w:t xml:space="preserve">hub or the fiduciary </w:t>
            </w:r>
            <w:r w:rsidR="00173AC5" w:rsidRPr="0096006C">
              <w:t>activity</w:t>
            </w:r>
            <w:r w:rsidRPr="0096006C">
              <w:t xml:space="preserve"> </w:t>
            </w:r>
            <w:r w:rsidR="00441B33" w:rsidRPr="0096006C">
              <w:t>has</w:t>
            </w:r>
            <w:r w:rsidR="00173AC5" w:rsidRPr="0096006C">
              <w:t xml:space="preserve"> </w:t>
            </w:r>
            <w:r w:rsidRPr="0096006C">
              <w:t xml:space="preserve">certified to receive payments </w:t>
            </w:r>
            <w:r w:rsidR="00A84606" w:rsidRPr="0096006C">
              <w:t>for the child</w:t>
            </w:r>
            <w:r w:rsidRPr="0096006C">
              <w:t xml:space="preserve">, or </w:t>
            </w:r>
          </w:p>
          <w:p w14:paraId="18071AE3" w14:textId="77777777" w:rsidR="00F214F7" w:rsidRPr="0096006C" w:rsidRDefault="00F214F7" w:rsidP="00DD61BB">
            <w:pPr>
              <w:pStyle w:val="BulletText1"/>
              <w:rPr>
                <w:b/>
                <w:u w:val="single"/>
              </w:rPr>
            </w:pPr>
            <w:r w:rsidRPr="0096006C">
              <w:t xml:space="preserve">a </w:t>
            </w:r>
            <w:r w:rsidR="00DD61BB" w:rsidRPr="0096006C">
              <w:t>custodian who</w:t>
            </w:r>
            <w:r w:rsidRPr="0096006C">
              <w:t xml:space="preserve"> is recognized </w:t>
            </w:r>
            <w:r w:rsidR="00DD61BB" w:rsidRPr="0096006C">
              <w:t xml:space="preserve">as a parent </w:t>
            </w:r>
            <w:r w:rsidRPr="0096006C">
              <w:t xml:space="preserve">under </w:t>
            </w:r>
            <w:hyperlink r:id="rId61" w:history="1">
              <w:r w:rsidRPr="0096006C">
                <w:rPr>
                  <w:rStyle w:val="Hyperlink"/>
                </w:rPr>
                <w:t xml:space="preserve">38 </w:t>
              </w:r>
              <w:r w:rsidR="006642F1" w:rsidRPr="0096006C">
                <w:rPr>
                  <w:rStyle w:val="Hyperlink"/>
                </w:rPr>
                <w:t>CFR</w:t>
              </w:r>
              <w:r w:rsidRPr="0096006C">
                <w:rPr>
                  <w:rStyle w:val="Hyperlink"/>
                </w:rPr>
                <w:t xml:space="preserve"> 3.850(c)</w:t>
              </w:r>
            </w:hyperlink>
            <w:r w:rsidRPr="0096006C">
              <w:t>.</w:t>
            </w:r>
          </w:p>
        </w:tc>
      </w:tr>
    </w:tbl>
    <w:p w14:paraId="6D778471" w14:textId="77777777" w:rsidR="00F214F7" w:rsidRPr="0096006C" w:rsidRDefault="006E5E5E" w:rsidP="00325EC6">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5BF5B9F5" w14:textId="77777777">
        <w:tc>
          <w:tcPr>
            <w:tcW w:w="1728" w:type="dxa"/>
          </w:tcPr>
          <w:p w14:paraId="1D20DEC3" w14:textId="77777777" w:rsidR="00F214F7" w:rsidRPr="0096006C" w:rsidRDefault="00323DCB" w:rsidP="00E442AB">
            <w:pPr>
              <w:pStyle w:val="Heading5"/>
            </w:pPr>
            <w:r w:rsidRPr="0096006C">
              <w:t>e</w:t>
            </w:r>
            <w:r w:rsidR="00F214F7" w:rsidRPr="0096006C">
              <w:t xml:space="preserve">.  </w:t>
            </w:r>
            <w:bookmarkStart w:id="21" w:name="e6"/>
            <w:bookmarkEnd w:id="21"/>
            <w:r w:rsidR="00F214F7" w:rsidRPr="0096006C">
              <w:t xml:space="preserve">Requirement </w:t>
            </w:r>
            <w:r w:rsidR="00E442AB" w:rsidRPr="0096006C">
              <w:t>for Oral Notification of the Beneficiary</w:t>
            </w:r>
          </w:p>
        </w:tc>
        <w:tc>
          <w:tcPr>
            <w:tcW w:w="7740" w:type="dxa"/>
          </w:tcPr>
          <w:p w14:paraId="110E8E1F" w14:textId="77777777" w:rsidR="00F214F7" w:rsidRPr="0096006C" w:rsidRDefault="00F214F7">
            <w:pPr>
              <w:pStyle w:val="BlockText"/>
            </w:pPr>
            <w:r w:rsidRPr="0096006C">
              <w:t>Upon sending notice</w:t>
            </w:r>
            <w:r w:rsidR="008E1945" w:rsidRPr="0096006C">
              <w:t xml:space="preserve"> </w:t>
            </w:r>
            <w:r w:rsidR="00A04A19" w:rsidRPr="0096006C">
              <w:t xml:space="preserve">of a proposed rating of incompetency </w:t>
            </w:r>
            <w:r w:rsidR="008E1945" w:rsidRPr="0096006C">
              <w:t xml:space="preserve">to </w:t>
            </w:r>
            <w:r w:rsidR="00A04A19" w:rsidRPr="0096006C">
              <w:t>a</w:t>
            </w:r>
            <w:r w:rsidR="008E1945" w:rsidRPr="0096006C">
              <w:t xml:space="preserve"> beneficiary</w:t>
            </w:r>
            <w:r w:rsidRPr="0096006C">
              <w:t>, RO</w:t>
            </w:r>
            <w:r w:rsidR="005301F6" w:rsidRPr="0096006C">
              <w:t>s</w:t>
            </w:r>
            <w:r w:rsidRPr="0096006C">
              <w:t xml:space="preserve"> must make reasonable efforts to contact </w:t>
            </w:r>
            <w:r w:rsidR="005301F6" w:rsidRPr="0096006C">
              <w:t>him/her</w:t>
            </w:r>
            <w:r w:rsidRPr="0096006C">
              <w:t xml:space="preserve"> by telephone </w:t>
            </w:r>
            <w:r w:rsidR="005301F6" w:rsidRPr="0096006C">
              <w:t>for the purpose of</w:t>
            </w:r>
            <w:r w:rsidRPr="0096006C">
              <w:t xml:space="preserve"> orally inform</w:t>
            </w:r>
            <w:r w:rsidR="005301F6" w:rsidRPr="0096006C">
              <w:t>ing</w:t>
            </w:r>
            <w:r w:rsidRPr="0096006C">
              <w:t xml:space="preserve"> </w:t>
            </w:r>
            <w:r w:rsidR="005301F6" w:rsidRPr="0096006C">
              <w:t>the beneficiary</w:t>
            </w:r>
            <w:r w:rsidRPr="0096006C">
              <w:t xml:space="preserve"> of the following three provisions:</w:t>
            </w:r>
          </w:p>
          <w:p w14:paraId="766F0656" w14:textId="77777777" w:rsidR="00F214F7" w:rsidRPr="0096006C" w:rsidRDefault="00F214F7">
            <w:pPr>
              <w:pStyle w:val="BlockText"/>
            </w:pPr>
          </w:p>
          <w:p w14:paraId="1C531199" w14:textId="77777777" w:rsidR="00F214F7" w:rsidRPr="0096006C" w:rsidRDefault="00F214F7">
            <w:pPr>
              <w:pStyle w:val="BulletText1"/>
            </w:pPr>
            <w:r w:rsidRPr="0096006C">
              <w:t>The determination of incompetency will prohibit the purchase, possession, receipt, or transportation of a firearm or ammunition.</w:t>
            </w:r>
          </w:p>
          <w:p w14:paraId="39D6D3E7" w14:textId="77777777" w:rsidR="00F214F7" w:rsidRPr="0096006C" w:rsidRDefault="00F214F7">
            <w:pPr>
              <w:pStyle w:val="BulletText1"/>
            </w:pPr>
            <w:r w:rsidRPr="0096006C">
              <w:t xml:space="preserve">Violation of the law may result in a fine </w:t>
            </w:r>
            <w:r w:rsidR="00A623C9" w:rsidRPr="0096006C">
              <w:t>and</w:t>
            </w:r>
            <w:r w:rsidRPr="0096006C">
              <w:t>/or imprisonment.</w:t>
            </w:r>
          </w:p>
          <w:p w14:paraId="018C1D0A" w14:textId="77777777" w:rsidR="00325EC6" w:rsidRPr="0096006C" w:rsidRDefault="00F214F7" w:rsidP="00325EC6">
            <w:pPr>
              <w:pStyle w:val="BulletText1"/>
            </w:pPr>
            <w:r w:rsidRPr="0096006C">
              <w:t xml:space="preserve">To apply for relief of any firearm prohibitions resulting from the </w:t>
            </w:r>
            <w:r w:rsidRPr="0096006C">
              <w:rPr>
                <w:rStyle w:val="Strong"/>
                <w:b w:val="0"/>
                <w:bCs w:val="0"/>
              </w:rPr>
              <w:t>determination of incompetency, the beneficiary should</w:t>
            </w:r>
            <w:r w:rsidRPr="0096006C">
              <w:t xml:space="preserve"> submit a request to the RO.</w:t>
            </w:r>
          </w:p>
          <w:p w14:paraId="7742AD1F" w14:textId="77777777" w:rsidR="00325EC6" w:rsidRPr="0096006C" w:rsidRDefault="00325EC6" w:rsidP="00325EC6">
            <w:pPr>
              <w:pStyle w:val="BlockText"/>
            </w:pPr>
          </w:p>
          <w:p w14:paraId="53F869B6" w14:textId="77777777" w:rsidR="00325EC6" w:rsidRPr="0096006C" w:rsidRDefault="00325EC6" w:rsidP="00325EC6">
            <w:pPr>
              <w:pStyle w:val="BlockText"/>
            </w:pPr>
            <w:r w:rsidRPr="0096006C">
              <w:t>“Reasonable efforts” generally consist of an initial telephone contact to the beneficiary’s current telephone number and at least one follow-up attempt, if the initial attempt is unsuccessful.</w:t>
            </w:r>
          </w:p>
          <w:p w14:paraId="7BFC3C43" w14:textId="77777777" w:rsidR="00325EC6" w:rsidRPr="0096006C" w:rsidRDefault="00325EC6" w:rsidP="00325EC6">
            <w:pPr>
              <w:pStyle w:val="BlockText"/>
            </w:pPr>
          </w:p>
          <w:p w14:paraId="16A0CBAE" w14:textId="77777777" w:rsidR="00325EC6" w:rsidRPr="0096006C" w:rsidRDefault="00325EC6" w:rsidP="00325EC6">
            <w:pPr>
              <w:pStyle w:val="BlockText"/>
            </w:pPr>
            <w:r w:rsidRPr="0096006C">
              <w:rPr>
                <w:b/>
                <w:i/>
              </w:rPr>
              <w:t>Notes</w:t>
            </w:r>
            <w:r w:rsidRPr="0096006C">
              <w:t xml:space="preserve">:  </w:t>
            </w:r>
          </w:p>
          <w:p w14:paraId="31B296EC" w14:textId="77777777" w:rsidR="00325EC6" w:rsidRPr="0096006C" w:rsidRDefault="00325EC6" w:rsidP="00325EC6">
            <w:pPr>
              <w:pStyle w:val="BulletText1"/>
            </w:pPr>
            <w:r w:rsidRPr="0096006C">
              <w:t>Exercise discretion when discussing the proposed rating with the beneficiary, as this type of notice may be upsetting to him/her.</w:t>
            </w:r>
          </w:p>
          <w:p w14:paraId="2B54A4DE" w14:textId="77777777" w:rsidR="00325EC6" w:rsidRPr="0096006C" w:rsidRDefault="00325EC6" w:rsidP="00325EC6">
            <w:pPr>
              <w:pStyle w:val="BulletText1"/>
            </w:pPr>
            <w:r w:rsidRPr="0096006C">
              <w:t xml:space="preserve">A voice-mail message is </w:t>
            </w:r>
            <w:r w:rsidRPr="0096006C">
              <w:rPr>
                <w:i/>
              </w:rPr>
              <w:t>not</w:t>
            </w:r>
            <w:r w:rsidRPr="0096006C">
              <w:t xml:space="preserve"> considered sufficient oral notice.</w:t>
            </w:r>
          </w:p>
          <w:p w14:paraId="694596E9" w14:textId="77777777" w:rsidR="00325EC6" w:rsidRPr="0096006C" w:rsidRDefault="00325EC6" w:rsidP="00325EC6">
            <w:pPr>
              <w:pStyle w:val="BulletText1"/>
            </w:pPr>
            <w:r w:rsidRPr="0096006C">
              <w:t>If a current, valid telephone number is not available for the beneficiary, use reasonable efforts to secure one, which may include</w:t>
            </w:r>
          </w:p>
          <w:p w14:paraId="2DBB66AD" w14:textId="77777777" w:rsidR="00325EC6" w:rsidRPr="0096006C" w:rsidRDefault="00325EC6" w:rsidP="00325EC6">
            <w:pPr>
              <w:pStyle w:val="BulletText2"/>
            </w:pPr>
            <w:r w:rsidRPr="0096006C">
              <w:t>searching the telephone directory</w:t>
            </w:r>
          </w:p>
          <w:p w14:paraId="095EC242" w14:textId="77777777" w:rsidR="00325EC6" w:rsidRPr="0096006C" w:rsidRDefault="00325EC6" w:rsidP="00325EC6">
            <w:pPr>
              <w:pStyle w:val="BulletText2"/>
            </w:pPr>
            <w:r w:rsidRPr="0096006C">
              <w:t>reviewing applicable hospital records, and/or</w:t>
            </w:r>
          </w:p>
          <w:p w14:paraId="134F156D" w14:textId="77777777" w:rsidR="00F214F7" w:rsidRPr="0096006C" w:rsidRDefault="00325EC6" w:rsidP="00714AAE">
            <w:pPr>
              <w:pStyle w:val="BulletText2"/>
            </w:pPr>
            <w:r w:rsidRPr="0096006C">
              <w:t>contacting the beneficiary’s representative.</w:t>
            </w:r>
          </w:p>
        </w:tc>
      </w:tr>
    </w:tbl>
    <w:p w14:paraId="7CEBD127" w14:textId="77777777" w:rsidR="002338F2" w:rsidRPr="0096006C" w:rsidRDefault="006C7206" w:rsidP="00844873">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658EF6B6" w14:textId="77777777">
        <w:tc>
          <w:tcPr>
            <w:tcW w:w="1728" w:type="dxa"/>
          </w:tcPr>
          <w:p w14:paraId="7DC3CD9C" w14:textId="77777777" w:rsidR="00F214F7" w:rsidRPr="0096006C" w:rsidRDefault="00323DCB">
            <w:pPr>
              <w:pStyle w:val="Heading5"/>
            </w:pPr>
            <w:r w:rsidRPr="0096006C">
              <w:t>f</w:t>
            </w:r>
            <w:r w:rsidR="00F214F7" w:rsidRPr="0096006C">
              <w:t xml:space="preserve">.  </w:t>
            </w:r>
            <w:bookmarkStart w:id="22" w:name="f6"/>
            <w:bookmarkEnd w:id="22"/>
            <w:r w:rsidR="00F214F7" w:rsidRPr="0096006C">
              <w:t>Documenting  Compliance With the Requirement</w:t>
            </w:r>
            <w:r w:rsidR="00090F1F" w:rsidRPr="0096006C">
              <w:t xml:space="preserve"> for Oral Notification</w:t>
            </w:r>
          </w:p>
          <w:p w14:paraId="5BB3D108" w14:textId="77777777" w:rsidR="00F214F7" w:rsidRPr="0096006C" w:rsidRDefault="00F214F7">
            <w:pPr>
              <w:pStyle w:val="Heading5"/>
            </w:pPr>
          </w:p>
          <w:p w14:paraId="1C670762" w14:textId="77777777" w:rsidR="00F214F7" w:rsidRPr="0096006C" w:rsidRDefault="00F214F7">
            <w:pPr>
              <w:pStyle w:val="Heading5"/>
            </w:pPr>
          </w:p>
        </w:tc>
        <w:tc>
          <w:tcPr>
            <w:tcW w:w="7740" w:type="dxa"/>
          </w:tcPr>
          <w:p w14:paraId="37930E86" w14:textId="77777777" w:rsidR="00F214F7" w:rsidRPr="0096006C" w:rsidRDefault="00857FAC">
            <w:pPr>
              <w:pStyle w:val="BlockText"/>
            </w:pPr>
            <w:r w:rsidRPr="0096006C">
              <w:t>D</w:t>
            </w:r>
            <w:r w:rsidR="00D777E2" w:rsidRPr="0096006C">
              <w:t xml:space="preserve">ocument compliance with the requirement to give oral notice of </w:t>
            </w:r>
            <w:r w:rsidR="004C43B7" w:rsidRPr="0096006C">
              <w:t>the three</w:t>
            </w:r>
            <w:r w:rsidR="00D3652D" w:rsidRPr="0096006C">
              <w:t xml:space="preserve"> </w:t>
            </w:r>
            <w:r w:rsidR="004C43B7" w:rsidRPr="0096006C">
              <w:t xml:space="preserve">provisions </w:t>
            </w:r>
            <w:r w:rsidR="008C7957" w:rsidRPr="0096006C">
              <w:t xml:space="preserve">in </w:t>
            </w:r>
            <w:hyperlink r:id="rId62" w:history="1">
              <w:r w:rsidR="00B50C8B" w:rsidRPr="0096006C">
                <w:rPr>
                  <w:rStyle w:val="Hyperlink"/>
                </w:rPr>
                <w:t>M21-1MR, Part III, Subpart v, 9.B.6.e</w:t>
              </w:r>
            </w:hyperlink>
            <w:r w:rsidR="008C7957" w:rsidRPr="0096006C">
              <w:t xml:space="preserve"> </w:t>
            </w:r>
            <w:r w:rsidR="00D3652D" w:rsidRPr="0096006C">
              <w:t>on</w:t>
            </w:r>
            <w:r w:rsidR="00F214F7" w:rsidRPr="0096006C">
              <w:t xml:space="preserve"> </w:t>
            </w:r>
            <w:r w:rsidR="00F214F7" w:rsidRPr="0096006C">
              <w:rPr>
                <w:i/>
              </w:rPr>
              <w:t xml:space="preserve">VA Form </w:t>
            </w:r>
            <w:r w:rsidR="005C2BB4" w:rsidRPr="0096006C">
              <w:rPr>
                <w:i/>
              </w:rPr>
              <w:t>27</w:t>
            </w:r>
            <w:r w:rsidR="00F214F7" w:rsidRPr="0096006C">
              <w:rPr>
                <w:i/>
              </w:rPr>
              <w:t>-0820, Report of General Information</w:t>
            </w:r>
            <w:r w:rsidR="00D3652D" w:rsidRPr="0096006C">
              <w:t>.</w:t>
            </w:r>
          </w:p>
          <w:p w14:paraId="1FA0EEF1" w14:textId="77777777" w:rsidR="00F214F7" w:rsidRPr="0096006C" w:rsidRDefault="00F214F7">
            <w:pPr>
              <w:pStyle w:val="BlockText"/>
            </w:pPr>
          </w:p>
          <w:p w14:paraId="7BFB593B" w14:textId="77777777" w:rsidR="00F214F7" w:rsidRPr="0096006C" w:rsidRDefault="00943CFC" w:rsidP="00943CFC">
            <w:pPr>
              <w:pStyle w:val="BlockText"/>
            </w:pPr>
            <w:r w:rsidRPr="0096006C">
              <w:t xml:space="preserve">If an initial and follow-up attempt to contact the beneficiary by telephone is </w:t>
            </w:r>
            <w:r w:rsidRPr="0096006C">
              <w:rPr>
                <w:i/>
              </w:rPr>
              <w:t>unsuccessful</w:t>
            </w:r>
            <w:r w:rsidRPr="0096006C">
              <w:t xml:space="preserve">, document </w:t>
            </w:r>
            <w:r w:rsidR="0017278F" w:rsidRPr="0096006C">
              <w:t>the actions taken in a “contact note” in Modern Award Processing – Development (MAP-D)</w:t>
            </w:r>
            <w:r w:rsidR="00FF6E5A" w:rsidRPr="0096006C">
              <w:t>.</w:t>
            </w:r>
          </w:p>
          <w:p w14:paraId="749B29C9" w14:textId="77777777" w:rsidR="00F214F7" w:rsidRPr="0096006C" w:rsidRDefault="00F214F7">
            <w:pPr>
              <w:pStyle w:val="BlockText"/>
            </w:pPr>
          </w:p>
          <w:p w14:paraId="7F9EFFDF" w14:textId="77777777" w:rsidR="00F214F7" w:rsidRPr="0096006C" w:rsidRDefault="00F214F7">
            <w:pPr>
              <w:pStyle w:val="BlockText"/>
            </w:pPr>
            <w:r w:rsidRPr="0096006C">
              <w:rPr>
                <w:b/>
                <w:i/>
              </w:rPr>
              <w:t>Notes</w:t>
            </w:r>
            <w:r w:rsidRPr="0096006C">
              <w:t>:</w:t>
            </w:r>
          </w:p>
          <w:p w14:paraId="11CB17F5" w14:textId="77777777" w:rsidR="00F214F7" w:rsidRPr="0096006C" w:rsidRDefault="007B0CA6">
            <w:pPr>
              <w:pStyle w:val="BulletText1"/>
            </w:pPr>
            <w:r w:rsidRPr="0096006C">
              <w:t xml:space="preserve">If telephone contact with the beneficiary </w:t>
            </w:r>
            <w:r w:rsidR="00A62092" w:rsidRPr="0096006C">
              <w:t>is</w:t>
            </w:r>
            <w:r w:rsidRPr="0096006C">
              <w:t xml:space="preserve"> made, but oral </w:t>
            </w:r>
            <w:r w:rsidR="008970D6" w:rsidRPr="0096006C">
              <w:t>delivery</w:t>
            </w:r>
            <w:r w:rsidR="00593EE8" w:rsidRPr="0096006C">
              <w:t xml:space="preserve"> of the </w:t>
            </w:r>
            <w:r w:rsidRPr="0096006C">
              <w:t>notice</w:t>
            </w:r>
            <w:r w:rsidR="00593EE8" w:rsidRPr="0096006C">
              <w:t xml:space="preserve"> is unsuccessful</w:t>
            </w:r>
            <w:r w:rsidRPr="0096006C">
              <w:t xml:space="preserve"> because, for example, the </w:t>
            </w:r>
            <w:r w:rsidR="00F214F7" w:rsidRPr="0096006C">
              <w:t xml:space="preserve">beneficiary </w:t>
            </w:r>
            <w:r w:rsidRPr="0096006C">
              <w:t>is</w:t>
            </w:r>
            <w:r w:rsidR="00F214F7" w:rsidRPr="0096006C">
              <w:t xml:space="preserve"> physically or mental</w:t>
            </w:r>
            <w:r w:rsidR="00A62092" w:rsidRPr="0096006C">
              <w:t xml:space="preserve">ly incapacitated, </w:t>
            </w:r>
            <w:r w:rsidR="00593EE8" w:rsidRPr="0096006C">
              <w:t xml:space="preserve">fully explain the circumstances on </w:t>
            </w:r>
            <w:r w:rsidR="00593EE8" w:rsidRPr="0096006C">
              <w:rPr>
                <w:i/>
              </w:rPr>
              <w:t>VA Form 2</w:t>
            </w:r>
            <w:r w:rsidR="005C2BB4" w:rsidRPr="0096006C">
              <w:rPr>
                <w:i/>
              </w:rPr>
              <w:t>7</w:t>
            </w:r>
            <w:r w:rsidR="00593EE8" w:rsidRPr="0096006C">
              <w:rPr>
                <w:i/>
              </w:rPr>
              <w:t>-0820</w:t>
            </w:r>
            <w:r w:rsidR="00593EE8" w:rsidRPr="0096006C">
              <w:t>.</w:t>
            </w:r>
          </w:p>
          <w:p w14:paraId="3762D4EA" w14:textId="77777777" w:rsidR="00D3652D" w:rsidRPr="0096006C" w:rsidRDefault="00F214F7" w:rsidP="005C2BB4">
            <w:pPr>
              <w:pStyle w:val="BulletText1"/>
            </w:pPr>
            <w:r w:rsidRPr="0096006C">
              <w:t>If the beneficiary later reports never receiving or not underst</w:t>
            </w:r>
            <w:r w:rsidR="00A623C9" w:rsidRPr="0096006C">
              <w:t>and</w:t>
            </w:r>
            <w:r w:rsidRPr="0096006C">
              <w:t xml:space="preserve">ing the </w:t>
            </w:r>
            <w:r w:rsidRPr="0096006C">
              <w:lastRenderedPageBreak/>
              <w:t xml:space="preserve">initial oral notice, provide it again </w:t>
            </w:r>
            <w:r w:rsidR="00A623C9" w:rsidRPr="0096006C">
              <w:t>and</w:t>
            </w:r>
            <w:r w:rsidRPr="0096006C">
              <w:t xml:space="preserve"> document </w:t>
            </w:r>
            <w:r w:rsidR="00CA326A" w:rsidRPr="0096006C">
              <w:t>the action</w:t>
            </w:r>
            <w:r w:rsidRPr="0096006C">
              <w:t xml:space="preserve"> </w:t>
            </w:r>
            <w:r w:rsidR="00CA326A" w:rsidRPr="0096006C">
              <w:t>on</w:t>
            </w:r>
            <w:r w:rsidRPr="0096006C">
              <w:t xml:space="preserve"> </w:t>
            </w:r>
            <w:r w:rsidRPr="0096006C">
              <w:rPr>
                <w:i/>
              </w:rPr>
              <w:t>VA Form 2</w:t>
            </w:r>
            <w:r w:rsidR="005C2BB4" w:rsidRPr="0096006C">
              <w:rPr>
                <w:i/>
              </w:rPr>
              <w:t>7</w:t>
            </w:r>
            <w:r w:rsidRPr="0096006C">
              <w:rPr>
                <w:i/>
              </w:rPr>
              <w:t>-0820.</w:t>
            </w:r>
          </w:p>
        </w:tc>
      </w:tr>
    </w:tbl>
    <w:p w14:paraId="389B9EED" w14:textId="77777777" w:rsidR="00F214F7" w:rsidRPr="0096006C" w:rsidRDefault="006C7206" w:rsidP="002338F2">
      <w:pPr>
        <w:pStyle w:val="BlockLine"/>
      </w:pPr>
      <w:r w:rsidRPr="0096006C">
        <w:lastRenderedPageBreak/>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4693B40A" w14:textId="77777777">
        <w:trPr>
          <w:cantSplit/>
        </w:trPr>
        <w:tc>
          <w:tcPr>
            <w:tcW w:w="1728" w:type="dxa"/>
          </w:tcPr>
          <w:p w14:paraId="452CB8C6" w14:textId="77777777" w:rsidR="00F214F7" w:rsidRPr="0096006C" w:rsidRDefault="00323DCB" w:rsidP="00C16195">
            <w:pPr>
              <w:pStyle w:val="Heading5"/>
              <w:numPr>
                <w:ilvl w:val="12"/>
                <w:numId w:val="0"/>
              </w:numPr>
            </w:pPr>
            <w:r w:rsidRPr="0096006C">
              <w:t>g</w:t>
            </w:r>
            <w:r w:rsidR="00F214F7" w:rsidRPr="0096006C">
              <w:t xml:space="preserve">.  </w:t>
            </w:r>
            <w:bookmarkStart w:id="23" w:name="g6"/>
            <w:bookmarkEnd w:id="23"/>
            <w:r w:rsidR="00F214F7" w:rsidRPr="0096006C">
              <w:t>H</w:t>
            </w:r>
            <w:r w:rsidR="00A623C9" w:rsidRPr="0096006C">
              <w:t>and</w:t>
            </w:r>
            <w:r w:rsidR="00F214F7" w:rsidRPr="0096006C">
              <w:t>ling a Ben</w:t>
            </w:r>
            <w:r w:rsidR="00772685" w:rsidRPr="0096006C">
              <w:t xml:space="preserve">eficiary’s </w:t>
            </w:r>
            <w:r w:rsidR="00C16195" w:rsidRPr="0096006C">
              <w:t xml:space="preserve">Request for a </w:t>
            </w:r>
            <w:r w:rsidR="00772685" w:rsidRPr="0096006C">
              <w:t xml:space="preserve">Hearing </w:t>
            </w:r>
          </w:p>
        </w:tc>
        <w:tc>
          <w:tcPr>
            <w:tcW w:w="7740" w:type="dxa"/>
          </w:tcPr>
          <w:p w14:paraId="5FB95321" w14:textId="77777777" w:rsidR="00F214F7" w:rsidRPr="0096006C" w:rsidRDefault="00F214F7">
            <w:pPr>
              <w:pStyle w:val="BlockText"/>
              <w:numPr>
                <w:ilvl w:val="12"/>
                <w:numId w:val="0"/>
              </w:numPr>
            </w:pPr>
            <w:r w:rsidRPr="0096006C">
              <w:t xml:space="preserve">If the beneficiary requests a personal hearing, advise him/her that </w:t>
            </w:r>
          </w:p>
          <w:p w14:paraId="63B6F29A" w14:textId="77777777" w:rsidR="00F214F7" w:rsidRPr="0096006C" w:rsidRDefault="00F214F7">
            <w:pPr>
              <w:pStyle w:val="BlockText"/>
              <w:numPr>
                <w:ilvl w:val="12"/>
                <w:numId w:val="0"/>
              </w:numPr>
            </w:pPr>
          </w:p>
          <w:p w14:paraId="7C85E112" w14:textId="77777777" w:rsidR="00F214F7" w:rsidRPr="0096006C" w:rsidRDefault="00F214F7">
            <w:pPr>
              <w:pStyle w:val="BulletText1"/>
            </w:pPr>
            <w:r w:rsidRPr="0096006C">
              <w:t xml:space="preserve">he/she may bring witnesses </w:t>
            </w:r>
            <w:r w:rsidR="00A623C9" w:rsidRPr="0096006C">
              <w:t>and</w:t>
            </w:r>
            <w:r w:rsidRPr="0096006C">
              <w:t xml:space="preserve"> that witness testimony will be included in the record</w:t>
            </w:r>
          </w:p>
          <w:p w14:paraId="37187BA8" w14:textId="77777777" w:rsidR="00F214F7" w:rsidRPr="0096006C" w:rsidRDefault="00F214F7">
            <w:pPr>
              <w:pStyle w:val="BulletText1"/>
            </w:pPr>
            <w:r w:rsidRPr="0096006C">
              <w:t>he/she may be represented by an</w:t>
            </w:r>
          </w:p>
          <w:p w14:paraId="414CA922" w14:textId="77777777" w:rsidR="00F214F7" w:rsidRPr="0096006C" w:rsidRDefault="00F214F7">
            <w:pPr>
              <w:pStyle w:val="BulletText2"/>
            </w:pPr>
            <w:r w:rsidRPr="0096006C">
              <w:t xml:space="preserve">accredited representative of a Veterans organization or other service organization recognized by </w:t>
            </w:r>
            <w:r w:rsidR="00B9060B" w:rsidRPr="0096006C">
              <w:t>the VA</w:t>
            </w:r>
            <w:r w:rsidRPr="0096006C">
              <w:t xml:space="preserve"> at no charge, or</w:t>
            </w:r>
          </w:p>
          <w:p w14:paraId="350153AC" w14:textId="77777777" w:rsidR="00F214F7" w:rsidRPr="0096006C" w:rsidRDefault="00F214F7">
            <w:pPr>
              <w:pStyle w:val="BulletText2"/>
            </w:pPr>
            <w:r w:rsidRPr="0096006C">
              <w:t>employed attorney</w:t>
            </w:r>
          </w:p>
          <w:p w14:paraId="0EF3AA8E" w14:textId="77777777" w:rsidR="00F214F7" w:rsidRPr="0096006C" w:rsidRDefault="00F214F7">
            <w:pPr>
              <w:pStyle w:val="BulletText1"/>
            </w:pPr>
            <w:r w:rsidRPr="0096006C">
              <w:t xml:space="preserve">VA furnishes the hearing room, provides hearing officials, </w:t>
            </w:r>
            <w:r w:rsidR="00A623C9" w:rsidRPr="0096006C">
              <w:t>and</w:t>
            </w:r>
            <w:r w:rsidRPr="0096006C">
              <w:t xml:space="preserve"> prepares the transcript or summary of the proceedings</w:t>
            </w:r>
            <w:r w:rsidR="00B9060B" w:rsidRPr="0096006C">
              <w:t>, and</w:t>
            </w:r>
          </w:p>
          <w:p w14:paraId="34E2BE7C" w14:textId="77777777" w:rsidR="00F214F7" w:rsidRPr="0096006C" w:rsidRDefault="00F214F7">
            <w:pPr>
              <w:pStyle w:val="BulletText1"/>
            </w:pPr>
            <w:r w:rsidRPr="0096006C">
              <w:t>VA cannot pay any other expenses of the hearing.</w:t>
            </w:r>
          </w:p>
          <w:p w14:paraId="79B27E06" w14:textId="77777777" w:rsidR="00F214F7" w:rsidRPr="0096006C" w:rsidRDefault="00F214F7">
            <w:pPr>
              <w:pStyle w:val="BlockText"/>
            </w:pPr>
          </w:p>
          <w:p w14:paraId="4F99AA5C" w14:textId="77777777" w:rsidR="00F214F7" w:rsidRPr="0096006C" w:rsidRDefault="00F214F7" w:rsidP="00D077DE">
            <w:pPr>
              <w:pStyle w:val="BlockText"/>
            </w:pPr>
            <w:r w:rsidRPr="0096006C">
              <w:rPr>
                <w:b/>
                <w:i/>
              </w:rPr>
              <w:t>Note</w:t>
            </w:r>
            <w:r w:rsidRPr="0096006C">
              <w:t xml:space="preserve">:  If the beneficiary </w:t>
            </w:r>
            <w:r w:rsidR="00B9060B" w:rsidRPr="0096006C">
              <w:t>expresses a desire for representation</w:t>
            </w:r>
            <w:r w:rsidR="00D077DE" w:rsidRPr="0096006C">
              <w:t xml:space="preserve"> but has not yet designated a representative, </w:t>
            </w:r>
            <w:r w:rsidRPr="0096006C">
              <w:t>furnish the necessary forms to help the benefi</w:t>
            </w:r>
            <w:r w:rsidR="00B9060B" w:rsidRPr="0096006C">
              <w:t xml:space="preserve">ciary obtain </w:t>
            </w:r>
            <w:r w:rsidR="00D077DE" w:rsidRPr="0096006C">
              <w:t>one</w:t>
            </w:r>
            <w:r w:rsidR="00B9060B" w:rsidRPr="0096006C">
              <w:t>.</w:t>
            </w:r>
          </w:p>
          <w:p w14:paraId="552960C4" w14:textId="77777777" w:rsidR="00F214F7" w:rsidRPr="0096006C" w:rsidRDefault="00F214F7">
            <w:pPr>
              <w:pStyle w:val="BlockText"/>
            </w:pPr>
          </w:p>
          <w:p w14:paraId="2F7214C6" w14:textId="77777777" w:rsidR="00F214F7" w:rsidRPr="0096006C" w:rsidRDefault="00F214F7">
            <w:pPr>
              <w:pStyle w:val="BlockText"/>
            </w:pPr>
            <w:r w:rsidRPr="0096006C">
              <w:rPr>
                <w:b/>
                <w:i/>
              </w:rPr>
              <w:t>Reference</w:t>
            </w:r>
            <w:r w:rsidRPr="0096006C">
              <w:t xml:space="preserve">:  For more information on hearings, see </w:t>
            </w:r>
            <w:hyperlink r:id="rId63" w:history="1">
              <w:r w:rsidRPr="0096006C">
                <w:rPr>
                  <w:rStyle w:val="Hyperlink"/>
                </w:rPr>
                <w:t>M21-1MR, Part I, 4.1</w:t>
              </w:r>
            </w:hyperlink>
            <w:r w:rsidRPr="0096006C">
              <w:t>.</w:t>
            </w:r>
          </w:p>
        </w:tc>
      </w:tr>
    </w:tbl>
    <w:p w14:paraId="2B6EC1BF" w14:textId="77777777" w:rsidR="00F214F7" w:rsidRPr="0096006C" w:rsidRDefault="00F214F7" w:rsidP="002338F2">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060BFF91" w14:textId="77777777">
        <w:trPr>
          <w:cantSplit/>
        </w:trPr>
        <w:tc>
          <w:tcPr>
            <w:tcW w:w="1728" w:type="dxa"/>
          </w:tcPr>
          <w:p w14:paraId="530B7542" w14:textId="77777777" w:rsidR="00F214F7" w:rsidRPr="0096006C" w:rsidRDefault="005D13D2" w:rsidP="00F905A6">
            <w:pPr>
              <w:pStyle w:val="Heading5"/>
              <w:numPr>
                <w:ilvl w:val="12"/>
                <w:numId w:val="0"/>
              </w:numPr>
              <w:rPr>
                <w:sz w:val="24"/>
                <w:szCs w:val="24"/>
              </w:rPr>
            </w:pPr>
            <w:r w:rsidRPr="0096006C">
              <w:rPr>
                <w:sz w:val="24"/>
                <w:szCs w:val="24"/>
              </w:rPr>
              <w:t>h</w:t>
            </w:r>
            <w:r w:rsidR="00772685" w:rsidRPr="0096006C">
              <w:rPr>
                <w:sz w:val="24"/>
                <w:szCs w:val="24"/>
              </w:rPr>
              <w:t xml:space="preserve">.  </w:t>
            </w:r>
            <w:bookmarkStart w:id="24" w:name="h6"/>
            <w:bookmarkEnd w:id="24"/>
            <w:r w:rsidR="00772685" w:rsidRPr="0096006C">
              <w:rPr>
                <w:sz w:val="24"/>
                <w:szCs w:val="24"/>
              </w:rPr>
              <w:t xml:space="preserve">Conducting the Hearing </w:t>
            </w:r>
            <w:r w:rsidR="00F905A6" w:rsidRPr="0096006C">
              <w:rPr>
                <w:sz w:val="24"/>
                <w:szCs w:val="24"/>
              </w:rPr>
              <w:t>Prior to a Final Determination</w:t>
            </w:r>
          </w:p>
        </w:tc>
        <w:tc>
          <w:tcPr>
            <w:tcW w:w="7740" w:type="dxa"/>
          </w:tcPr>
          <w:p w14:paraId="799E39A4" w14:textId="77777777" w:rsidR="00F214F7" w:rsidRPr="0096006C" w:rsidRDefault="00F214F7">
            <w:pPr>
              <w:pStyle w:val="BlockText"/>
              <w:numPr>
                <w:ilvl w:val="12"/>
                <w:numId w:val="0"/>
              </w:numPr>
            </w:pPr>
            <w:r w:rsidRPr="0096006C">
              <w:t xml:space="preserve">The Decision Review Officer (DRO) conducts the hearing in accordance with the provisions in </w:t>
            </w:r>
            <w:hyperlink r:id="rId64" w:history="1">
              <w:r w:rsidRPr="0096006C">
                <w:rPr>
                  <w:rStyle w:val="Hyperlink"/>
                </w:rPr>
                <w:t>M21-1MR, Part I, 4.4</w:t>
              </w:r>
            </w:hyperlink>
            <w:r w:rsidRPr="0096006C">
              <w:t>.</w:t>
            </w:r>
          </w:p>
          <w:p w14:paraId="46165285" w14:textId="77777777" w:rsidR="00F214F7" w:rsidRPr="0096006C" w:rsidRDefault="00F214F7">
            <w:pPr>
              <w:pStyle w:val="BlockText"/>
              <w:numPr>
                <w:ilvl w:val="12"/>
                <w:numId w:val="0"/>
              </w:numPr>
            </w:pPr>
          </w:p>
          <w:p w14:paraId="6168A197" w14:textId="77777777" w:rsidR="00F214F7" w:rsidRPr="0096006C" w:rsidRDefault="00F214F7">
            <w:pPr>
              <w:pStyle w:val="BlockText"/>
              <w:numPr>
                <w:ilvl w:val="12"/>
                <w:numId w:val="0"/>
              </w:numPr>
            </w:pPr>
            <w:r w:rsidRPr="0096006C">
              <w:t xml:space="preserve">Due to the nature of the hearing, the DRO must provide latitude to allow participation on behalf of, </w:t>
            </w:r>
            <w:r w:rsidR="00A623C9" w:rsidRPr="0096006C">
              <w:t>and</w:t>
            </w:r>
            <w:r w:rsidRPr="0096006C">
              <w:t xml:space="preserve"> assistance to, the beneficiary by the next of kin or any other person of the beneficiary’s choice.</w:t>
            </w:r>
            <w:r w:rsidRPr="0096006C">
              <w:rPr>
                <w:i/>
              </w:rPr>
              <w:t xml:space="preserve"> </w:t>
            </w:r>
          </w:p>
        </w:tc>
      </w:tr>
    </w:tbl>
    <w:p w14:paraId="15580BC2" w14:textId="77777777" w:rsidR="00F214F7" w:rsidRPr="0096006C" w:rsidRDefault="00F214F7">
      <w:pPr>
        <w:pStyle w:val="BlockLine"/>
        <w:numPr>
          <w:ilvl w:val="12"/>
          <w:numId w:val="0"/>
        </w:numPr>
        <w:ind w:left="1700"/>
        <w:rPr>
          <w:szCs w:val="24"/>
        </w:rPr>
      </w:pPr>
      <w:r w:rsidRPr="0096006C">
        <w:rPr>
          <w:szCs w:val="24"/>
        </w:rPr>
        <w:fldChar w:fldCharType="begin"/>
      </w:r>
      <w:r w:rsidRPr="0096006C">
        <w:rPr>
          <w:szCs w:val="24"/>
        </w:rPr>
        <w:instrText xml:space="preserve"> PRIVATE INFOTYPE="PRINCIPLE" </w:instrText>
      </w:r>
      <w:r w:rsidRPr="0096006C">
        <w:rPr>
          <w:szCs w:val="24"/>
        </w:rPr>
        <w:fldChar w:fldCharType="end"/>
      </w:r>
    </w:p>
    <w:tbl>
      <w:tblPr>
        <w:tblW w:w="0" w:type="auto"/>
        <w:tblLayout w:type="fixed"/>
        <w:tblLook w:val="0000" w:firstRow="0" w:lastRow="0" w:firstColumn="0" w:lastColumn="0" w:noHBand="0" w:noVBand="0"/>
      </w:tblPr>
      <w:tblGrid>
        <w:gridCol w:w="1728"/>
        <w:gridCol w:w="7740"/>
      </w:tblGrid>
      <w:tr w:rsidR="00F214F7" w:rsidRPr="0096006C" w14:paraId="6D8212BC" w14:textId="77777777">
        <w:trPr>
          <w:cantSplit/>
        </w:trPr>
        <w:tc>
          <w:tcPr>
            <w:tcW w:w="1728" w:type="dxa"/>
          </w:tcPr>
          <w:p w14:paraId="6DC7E026" w14:textId="77777777" w:rsidR="00F214F7" w:rsidRPr="0096006C" w:rsidRDefault="005D13D2" w:rsidP="005716A4">
            <w:pPr>
              <w:pStyle w:val="Heading5"/>
              <w:numPr>
                <w:ilvl w:val="12"/>
                <w:numId w:val="0"/>
              </w:numPr>
              <w:rPr>
                <w:sz w:val="24"/>
                <w:szCs w:val="24"/>
              </w:rPr>
            </w:pPr>
            <w:r w:rsidRPr="0096006C">
              <w:rPr>
                <w:sz w:val="24"/>
                <w:szCs w:val="24"/>
              </w:rPr>
              <w:t>i</w:t>
            </w:r>
            <w:r w:rsidR="00F214F7" w:rsidRPr="0096006C">
              <w:rPr>
                <w:sz w:val="24"/>
                <w:szCs w:val="24"/>
              </w:rPr>
              <w:t xml:space="preserve">.  </w:t>
            </w:r>
            <w:bookmarkStart w:id="25" w:name="i6"/>
            <w:bookmarkEnd w:id="25"/>
            <w:r w:rsidR="006E4A09" w:rsidRPr="0096006C">
              <w:rPr>
                <w:sz w:val="24"/>
                <w:szCs w:val="24"/>
              </w:rPr>
              <w:t>Proposals</w:t>
            </w:r>
            <w:r w:rsidR="00F214F7" w:rsidRPr="0096006C">
              <w:rPr>
                <w:sz w:val="24"/>
                <w:szCs w:val="24"/>
              </w:rPr>
              <w:t xml:space="preserve"> </w:t>
            </w:r>
            <w:r w:rsidR="005716A4" w:rsidRPr="0096006C">
              <w:rPr>
                <w:sz w:val="24"/>
                <w:szCs w:val="24"/>
              </w:rPr>
              <w:t>on</w:t>
            </w:r>
            <w:r w:rsidR="00F214F7" w:rsidRPr="0096006C">
              <w:rPr>
                <w:sz w:val="24"/>
                <w:szCs w:val="24"/>
              </w:rPr>
              <w:t xml:space="preserve"> Which the Beneficiary Takes No Action</w:t>
            </w:r>
          </w:p>
        </w:tc>
        <w:tc>
          <w:tcPr>
            <w:tcW w:w="7740" w:type="dxa"/>
          </w:tcPr>
          <w:p w14:paraId="27EF075E" w14:textId="77777777" w:rsidR="00F214F7" w:rsidRPr="0096006C" w:rsidRDefault="00F214F7">
            <w:pPr>
              <w:pStyle w:val="BlockText"/>
              <w:numPr>
                <w:ilvl w:val="12"/>
                <w:numId w:val="0"/>
              </w:numPr>
            </w:pPr>
            <w:r w:rsidRPr="0096006C">
              <w:t xml:space="preserve">If the beneficiary </w:t>
            </w:r>
            <w:r w:rsidR="00BD60F5" w:rsidRPr="0096006C">
              <w:t xml:space="preserve">does not respond to </w:t>
            </w:r>
            <w:r w:rsidR="00E95CE5" w:rsidRPr="0096006C">
              <w:t>notice</w:t>
            </w:r>
            <w:r w:rsidR="00BD60F5" w:rsidRPr="0096006C">
              <w:t xml:space="preserve"> of the proposed rating</w:t>
            </w:r>
            <w:r w:rsidRPr="0096006C">
              <w:t xml:space="preserve"> </w:t>
            </w:r>
            <w:r w:rsidR="00604742" w:rsidRPr="0096006C">
              <w:t>within 65 days</w:t>
            </w:r>
            <w:r w:rsidR="00923A1D" w:rsidRPr="0096006C">
              <w:t xml:space="preserve"> of the date of the notice</w:t>
            </w:r>
            <w:r w:rsidR="00E95CE5" w:rsidRPr="0096006C">
              <w:t>,</w:t>
            </w:r>
            <w:r w:rsidRPr="0096006C">
              <w:t xml:space="preserve"> the rating activity makes a </w:t>
            </w:r>
            <w:r w:rsidR="00923A1D" w:rsidRPr="0096006C">
              <w:t xml:space="preserve">final </w:t>
            </w:r>
            <w:r w:rsidRPr="0096006C">
              <w:t xml:space="preserve">decision </w:t>
            </w:r>
            <w:r w:rsidR="00923A1D" w:rsidRPr="0096006C">
              <w:t xml:space="preserve">regarding the beneficiary’s </w:t>
            </w:r>
            <w:r w:rsidRPr="0096006C">
              <w:t>competency based on the evidence of record.</w:t>
            </w:r>
          </w:p>
          <w:p w14:paraId="17FA7AD7" w14:textId="77777777" w:rsidR="00F214F7" w:rsidRPr="0096006C" w:rsidRDefault="00F214F7">
            <w:pPr>
              <w:pStyle w:val="BlockText"/>
              <w:numPr>
                <w:ilvl w:val="12"/>
                <w:numId w:val="0"/>
              </w:numPr>
            </w:pPr>
          </w:p>
          <w:p w14:paraId="7F474DD6" w14:textId="77777777" w:rsidR="00F214F7" w:rsidRPr="0096006C" w:rsidRDefault="00F214F7" w:rsidP="00F27564">
            <w:pPr>
              <w:pStyle w:val="BlockText"/>
              <w:numPr>
                <w:ilvl w:val="12"/>
                <w:numId w:val="0"/>
              </w:numPr>
            </w:pPr>
            <w:r w:rsidRPr="0096006C">
              <w:rPr>
                <w:b/>
                <w:i/>
              </w:rPr>
              <w:t>Reference</w:t>
            </w:r>
            <w:r w:rsidR="00F27564" w:rsidRPr="0096006C">
              <w:t>:  For more information about</w:t>
            </w:r>
            <w:r w:rsidRPr="0096006C">
              <w:t xml:space="preserve"> </w:t>
            </w:r>
            <w:r w:rsidR="00F27564" w:rsidRPr="0096006C">
              <w:t>the</w:t>
            </w:r>
            <w:r w:rsidRPr="0096006C">
              <w:t xml:space="preserve"> action</w:t>
            </w:r>
            <w:r w:rsidR="00C702AA" w:rsidRPr="0096006C">
              <w:t>s</w:t>
            </w:r>
            <w:r w:rsidRPr="0096006C">
              <w:t xml:space="preserve"> </w:t>
            </w:r>
            <w:r w:rsidR="00F27564" w:rsidRPr="0096006C">
              <w:t xml:space="preserve">to take </w:t>
            </w:r>
            <w:r w:rsidRPr="0096006C">
              <w:t xml:space="preserve">after the </w:t>
            </w:r>
            <w:r w:rsidR="00AF4F1F" w:rsidRPr="0096006C">
              <w:t>response</w:t>
            </w:r>
            <w:r w:rsidRPr="0096006C">
              <w:t xml:space="preserve"> period</w:t>
            </w:r>
            <w:r w:rsidR="00C702AA" w:rsidRPr="0096006C">
              <w:t xml:space="preserve"> ends</w:t>
            </w:r>
            <w:r w:rsidRPr="0096006C">
              <w:t xml:space="preserve">, see </w:t>
            </w:r>
            <w:hyperlink r:id="rId65" w:history="1">
              <w:r w:rsidRPr="0096006C">
                <w:rPr>
                  <w:rStyle w:val="Hyperlink"/>
                </w:rPr>
                <w:t>M21-1MR, Part III, Subpart v, 9.B.5.b</w:t>
              </w:r>
            </w:hyperlink>
            <w:r w:rsidR="00F27564" w:rsidRPr="0096006C">
              <w:t>, star</w:t>
            </w:r>
            <w:r w:rsidR="00547ADA" w:rsidRPr="0096006C">
              <w:t>t</w:t>
            </w:r>
            <w:r w:rsidR="00F27564" w:rsidRPr="0096006C">
              <w:t>ing with Step 5.</w:t>
            </w:r>
          </w:p>
        </w:tc>
      </w:tr>
    </w:tbl>
    <w:p w14:paraId="3215AA36" w14:textId="77777777" w:rsidR="00F214F7" w:rsidRPr="0096006C" w:rsidRDefault="00AD53AC" w:rsidP="002338F2">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F214F7" w:rsidRPr="0096006C" w14:paraId="0372069A" w14:textId="77777777">
        <w:trPr>
          <w:cantSplit/>
        </w:trPr>
        <w:tc>
          <w:tcPr>
            <w:tcW w:w="1728" w:type="dxa"/>
          </w:tcPr>
          <w:p w14:paraId="042FB376" w14:textId="77777777" w:rsidR="00F214F7" w:rsidRPr="0096006C" w:rsidRDefault="005D13D2" w:rsidP="005716A4">
            <w:pPr>
              <w:pStyle w:val="Heading5"/>
              <w:numPr>
                <w:ilvl w:val="12"/>
                <w:numId w:val="0"/>
              </w:numPr>
            </w:pPr>
            <w:r w:rsidRPr="0096006C">
              <w:lastRenderedPageBreak/>
              <w:t>j</w:t>
            </w:r>
            <w:r w:rsidR="00F214F7" w:rsidRPr="0096006C">
              <w:t xml:space="preserve">. </w:t>
            </w:r>
            <w:bookmarkStart w:id="26" w:name="j6"/>
            <w:bookmarkEnd w:id="26"/>
            <w:r w:rsidR="00F214F7" w:rsidRPr="0096006C">
              <w:t xml:space="preserve"> H</w:t>
            </w:r>
            <w:r w:rsidR="00A623C9" w:rsidRPr="0096006C">
              <w:t>and</w:t>
            </w:r>
            <w:r w:rsidR="00F214F7" w:rsidRPr="0096006C">
              <w:t xml:space="preserve">ling a Notice of Disagreement (NOD) Received After a </w:t>
            </w:r>
            <w:r w:rsidR="005716A4" w:rsidRPr="0096006C">
              <w:t xml:space="preserve">Final Rating of </w:t>
            </w:r>
            <w:r w:rsidR="00F214F7" w:rsidRPr="0096006C">
              <w:t xml:space="preserve">Incompetency </w:t>
            </w:r>
          </w:p>
        </w:tc>
        <w:tc>
          <w:tcPr>
            <w:tcW w:w="7740" w:type="dxa"/>
          </w:tcPr>
          <w:p w14:paraId="3504612D" w14:textId="77777777" w:rsidR="00F214F7" w:rsidRPr="0096006C" w:rsidRDefault="00F214F7">
            <w:pPr>
              <w:pStyle w:val="BlockText"/>
              <w:numPr>
                <w:ilvl w:val="12"/>
                <w:numId w:val="0"/>
              </w:numPr>
            </w:pPr>
            <w:r w:rsidRPr="0096006C">
              <w:t xml:space="preserve">If a notice of disagreement (NOD) is received after a </w:t>
            </w:r>
            <w:r w:rsidR="00E95CE5" w:rsidRPr="0096006C">
              <w:t>final</w:t>
            </w:r>
            <w:r w:rsidRPr="0096006C">
              <w:t xml:space="preserve"> rating of incompetency</w:t>
            </w:r>
            <w:r w:rsidR="002A573D" w:rsidRPr="0096006C">
              <w:t>,</w:t>
            </w:r>
          </w:p>
          <w:p w14:paraId="0410D4BE" w14:textId="77777777" w:rsidR="00F214F7" w:rsidRPr="0096006C" w:rsidRDefault="00F214F7">
            <w:pPr>
              <w:pStyle w:val="BlockText"/>
              <w:numPr>
                <w:ilvl w:val="12"/>
                <w:numId w:val="0"/>
              </w:numPr>
            </w:pPr>
          </w:p>
          <w:p w14:paraId="14BE24E3" w14:textId="77777777" w:rsidR="00F214F7" w:rsidRPr="0096006C" w:rsidRDefault="00F214F7">
            <w:pPr>
              <w:pStyle w:val="BulletText1"/>
            </w:pPr>
            <w:r w:rsidRPr="0096006C">
              <w:t>prepare a statement of the case (SOC)</w:t>
            </w:r>
          </w:p>
          <w:p w14:paraId="5D99E437" w14:textId="77777777" w:rsidR="00E95CE5" w:rsidRPr="0096006C" w:rsidRDefault="002A573D">
            <w:pPr>
              <w:pStyle w:val="BulletText1"/>
            </w:pPr>
            <w:r w:rsidRPr="0096006C">
              <w:t>send the SOC to</w:t>
            </w:r>
          </w:p>
          <w:p w14:paraId="73D50451" w14:textId="77777777" w:rsidR="002A573D" w:rsidRPr="0096006C" w:rsidRDefault="002A573D" w:rsidP="00E95CE5">
            <w:pPr>
              <w:pStyle w:val="BulletText2"/>
            </w:pPr>
            <w:r w:rsidRPr="0096006C">
              <w:t xml:space="preserve">the </w:t>
            </w:r>
            <w:r w:rsidR="00F214F7" w:rsidRPr="0096006C">
              <w:t xml:space="preserve">beneficiary, or fiduciary, if applicable, </w:t>
            </w:r>
            <w:r w:rsidR="00A623C9" w:rsidRPr="0096006C">
              <w:t>and</w:t>
            </w:r>
          </w:p>
          <w:p w14:paraId="4E139EAC" w14:textId="77777777" w:rsidR="00F214F7" w:rsidRPr="0096006C" w:rsidRDefault="002A573D" w:rsidP="00E95CE5">
            <w:pPr>
              <w:pStyle w:val="BulletText2"/>
            </w:pPr>
            <w:r w:rsidRPr="0096006C">
              <w:t xml:space="preserve">the </w:t>
            </w:r>
            <w:r w:rsidR="00F214F7" w:rsidRPr="0096006C">
              <w:t xml:space="preserve">beneficiary’s or fiduciary’s representative, </w:t>
            </w:r>
            <w:r w:rsidR="00A623C9" w:rsidRPr="0096006C">
              <w:t>and</w:t>
            </w:r>
          </w:p>
          <w:p w14:paraId="61BB0114" w14:textId="77777777" w:rsidR="00F214F7" w:rsidRPr="0096006C" w:rsidRDefault="00F214F7">
            <w:pPr>
              <w:pStyle w:val="BulletText1"/>
              <w:rPr>
                <w:b/>
              </w:rPr>
            </w:pPr>
            <w:r w:rsidRPr="0096006C">
              <w:t xml:space="preserve">enclose </w:t>
            </w:r>
            <w:r w:rsidRPr="0096006C">
              <w:rPr>
                <w:i/>
              </w:rPr>
              <w:t>VA Form 9, Appeal to Board of Veterans’ Appeals</w:t>
            </w:r>
            <w:r w:rsidRPr="0096006C">
              <w:t>.</w:t>
            </w:r>
          </w:p>
          <w:p w14:paraId="5E2538E0" w14:textId="77777777" w:rsidR="00F214F7" w:rsidRPr="0096006C" w:rsidRDefault="00F214F7">
            <w:pPr>
              <w:pStyle w:val="BlockText"/>
              <w:rPr>
                <w:b/>
              </w:rPr>
            </w:pPr>
          </w:p>
          <w:p w14:paraId="5503D6B2" w14:textId="77777777" w:rsidR="00F214F7" w:rsidRPr="0096006C" w:rsidRDefault="00F214F7">
            <w:pPr>
              <w:pStyle w:val="BlockText"/>
            </w:pPr>
            <w:r w:rsidRPr="0096006C">
              <w:rPr>
                <w:b/>
                <w:i/>
              </w:rPr>
              <w:t>Important</w:t>
            </w:r>
            <w:r w:rsidRPr="0096006C">
              <w:t xml:space="preserve">:  When preparing the SOC, carefully consider </w:t>
            </w:r>
            <w:r w:rsidR="007253EF" w:rsidRPr="0096006C">
              <w:t xml:space="preserve">whether the inclusion of </w:t>
            </w:r>
            <w:r w:rsidR="009C2461" w:rsidRPr="0096006C">
              <w:t>certain</w:t>
            </w:r>
            <w:r w:rsidRPr="0096006C">
              <w:t xml:space="preserve"> information </w:t>
            </w:r>
            <w:r w:rsidR="009C2461" w:rsidRPr="0096006C">
              <w:t>could</w:t>
            </w:r>
            <w:r w:rsidRPr="0096006C">
              <w:t xml:space="preserve"> be detrimental to the beneficiary’s state of mind.  A decision </w:t>
            </w:r>
            <w:r w:rsidR="009C2461" w:rsidRPr="0096006C">
              <w:t>to exclude information on this basis</w:t>
            </w:r>
            <w:r w:rsidRPr="0096006C">
              <w:t xml:space="preserve"> must be supported by a physician’s opinion </w:t>
            </w:r>
            <w:r w:rsidR="00A623C9" w:rsidRPr="0096006C">
              <w:t>and</w:t>
            </w:r>
            <w:r w:rsidRPr="0096006C">
              <w:t xml:space="preserve"> advice concerning the appropriate way to communicate the information directly to the beneficiary.</w:t>
            </w:r>
          </w:p>
          <w:p w14:paraId="0F504508" w14:textId="77777777" w:rsidR="00F214F7" w:rsidRPr="0096006C" w:rsidRDefault="00F214F7">
            <w:pPr>
              <w:pStyle w:val="BlockText"/>
            </w:pPr>
          </w:p>
          <w:p w14:paraId="1574F9A2" w14:textId="77777777" w:rsidR="00F214F7" w:rsidRPr="0096006C" w:rsidRDefault="00F214F7">
            <w:pPr>
              <w:pStyle w:val="BlockText"/>
            </w:pPr>
            <w:r w:rsidRPr="0096006C">
              <w:rPr>
                <w:b/>
                <w:i/>
              </w:rPr>
              <w:t>References</w:t>
            </w:r>
            <w:r w:rsidRPr="0096006C">
              <w:t xml:space="preserve">:  For more information on </w:t>
            </w:r>
          </w:p>
          <w:p w14:paraId="43997865" w14:textId="77777777" w:rsidR="00F214F7" w:rsidRPr="0096006C" w:rsidRDefault="00F214F7">
            <w:pPr>
              <w:pStyle w:val="BulletText1"/>
            </w:pPr>
            <w:r w:rsidRPr="0096006C">
              <w:t xml:space="preserve">sending a SOC, see </w:t>
            </w:r>
            <w:hyperlink r:id="rId66" w:history="1">
              <w:r w:rsidRPr="0096006C">
                <w:rPr>
                  <w:rStyle w:val="Hyperlink"/>
                </w:rPr>
                <w:t>M21-1MR, Part I, 5.D.20</w:t>
              </w:r>
            </w:hyperlink>
            <w:r w:rsidRPr="0096006C">
              <w:t xml:space="preserve">, </w:t>
            </w:r>
            <w:r w:rsidR="00A623C9" w:rsidRPr="0096006C">
              <w:t>and</w:t>
            </w:r>
          </w:p>
          <w:p w14:paraId="71AC8B89" w14:textId="77777777" w:rsidR="00F214F7" w:rsidRPr="0096006C" w:rsidRDefault="00F214F7">
            <w:pPr>
              <w:pStyle w:val="BulletText1"/>
            </w:pPr>
            <w:r w:rsidRPr="0096006C">
              <w:t xml:space="preserve">releasing information that may be detrimental to the beneficiary’s state of mind, see </w:t>
            </w:r>
            <w:hyperlink r:id="rId67" w:history="1">
              <w:r w:rsidRPr="0096006C">
                <w:rPr>
                  <w:rStyle w:val="Hyperlink"/>
                </w:rPr>
                <w:t>M21-1MR, Part I, 5.D.19.d</w:t>
              </w:r>
            </w:hyperlink>
            <w:r w:rsidRPr="0096006C">
              <w:t>.</w:t>
            </w:r>
          </w:p>
        </w:tc>
      </w:tr>
    </w:tbl>
    <w:p w14:paraId="4873F0C6" w14:textId="77777777" w:rsidR="00943A9E" w:rsidRPr="0096006C" w:rsidRDefault="00943A9E" w:rsidP="00943A9E">
      <w:pPr>
        <w:pStyle w:val="BlockLine"/>
      </w:pPr>
    </w:p>
    <w:p w14:paraId="22E8C9ED" w14:textId="77777777" w:rsidR="008150F2" w:rsidRPr="0096006C" w:rsidRDefault="008150F2" w:rsidP="008150F2">
      <w:pPr>
        <w:pStyle w:val="Heading4"/>
      </w:pPr>
      <w:r w:rsidRPr="0096006C">
        <w:br w:type="page"/>
      </w:r>
      <w:r w:rsidR="00D94D4F" w:rsidRPr="0096006C">
        <w:lastRenderedPageBreak/>
        <w:t>7</w:t>
      </w:r>
      <w:r w:rsidRPr="0096006C">
        <w:t xml:space="preserve">.  </w:t>
      </w:r>
      <w:bookmarkStart w:id="27" w:name="Topic7"/>
      <w:bookmarkEnd w:id="27"/>
      <w:r w:rsidR="00D94D4F" w:rsidRPr="0096006C">
        <w:t>Information About the</w:t>
      </w:r>
      <w:r w:rsidRPr="0096006C">
        <w:t xml:space="preserve"> </w:t>
      </w:r>
      <w:r w:rsidR="00A93C3F" w:rsidRPr="0096006C">
        <w:t>Brady Act</w:t>
      </w:r>
    </w:p>
    <w:p w14:paraId="57975573" w14:textId="77777777" w:rsidR="008150F2" w:rsidRPr="0096006C" w:rsidRDefault="0034058F" w:rsidP="008150F2">
      <w:pPr>
        <w:pStyle w:val="BlockLine"/>
      </w:pPr>
      <w:r w:rsidRPr="0096006C">
        <w:fldChar w:fldCharType="begin"/>
      </w:r>
      <w:r w:rsidRPr="0096006C">
        <w:instrText xml:space="preserve"> PRIVATE INFOTYPE="OTHER" </w:instrText>
      </w:r>
      <w:r w:rsidRPr="0096006C">
        <w:fldChar w:fldCharType="end"/>
      </w:r>
    </w:p>
    <w:tbl>
      <w:tblPr>
        <w:tblW w:w="0" w:type="auto"/>
        <w:tblLayout w:type="fixed"/>
        <w:tblLook w:val="0000" w:firstRow="0" w:lastRow="0" w:firstColumn="0" w:lastColumn="0" w:noHBand="0" w:noVBand="0"/>
      </w:tblPr>
      <w:tblGrid>
        <w:gridCol w:w="1728"/>
        <w:gridCol w:w="7740"/>
      </w:tblGrid>
      <w:tr w:rsidR="008150F2" w:rsidRPr="0096006C" w14:paraId="1F3BFDB6" w14:textId="77777777" w:rsidTr="008150F2">
        <w:tc>
          <w:tcPr>
            <w:tcW w:w="1728" w:type="dxa"/>
            <w:shd w:val="clear" w:color="auto" w:fill="auto"/>
          </w:tcPr>
          <w:p w14:paraId="63B5FA23" w14:textId="77777777" w:rsidR="008150F2" w:rsidRPr="0096006C" w:rsidRDefault="008150F2" w:rsidP="008150F2">
            <w:pPr>
              <w:pStyle w:val="Heading5"/>
            </w:pPr>
            <w:r w:rsidRPr="0096006C">
              <w:t>Introduction</w:t>
            </w:r>
          </w:p>
        </w:tc>
        <w:tc>
          <w:tcPr>
            <w:tcW w:w="7740" w:type="dxa"/>
            <w:shd w:val="clear" w:color="auto" w:fill="auto"/>
          </w:tcPr>
          <w:p w14:paraId="5749F6FE" w14:textId="77777777" w:rsidR="008150F2" w:rsidRPr="0096006C" w:rsidRDefault="008150F2" w:rsidP="008150F2">
            <w:pPr>
              <w:pStyle w:val="BlockText"/>
            </w:pPr>
            <w:r w:rsidRPr="0096006C">
              <w:t xml:space="preserve">This topic contains information </w:t>
            </w:r>
            <w:r w:rsidR="00D94D4F" w:rsidRPr="0096006C">
              <w:t>about</w:t>
            </w:r>
            <w:r w:rsidRPr="0096006C">
              <w:t xml:space="preserve"> the </w:t>
            </w:r>
            <w:r w:rsidR="00A93C3F" w:rsidRPr="0096006C">
              <w:t>Brady Act</w:t>
            </w:r>
            <w:r w:rsidRPr="0096006C">
              <w:t>, including</w:t>
            </w:r>
          </w:p>
          <w:p w14:paraId="4B9545CA" w14:textId="77777777" w:rsidR="008150F2" w:rsidRPr="0096006C" w:rsidRDefault="008150F2" w:rsidP="008150F2">
            <w:pPr>
              <w:pStyle w:val="BlockText"/>
            </w:pPr>
          </w:p>
          <w:p w14:paraId="38A33638" w14:textId="77777777" w:rsidR="0034058F" w:rsidRPr="0096006C" w:rsidRDefault="0096006C" w:rsidP="0034058F">
            <w:pPr>
              <w:pStyle w:val="BulletText1"/>
            </w:pPr>
            <w:hyperlink w:anchor="a7" w:history="1">
              <w:r w:rsidR="0034058F" w:rsidRPr="0096006C">
                <w:rPr>
                  <w:rStyle w:val="Hyperlink"/>
                </w:rPr>
                <w:t>effect of the Brady Act on incompetent beneficiaries</w:t>
              </w:r>
            </w:hyperlink>
          </w:p>
          <w:p w14:paraId="6863C208" w14:textId="77777777" w:rsidR="0034058F" w:rsidRPr="0096006C" w:rsidRDefault="0096006C" w:rsidP="0034058F">
            <w:pPr>
              <w:pStyle w:val="BulletText1"/>
            </w:pPr>
            <w:hyperlink w:anchor="b7" w:history="1">
              <w:r w:rsidR="0034058F" w:rsidRPr="0096006C">
                <w:rPr>
                  <w:rStyle w:val="Hyperlink"/>
                </w:rPr>
                <w:t>relief from the Brady Act requirements</w:t>
              </w:r>
            </w:hyperlink>
          </w:p>
          <w:p w14:paraId="561795E1" w14:textId="77777777" w:rsidR="0034058F" w:rsidRPr="0096006C" w:rsidRDefault="0096006C" w:rsidP="0034058F">
            <w:pPr>
              <w:pStyle w:val="BulletText1"/>
            </w:pPr>
            <w:hyperlink w:anchor="c7" w:history="1">
              <w:r w:rsidR="0034058F" w:rsidRPr="0096006C">
                <w:rPr>
                  <w:rStyle w:val="Hyperlink"/>
                </w:rPr>
                <w:t xml:space="preserve">initial </w:t>
              </w:r>
              <w:r w:rsidR="00160AA6" w:rsidRPr="0096006C">
                <w:rPr>
                  <w:rStyle w:val="Hyperlink"/>
                </w:rPr>
                <w:t>steps to take</w:t>
              </w:r>
              <w:r w:rsidR="0034058F" w:rsidRPr="0096006C">
                <w:rPr>
                  <w:rStyle w:val="Hyperlink"/>
                </w:rPr>
                <w:t xml:space="preserve"> upon receipt of a request for relief</w:t>
              </w:r>
            </w:hyperlink>
          </w:p>
          <w:p w14:paraId="61DDC4EF" w14:textId="77777777" w:rsidR="0034058F" w:rsidRPr="0096006C" w:rsidRDefault="0096006C" w:rsidP="0034058F">
            <w:pPr>
              <w:pStyle w:val="BulletText1"/>
            </w:pPr>
            <w:hyperlink w:anchor="d7" w:history="1">
              <w:r w:rsidR="0034058F" w:rsidRPr="0096006C">
                <w:rPr>
                  <w:rStyle w:val="Hyperlink"/>
                </w:rPr>
                <w:t xml:space="preserve">National Instant Criminal Background Check System (NICS) </w:t>
              </w:r>
              <w:r w:rsidR="00BA58EA" w:rsidRPr="0096006C">
                <w:rPr>
                  <w:rStyle w:val="Hyperlink"/>
                </w:rPr>
                <w:t>r</w:t>
              </w:r>
              <w:r w:rsidR="0034058F" w:rsidRPr="0096006C">
                <w:rPr>
                  <w:rStyle w:val="Hyperlink"/>
                </w:rPr>
                <w:t xml:space="preserve">elief </w:t>
              </w:r>
              <w:r w:rsidR="00BA58EA" w:rsidRPr="0096006C">
                <w:rPr>
                  <w:rStyle w:val="Hyperlink"/>
                </w:rPr>
                <w:t>d</w:t>
              </w:r>
              <w:r w:rsidR="0034058F" w:rsidRPr="0096006C">
                <w:rPr>
                  <w:rStyle w:val="Hyperlink"/>
                </w:rPr>
                <w:t xml:space="preserve">evelopment </w:t>
              </w:r>
              <w:r w:rsidR="00BA58EA" w:rsidRPr="0096006C">
                <w:rPr>
                  <w:rStyle w:val="Hyperlink"/>
                </w:rPr>
                <w:t>l</w:t>
              </w:r>
              <w:r w:rsidR="0034058F" w:rsidRPr="0096006C">
                <w:rPr>
                  <w:rStyle w:val="Hyperlink"/>
                </w:rPr>
                <w:t>etter</w:t>
              </w:r>
            </w:hyperlink>
          </w:p>
          <w:p w14:paraId="13D8E9C1" w14:textId="77777777" w:rsidR="00BA58EA" w:rsidRPr="0096006C" w:rsidRDefault="0096006C" w:rsidP="0034058F">
            <w:pPr>
              <w:pStyle w:val="BulletText1"/>
            </w:pPr>
            <w:hyperlink w:anchor="e7" w:history="1">
              <w:r w:rsidR="00BA58EA" w:rsidRPr="0096006C">
                <w:rPr>
                  <w:rStyle w:val="Hyperlink"/>
                </w:rPr>
                <w:t>consent form that must accompany the NICS relief development letter</w:t>
              </w:r>
            </w:hyperlink>
          </w:p>
          <w:p w14:paraId="038C5E4B" w14:textId="77777777" w:rsidR="003F18DE" w:rsidRPr="0096006C" w:rsidRDefault="0096006C" w:rsidP="0034058F">
            <w:pPr>
              <w:pStyle w:val="BulletText1"/>
            </w:pPr>
            <w:hyperlink w:anchor="f7" w:history="1">
              <w:r w:rsidR="003F18DE" w:rsidRPr="0096006C">
                <w:rPr>
                  <w:rStyle w:val="Hyperlink"/>
                </w:rPr>
                <w:t>general information about decisions to grant or deny a request for relief</w:t>
              </w:r>
            </w:hyperlink>
            <w:r w:rsidR="003F18DE" w:rsidRPr="0096006C">
              <w:t xml:space="preserve"> </w:t>
            </w:r>
          </w:p>
          <w:p w14:paraId="3B0A1A2B" w14:textId="77777777" w:rsidR="003F18DE" w:rsidRPr="0096006C" w:rsidRDefault="0096006C" w:rsidP="0034058F">
            <w:pPr>
              <w:pStyle w:val="BulletText1"/>
            </w:pPr>
            <w:hyperlink w:anchor="g7" w:history="1">
              <w:r w:rsidR="003F18DE" w:rsidRPr="0096006C">
                <w:rPr>
                  <w:rStyle w:val="Hyperlink"/>
                </w:rPr>
                <w:t>evidence VSRs must consider when deciding a request for relief</w:t>
              </w:r>
            </w:hyperlink>
          </w:p>
          <w:p w14:paraId="0D9AC2EF" w14:textId="77777777" w:rsidR="003F18DE" w:rsidRPr="0096006C" w:rsidRDefault="0096006C" w:rsidP="0034058F">
            <w:pPr>
              <w:pStyle w:val="BulletText1"/>
            </w:pPr>
            <w:hyperlink w:anchor="h7" w:history="1">
              <w:r w:rsidR="003F18DE" w:rsidRPr="0096006C">
                <w:rPr>
                  <w:rStyle w:val="Hyperlink"/>
                </w:rPr>
                <w:t>circumstances under which VSRs must deny a request for relief</w:t>
              </w:r>
            </w:hyperlink>
          </w:p>
          <w:p w14:paraId="0535001A" w14:textId="77777777" w:rsidR="003F18DE" w:rsidRPr="0096006C" w:rsidRDefault="0096006C" w:rsidP="0034058F">
            <w:pPr>
              <w:pStyle w:val="BulletText1"/>
            </w:pPr>
            <w:hyperlink w:anchor="i7" w:history="1">
              <w:r w:rsidR="003F18DE" w:rsidRPr="0096006C">
                <w:rPr>
                  <w:rStyle w:val="Hyperlink"/>
                </w:rPr>
                <w:t>process for considering a grant of relief</w:t>
              </w:r>
            </w:hyperlink>
            <w:r w:rsidR="003F18DE" w:rsidRPr="0096006C">
              <w:t>, and</w:t>
            </w:r>
          </w:p>
          <w:p w14:paraId="5D519E8A" w14:textId="77777777" w:rsidR="0034058F" w:rsidRPr="0096006C" w:rsidRDefault="0096006C" w:rsidP="0034058F">
            <w:pPr>
              <w:pStyle w:val="BulletText1"/>
            </w:pPr>
            <w:hyperlink w:anchor="j7" w:history="1">
              <w:r w:rsidR="0034058F" w:rsidRPr="0096006C">
                <w:rPr>
                  <w:rStyle w:val="Hyperlink"/>
                </w:rPr>
                <w:t>actions to take after making a decision on a request for relief</w:t>
              </w:r>
            </w:hyperlink>
            <w:r w:rsidR="0034058F" w:rsidRPr="0096006C">
              <w:t>.</w:t>
            </w:r>
          </w:p>
        </w:tc>
      </w:tr>
    </w:tbl>
    <w:p w14:paraId="5B80DFF8" w14:textId="77777777" w:rsidR="008150F2" w:rsidRPr="0096006C" w:rsidRDefault="008150F2" w:rsidP="008150F2">
      <w:pPr>
        <w:pStyle w:val="BlockLine"/>
      </w:pPr>
    </w:p>
    <w:tbl>
      <w:tblPr>
        <w:tblW w:w="0" w:type="auto"/>
        <w:tblLayout w:type="fixed"/>
        <w:tblLook w:val="0000" w:firstRow="0" w:lastRow="0" w:firstColumn="0" w:lastColumn="0" w:noHBand="0" w:noVBand="0"/>
      </w:tblPr>
      <w:tblGrid>
        <w:gridCol w:w="1728"/>
        <w:gridCol w:w="7740"/>
      </w:tblGrid>
      <w:tr w:rsidR="008150F2" w:rsidRPr="0096006C" w14:paraId="40917179" w14:textId="77777777" w:rsidTr="008150F2">
        <w:tc>
          <w:tcPr>
            <w:tcW w:w="1728" w:type="dxa"/>
            <w:shd w:val="clear" w:color="auto" w:fill="auto"/>
          </w:tcPr>
          <w:p w14:paraId="7A1D176A" w14:textId="77777777" w:rsidR="008150F2" w:rsidRPr="0096006C" w:rsidRDefault="008150F2" w:rsidP="008150F2">
            <w:pPr>
              <w:pStyle w:val="Heading5"/>
            </w:pPr>
            <w:r w:rsidRPr="0096006C">
              <w:t>Change Date</w:t>
            </w:r>
          </w:p>
        </w:tc>
        <w:tc>
          <w:tcPr>
            <w:tcW w:w="7740" w:type="dxa"/>
            <w:shd w:val="clear" w:color="auto" w:fill="auto"/>
          </w:tcPr>
          <w:p w14:paraId="4918340B" w14:textId="77777777" w:rsidR="008150F2" w:rsidRPr="0096006C" w:rsidRDefault="008713D6" w:rsidP="008150F2">
            <w:pPr>
              <w:pStyle w:val="BlockText"/>
            </w:pPr>
            <w:r w:rsidRPr="0096006C">
              <w:t>September 16, 2014</w:t>
            </w:r>
          </w:p>
        </w:tc>
      </w:tr>
    </w:tbl>
    <w:p w14:paraId="26BB02E1" w14:textId="77777777" w:rsidR="008150F2" w:rsidRPr="0096006C" w:rsidRDefault="008150F2" w:rsidP="008150F2">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8150F2" w:rsidRPr="0096006C" w14:paraId="024B0792" w14:textId="77777777" w:rsidTr="00BA7953">
        <w:tc>
          <w:tcPr>
            <w:tcW w:w="1728" w:type="dxa"/>
            <w:shd w:val="clear" w:color="auto" w:fill="auto"/>
          </w:tcPr>
          <w:p w14:paraId="6F6A35FF" w14:textId="77777777" w:rsidR="008150F2" w:rsidRPr="0096006C" w:rsidRDefault="008150F2" w:rsidP="00BA7953">
            <w:pPr>
              <w:pStyle w:val="Heading5"/>
            </w:pPr>
            <w:r w:rsidRPr="0096006C">
              <w:t xml:space="preserve">a.  </w:t>
            </w:r>
            <w:bookmarkStart w:id="28" w:name="a7"/>
            <w:bookmarkEnd w:id="28"/>
            <w:r w:rsidRPr="0096006C">
              <w:t>Effect of the Brady Act on Incompetent Beneficiaries</w:t>
            </w:r>
          </w:p>
        </w:tc>
        <w:tc>
          <w:tcPr>
            <w:tcW w:w="7740" w:type="dxa"/>
            <w:shd w:val="clear" w:color="auto" w:fill="auto"/>
          </w:tcPr>
          <w:p w14:paraId="58A663AF" w14:textId="77777777" w:rsidR="008150F2" w:rsidRPr="0096006C" w:rsidRDefault="00A93C3F" w:rsidP="00A93C3F">
            <w:pPr>
              <w:pStyle w:val="BlockText"/>
            </w:pPr>
            <w:r w:rsidRPr="0096006C">
              <w:t>The Brady Act</w:t>
            </w:r>
            <w:r w:rsidR="008150F2" w:rsidRPr="0096006C">
              <w:t xml:space="preserve"> of 1993, Public Law 103-159, prohibits the sale of firearms to certain individuals, including beneficiaries the VA determines are incompetent.  In compliance with this act, VA reports the names of incompetent beneficiaries to the Federal Bureau of Investigations (FBI), which then adds the names to a database called the National Instant Criminal Background Check System (NICS).  Gun dealers must check NICS for the name of a potential buyer before selling him/her a firearm.</w:t>
            </w:r>
          </w:p>
        </w:tc>
      </w:tr>
    </w:tbl>
    <w:p w14:paraId="136E1B19" w14:textId="77777777" w:rsidR="009B13B4" w:rsidRPr="0096006C" w:rsidRDefault="00595B9F" w:rsidP="009B13B4">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8150F2" w:rsidRPr="0096006C" w14:paraId="020F73A0" w14:textId="77777777" w:rsidTr="008150F2">
        <w:tc>
          <w:tcPr>
            <w:tcW w:w="1728" w:type="dxa"/>
            <w:shd w:val="clear" w:color="auto" w:fill="auto"/>
          </w:tcPr>
          <w:p w14:paraId="02124443" w14:textId="77777777" w:rsidR="008150F2" w:rsidRPr="0096006C" w:rsidRDefault="008150F2" w:rsidP="00BA7953">
            <w:pPr>
              <w:pStyle w:val="Heading5"/>
            </w:pPr>
            <w:r w:rsidRPr="0096006C">
              <w:t xml:space="preserve">b.  </w:t>
            </w:r>
            <w:bookmarkStart w:id="29" w:name="b7"/>
            <w:bookmarkEnd w:id="29"/>
            <w:r w:rsidRPr="0096006C">
              <w:t>Relief From the Brady Act Requirements</w:t>
            </w:r>
          </w:p>
        </w:tc>
        <w:tc>
          <w:tcPr>
            <w:tcW w:w="7740" w:type="dxa"/>
            <w:shd w:val="clear" w:color="auto" w:fill="auto"/>
          </w:tcPr>
          <w:p w14:paraId="11D16EF9" w14:textId="77777777" w:rsidR="008150F2" w:rsidRPr="0096006C" w:rsidRDefault="008150F2" w:rsidP="00BA7953">
            <w:pPr>
              <w:pStyle w:val="BlockText"/>
            </w:pPr>
            <w:r w:rsidRPr="0096006C">
              <w:t>The NICS Improvement Amendments Act of 2007 (NIAA) contains an amendment to the Brady Act that obligates VA to allow incompetent beneficiaries the opportunity to request relief from the reporting requirements the Brady Act imposes.  The NIAA places the responsibility for administering the relief program on the agency that provided NICS with the name of the individual who is requesting relief.</w:t>
            </w:r>
          </w:p>
          <w:p w14:paraId="2A9AF584" w14:textId="77777777" w:rsidR="008150F2" w:rsidRPr="0096006C" w:rsidRDefault="008150F2" w:rsidP="00BA7953">
            <w:pPr>
              <w:pStyle w:val="BlockText"/>
            </w:pPr>
          </w:p>
          <w:p w14:paraId="15C99622" w14:textId="77777777" w:rsidR="009B13B4" w:rsidRPr="0096006C" w:rsidRDefault="008150F2" w:rsidP="009B13B4">
            <w:pPr>
              <w:pStyle w:val="BlockText"/>
              <w:rPr>
                <w:rStyle w:val="Strong"/>
                <w:b w:val="0"/>
                <w:bCs w:val="0"/>
              </w:rPr>
            </w:pPr>
            <w:r w:rsidRPr="0096006C">
              <w:rPr>
                <w:rStyle w:val="Strong"/>
                <w:b w:val="0"/>
                <w:bCs w:val="0"/>
              </w:rPr>
              <w:t xml:space="preserve">Because relief from the reporting requirements of the Brady Act is not a “benefit” under Title 38, principles common to VA’s adjudication process, such as “benefit of the doubt” and “duty to assist” (as demonstrated in ordering examinations or securing private medical records) do </w:t>
            </w:r>
            <w:r w:rsidRPr="0096006C">
              <w:rPr>
                <w:rStyle w:val="Strong"/>
                <w:b w:val="0"/>
                <w:bCs w:val="0"/>
                <w:i/>
                <w:u w:val="single"/>
              </w:rPr>
              <w:t>not</w:t>
            </w:r>
            <w:r w:rsidRPr="0096006C">
              <w:rPr>
                <w:rStyle w:val="Strong"/>
                <w:b w:val="0"/>
                <w:bCs w:val="0"/>
              </w:rPr>
              <w:t xml:space="preserve"> apply.  The burden of proof for these requests resides with the beneficiary, and failure to meet that burden is sufficient reason for denying the request.</w:t>
            </w:r>
          </w:p>
          <w:p w14:paraId="71914D45" w14:textId="77777777" w:rsidR="009B13B4" w:rsidRPr="0096006C" w:rsidRDefault="009B13B4" w:rsidP="009B13B4">
            <w:pPr>
              <w:pStyle w:val="BlockText"/>
              <w:rPr>
                <w:rStyle w:val="Strong"/>
                <w:b w:val="0"/>
                <w:bCs w:val="0"/>
              </w:rPr>
            </w:pPr>
          </w:p>
          <w:p w14:paraId="6E4E55BC" w14:textId="77777777" w:rsidR="009B13B4" w:rsidRPr="0096006C" w:rsidRDefault="009B13B4" w:rsidP="009B13B4">
            <w:pPr>
              <w:pStyle w:val="BlockText"/>
            </w:pPr>
            <w:r w:rsidRPr="0096006C">
              <w:rPr>
                <w:rStyle w:val="Strong"/>
                <w:bCs w:val="0"/>
                <w:i/>
              </w:rPr>
              <w:t>Note</w:t>
            </w:r>
            <w:r w:rsidRPr="0096006C">
              <w:rPr>
                <w:rStyle w:val="Strong"/>
                <w:b w:val="0"/>
                <w:bCs w:val="0"/>
              </w:rPr>
              <w:t xml:space="preserve">:  </w:t>
            </w:r>
            <w:r w:rsidRPr="0096006C">
              <w:t>Requests for relief from the Brady Act reporting requirements must be clear and explicit.  Do not infer or interpret</w:t>
            </w:r>
          </w:p>
          <w:p w14:paraId="4E3C0F4C" w14:textId="77777777" w:rsidR="009B13B4" w:rsidRPr="0096006C" w:rsidRDefault="009B13B4" w:rsidP="009B13B4">
            <w:pPr>
              <w:pStyle w:val="BulletText1"/>
            </w:pPr>
            <w:r w:rsidRPr="0096006C">
              <w:t>a request for relief as a claim for reconsideration of the beneficiary’s competency, or</w:t>
            </w:r>
          </w:p>
          <w:p w14:paraId="7123B624" w14:textId="77777777" w:rsidR="008150F2" w:rsidRPr="0096006C" w:rsidRDefault="009B13B4" w:rsidP="009B13B4">
            <w:pPr>
              <w:pStyle w:val="BulletText1"/>
            </w:pPr>
            <w:r w:rsidRPr="0096006C">
              <w:lastRenderedPageBreak/>
              <w:t>a claim of competency as a request for relief.</w:t>
            </w:r>
          </w:p>
        </w:tc>
      </w:tr>
    </w:tbl>
    <w:p w14:paraId="25D36DDC" w14:textId="77777777" w:rsidR="00355BF6" w:rsidRPr="0096006C" w:rsidRDefault="00D94CD0" w:rsidP="00355BF6">
      <w:pPr>
        <w:pStyle w:val="BlockLine"/>
      </w:pPr>
      <w:r w:rsidRPr="0096006C">
        <w:lastRenderedPageBreak/>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160AA6" w:rsidRPr="0096006C" w14:paraId="73F318A7" w14:textId="77777777" w:rsidTr="00355BF6">
        <w:tc>
          <w:tcPr>
            <w:tcW w:w="1728" w:type="dxa"/>
            <w:shd w:val="clear" w:color="auto" w:fill="auto"/>
          </w:tcPr>
          <w:p w14:paraId="3B2A5542" w14:textId="77777777" w:rsidR="00160AA6" w:rsidRPr="0096006C" w:rsidRDefault="00160AA6" w:rsidP="00160AA6">
            <w:pPr>
              <w:pStyle w:val="Heading5"/>
            </w:pPr>
            <w:r w:rsidRPr="0096006C">
              <w:t xml:space="preserve">c.  </w:t>
            </w:r>
            <w:bookmarkStart w:id="30" w:name="c7"/>
            <w:bookmarkEnd w:id="30"/>
            <w:r w:rsidRPr="0096006C">
              <w:t>Initial Steps to Take Upon Receipt of a Request for Relief</w:t>
            </w:r>
          </w:p>
        </w:tc>
        <w:tc>
          <w:tcPr>
            <w:tcW w:w="7740" w:type="dxa"/>
            <w:shd w:val="clear" w:color="auto" w:fill="auto"/>
          </w:tcPr>
          <w:p w14:paraId="6215A8A1" w14:textId="77777777" w:rsidR="00160AA6" w:rsidRPr="0096006C" w:rsidRDefault="00160AA6" w:rsidP="00355BF6">
            <w:pPr>
              <w:pStyle w:val="BlockText"/>
            </w:pPr>
            <w:r w:rsidRPr="0096006C">
              <w:t>Follow the steps described in the table below upon receipt of a beneficiary’s request for relief from the requirements of the Brady Act.</w:t>
            </w:r>
          </w:p>
        </w:tc>
      </w:tr>
    </w:tbl>
    <w:p w14:paraId="5005BBA6" w14:textId="77777777" w:rsidR="00B75C00" w:rsidRPr="0096006C" w:rsidRDefault="00B75C00" w:rsidP="00B75C00"/>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6"/>
        <w:gridCol w:w="6574"/>
      </w:tblGrid>
      <w:tr w:rsidR="00B75C00" w:rsidRPr="0096006C" w14:paraId="1B63B53D" w14:textId="77777777" w:rsidTr="00341CAC">
        <w:tc>
          <w:tcPr>
            <w:tcW w:w="675" w:type="pct"/>
            <w:shd w:val="clear" w:color="auto" w:fill="auto"/>
          </w:tcPr>
          <w:p w14:paraId="06FCA840" w14:textId="77777777" w:rsidR="00B75C00" w:rsidRPr="0096006C" w:rsidRDefault="00B75C00" w:rsidP="00B75C00">
            <w:pPr>
              <w:pStyle w:val="TableHeaderText"/>
            </w:pPr>
            <w:r w:rsidRPr="0096006C">
              <w:t>Step</w:t>
            </w:r>
          </w:p>
        </w:tc>
        <w:tc>
          <w:tcPr>
            <w:tcW w:w="4325" w:type="pct"/>
            <w:shd w:val="clear" w:color="auto" w:fill="auto"/>
          </w:tcPr>
          <w:p w14:paraId="25CF43AB" w14:textId="77777777" w:rsidR="00B75C00" w:rsidRPr="0096006C" w:rsidRDefault="00B75C00" w:rsidP="00B75C00">
            <w:pPr>
              <w:pStyle w:val="TableHeaderText"/>
            </w:pPr>
            <w:r w:rsidRPr="0096006C">
              <w:t>Action</w:t>
            </w:r>
          </w:p>
        </w:tc>
      </w:tr>
      <w:tr w:rsidR="00B75C00" w:rsidRPr="0096006C" w14:paraId="262A971F" w14:textId="77777777" w:rsidTr="00341CAC">
        <w:tc>
          <w:tcPr>
            <w:tcW w:w="675" w:type="pct"/>
            <w:shd w:val="clear" w:color="auto" w:fill="auto"/>
          </w:tcPr>
          <w:p w14:paraId="5B2CAEE3" w14:textId="77777777" w:rsidR="00B75C00" w:rsidRPr="0096006C" w:rsidRDefault="00B75C00" w:rsidP="00B75C00">
            <w:pPr>
              <w:pStyle w:val="TableText"/>
              <w:jc w:val="center"/>
            </w:pPr>
            <w:r w:rsidRPr="0096006C">
              <w:t>1</w:t>
            </w:r>
          </w:p>
        </w:tc>
        <w:tc>
          <w:tcPr>
            <w:tcW w:w="4325" w:type="pct"/>
            <w:shd w:val="clear" w:color="auto" w:fill="auto"/>
          </w:tcPr>
          <w:p w14:paraId="5C3E307A" w14:textId="77777777" w:rsidR="00B75C00" w:rsidRPr="0096006C" w:rsidRDefault="00B75C00" w:rsidP="00B31CBC">
            <w:pPr>
              <w:pStyle w:val="TableText"/>
            </w:pPr>
            <w:r w:rsidRPr="0096006C">
              <w:t>Has VA already determined by rating decision that the beneficiary is incompetent?</w:t>
            </w:r>
          </w:p>
          <w:p w14:paraId="58D69561" w14:textId="77777777" w:rsidR="00B75C00" w:rsidRPr="0096006C" w:rsidRDefault="00B75C00" w:rsidP="00B31CBC">
            <w:pPr>
              <w:pStyle w:val="TableText"/>
            </w:pPr>
          </w:p>
          <w:p w14:paraId="3B2D9B02" w14:textId="77777777" w:rsidR="00B75C00" w:rsidRPr="0096006C" w:rsidRDefault="00B75C00" w:rsidP="00B75C00">
            <w:pPr>
              <w:pStyle w:val="BulletText1"/>
            </w:pPr>
            <w:r w:rsidRPr="0096006C">
              <w:t xml:space="preserve">If </w:t>
            </w:r>
            <w:r w:rsidRPr="0096006C">
              <w:rPr>
                <w:i/>
              </w:rPr>
              <w:t>yes</w:t>
            </w:r>
            <w:r w:rsidRPr="0096006C">
              <w:t>, proceed to Step 7.</w:t>
            </w:r>
          </w:p>
          <w:p w14:paraId="5FA05D5D" w14:textId="77777777" w:rsidR="00B75C00" w:rsidRPr="0096006C" w:rsidRDefault="00B75C00" w:rsidP="00B75C00">
            <w:pPr>
              <w:pStyle w:val="BulletText1"/>
            </w:pPr>
            <w:r w:rsidRPr="0096006C">
              <w:t xml:space="preserve">If </w:t>
            </w:r>
            <w:r w:rsidRPr="0096006C">
              <w:rPr>
                <w:i/>
              </w:rPr>
              <w:t>no</w:t>
            </w:r>
            <w:r w:rsidRPr="0096006C">
              <w:t>, proceed to the next step.</w:t>
            </w:r>
          </w:p>
        </w:tc>
      </w:tr>
      <w:tr w:rsidR="00B75C00" w:rsidRPr="0096006C" w14:paraId="7751E4E3" w14:textId="77777777" w:rsidTr="00341CAC">
        <w:tc>
          <w:tcPr>
            <w:tcW w:w="675" w:type="pct"/>
            <w:shd w:val="clear" w:color="auto" w:fill="auto"/>
          </w:tcPr>
          <w:p w14:paraId="4AF44E09" w14:textId="77777777" w:rsidR="00B75C00" w:rsidRPr="0096006C" w:rsidRDefault="00B75C00" w:rsidP="00B75C00">
            <w:pPr>
              <w:pStyle w:val="TableText"/>
              <w:jc w:val="center"/>
            </w:pPr>
            <w:r w:rsidRPr="0096006C">
              <w:t>2</w:t>
            </w:r>
          </w:p>
        </w:tc>
        <w:tc>
          <w:tcPr>
            <w:tcW w:w="4325" w:type="pct"/>
            <w:shd w:val="clear" w:color="auto" w:fill="auto"/>
          </w:tcPr>
          <w:p w14:paraId="19629DF1" w14:textId="77777777" w:rsidR="00B75C00" w:rsidRPr="0096006C" w:rsidRDefault="00B75C00" w:rsidP="00B75C00">
            <w:pPr>
              <w:pStyle w:val="TableText"/>
            </w:pPr>
            <w:r w:rsidRPr="0096006C">
              <w:t>Reverse-file the relief request in the center section of the claims folder or, if the beneficiary’s claims folder exists in an electronic format only (eFolder), add a note in VBMS that indicates a relief request is pending.</w:t>
            </w:r>
          </w:p>
        </w:tc>
      </w:tr>
      <w:tr w:rsidR="00B75C00" w:rsidRPr="0096006C" w14:paraId="14A085D0" w14:textId="77777777" w:rsidTr="00341CAC">
        <w:tc>
          <w:tcPr>
            <w:tcW w:w="675" w:type="pct"/>
            <w:shd w:val="clear" w:color="auto" w:fill="auto"/>
          </w:tcPr>
          <w:p w14:paraId="1BC6DD77" w14:textId="77777777" w:rsidR="00B75C00" w:rsidRPr="0096006C" w:rsidRDefault="00B75C00" w:rsidP="00B75C00">
            <w:pPr>
              <w:pStyle w:val="TableText"/>
              <w:jc w:val="center"/>
            </w:pPr>
            <w:r w:rsidRPr="0096006C">
              <w:t>3</w:t>
            </w:r>
          </w:p>
        </w:tc>
        <w:tc>
          <w:tcPr>
            <w:tcW w:w="4325" w:type="pct"/>
            <w:shd w:val="clear" w:color="auto" w:fill="auto"/>
          </w:tcPr>
          <w:p w14:paraId="372AE198" w14:textId="77777777" w:rsidR="00B75C00" w:rsidRPr="0096006C" w:rsidRDefault="00B75C00" w:rsidP="00B75C00">
            <w:pPr>
              <w:pStyle w:val="BulletText1"/>
            </w:pPr>
            <w:r w:rsidRPr="0096006C">
              <w:t xml:space="preserve">Flash the claims folder or eFolder as an alert that the relief request must be processed </w:t>
            </w:r>
            <w:r w:rsidR="009F495D" w:rsidRPr="0096006C">
              <w:t>as soon as the rating activity determines whether the beneficiary is competent</w:t>
            </w:r>
            <w:r w:rsidRPr="0096006C">
              <w:t>.</w:t>
            </w:r>
          </w:p>
          <w:p w14:paraId="031D4303" w14:textId="77777777" w:rsidR="00B75C00" w:rsidRPr="0096006C" w:rsidRDefault="00B75C00" w:rsidP="009F495D">
            <w:pPr>
              <w:pStyle w:val="BulletText1"/>
            </w:pPr>
            <w:r w:rsidRPr="0096006C">
              <w:t xml:space="preserve">Take no further action until the rating activity </w:t>
            </w:r>
            <w:r w:rsidR="009F495D" w:rsidRPr="0096006C">
              <w:t>makes its determination</w:t>
            </w:r>
            <w:r w:rsidRPr="0096006C">
              <w:t>.</w:t>
            </w:r>
          </w:p>
        </w:tc>
      </w:tr>
      <w:tr w:rsidR="00B75C00" w:rsidRPr="0096006C" w14:paraId="21ED5C92" w14:textId="77777777" w:rsidTr="00341CAC">
        <w:tc>
          <w:tcPr>
            <w:tcW w:w="675" w:type="pct"/>
            <w:shd w:val="clear" w:color="auto" w:fill="auto"/>
          </w:tcPr>
          <w:p w14:paraId="6D3A271F" w14:textId="77777777" w:rsidR="00B75C00" w:rsidRPr="0096006C" w:rsidRDefault="00B75C00" w:rsidP="00B75C00">
            <w:pPr>
              <w:pStyle w:val="TableText"/>
              <w:jc w:val="center"/>
            </w:pPr>
            <w:r w:rsidRPr="0096006C">
              <w:t>4</w:t>
            </w:r>
          </w:p>
        </w:tc>
        <w:tc>
          <w:tcPr>
            <w:tcW w:w="4325" w:type="pct"/>
            <w:shd w:val="clear" w:color="auto" w:fill="auto"/>
          </w:tcPr>
          <w:p w14:paraId="6AFBC7B2" w14:textId="77777777" w:rsidR="00B75C00" w:rsidRPr="0096006C" w:rsidRDefault="00B75C00" w:rsidP="00B31CBC">
            <w:pPr>
              <w:pStyle w:val="TableText"/>
            </w:pPr>
            <w:r w:rsidRPr="0096006C">
              <w:t>Did the rating activity determine the beneficiary is incompetent?</w:t>
            </w:r>
          </w:p>
          <w:p w14:paraId="5828E608" w14:textId="77777777" w:rsidR="00B75C00" w:rsidRPr="0096006C" w:rsidRDefault="00B75C00" w:rsidP="00B31CBC">
            <w:pPr>
              <w:pStyle w:val="TableText"/>
            </w:pPr>
          </w:p>
          <w:p w14:paraId="340DB02D" w14:textId="77777777" w:rsidR="00B75C00" w:rsidRPr="0096006C" w:rsidRDefault="00B75C00" w:rsidP="00B75C00">
            <w:pPr>
              <w:pStyle w:val="BulletText1"/>
            </w:pPr>
            <w:r w:rsidRPr="0096006C">
              <w:t xml:space="preserve">If </w:t>
            </w:r>
            <w:r w:rsidRPr="0096006C">
              <w:rPr>
                <w:i/>
              </w:rPr>
              <w:t>yes</w:t>
            </w:r>
            <w:r w:rsidR="00754534" w:rsidRPr="0096006C">
              <w:t>, proceed to Step 16</w:t>
            </w:r>
            <w:r w:rsidRPr="0096006C">
              <w:t>.</w:t>
            </w:r>
          </w:p>
          <w:p w14:paraId="0C2C7E13" w14:textId="77777777" w:rsidR="00B75C00" w:rsidRPr="0096006C" w:rsidRDefault="00B75C00" w:rsidP="00B75C00">
            <w:pPr>
              <w:pStyle w:val="BulletText1"/>
            </w:pPr>
            <w:r w:rsidRPr="0096006C">
              <w:t xml:space="preserve">If </w:t>
            </w:r>
            <w:r w:rsidRPr="0096006C">
              <w:rPr>
                <w:i/>
              </w:rPr>
              <w:t>no</w:t>
            </w:r>
            <w:r w:rsidRPr="0096006C">
              <w:t>, proceed to the next step.</w:t>
            </w:r>
          </w:p>
        </w:tc>
      </w:tr>
      <w:tr w:rsidR="00B75C00" w:rsidRPr="0096006C" w14:paraId="78A7BBE7" w14:textId="77777777" w:rsidTr="00341CAC">
        <w:tc>
          <w:tcPr>
            <w:tcW w:w="675" w:type="pct"/>
            <w:shd w:val="clear" w:color="auto" w:fill="auto"/>
          </w:tcPr>
          <w:p w14:paraId="2A051353" w14:textId="77777777" w:rsidR="00B75C00" w:rsidRPr="0096006C" w:rsidRDefault="00B75C00" w:rsidP="00B75C00">
            <w:pPr>
              <w:pStyle w:val="TableText"/>
              <w:jc w:val="center"/>
            </w:pPr>
            <w:r w:rsidRPr="0096006C">
              <w:t>5</w:t>
            </w:r>
          </w:p>
        </w:tc>
        <w:tc>
          <w:tcPr>
            <w:tcW w:w="4325" w:type="pct"/>
            <w:shd w:val="clear" w:color="auto" w:fill="auto"/>
          </w:tcPr>
          <w:p w14:paraId="1FC3192B" w14:textId="77777777" w:rsidR="00B75C00" w:rsidRPr="0096006C" w:rsidRDefault="00B75C00" w:rsidP="00B31CBC">
            <w:pPr>
              <w:pStyle w:val="TableText"/>
              <w:tabs>
                <w:tab w:val="left" w:pos="0"/>
              </w:tabs>
            </w:pPr>
            <w:r w:rsidRPr="0096006C">
              <w:t xml:space="preserve">Ensure the corresponding rating decision contains the following statement under </w:t>
            </w:r>
            <w:r w:rsidRPr="0096006C">
              <w:rPr>
                <w:i/>
              </w:rPr>
              <w:t>Reasons for Decision</w:t>
            </w:r>
            <w:r w:rsidRPr="0096006C">
              <w:t>:</w:t>
            </w:r>
          </w:p>
          <w:p w14:paraId="1AA93B13" w14:textId="77777777" w:rsidR="00B75C00" w:rsidRPr="0096006C" w:rsidRDefault="00B75C00" w:rsidP="00B31CBC">
            <w:pPr>
              <w:pStyle w:val="TableText"/>
              <w:tabs>
                <w:tab w:val="left" w:pos="0"/>
              </w:tabs>
            </w:pPr>
          </w:p>
          <w:p w14:paraId="694C0112" w14:textId="77777777" w:rsidR="00B75C00" w:rsidRPr="0096006C" w:rsidRDefault="00B75C00" w:rsidP="00B31CBC">
            <w:pPr>
              <w:pStyle w:val="TableText"/>
              <w:rPr>
                <w:i/>
              </w:rPr>
            </w:pPr>
            <w:r w:rsidRPr="0096006C">
              <w:rPr>
                <w:i/>
              </w:rPr>
              <w:t>We received your request for relief from the Department of Justice (DoJ) reporting requirements contained in the Brady Handgun Violence Prevention Act.</w:t>
            </w:r>
          </w:p>
          <w:p w14:paraId="23D20015" w14:textId="77777777" w:rsidR="00B75C00" w:rsidRPr="0096006C" w:rsidRDefault="00B75C00" w:rsidP="00B31CBC">
            <w:pPr>
              <w:pStyle w:val="TableText"/>
              <w:rPr>
                <w:i/>
              </w:rPr>
            </w:pPr>
          </w:p>
          <w:p w14:paraId="4A59F8B9" w14:textId="77777777" w:rsidR="00B75C00" w:rsidRPr="0096006C" w:rsidRDefault="00B75C00" w:rsidP="002A6A91">
            <w:pPr>
              <w:pStyle w:val="TableText"/>
            </w:pPr>
            <w:r w:rsidRPr="0096006C">
              <w:rPr>
                <w:i/>
              </w:rPr>
              <w:t>We have determined you can manage your VA benefits.  Therefore, it is not necessary to provide you a decision on your request for relief.</w:t>
            </w:r>
          </w:p>
        </w:tc>
      </w:tr>
      <w:tr w:rsidR="00B75C00" w:rsidRPr="0096006C" w14:paraId="25873D45" w14:textId="77777777" w:rsidTr="00341CAC">
        <w:tc>
          <w:tcPr>
            <w:tcW w:w="675" w:type="pct"/>
            <w:shd w:val="clear" w:color="auto" w:fill="auto"/>
          </w:tcPr>
          <w:p w14:paraId="55E07FEF" w14:textId="77777777" w:rsidR="00B75C00" w:rsidRPr="0096006C" w:rsidRDefault="00B75C00" w:rsidP="00B75C00">
            <w:pPr>
              <w:pStyle w:val="TableText"/>
              <w:jc w:val="center"/>
            </w:pPr>
            <w:r w:rsidRPr="0096006C">
              <w:t>6</w:t>
            </w:r>
          </w:p>
        </w:tc>
        <w:tc>
          <w:tcPr>
            <w:tcW w:w="4325" w:type="pct"/>
            <w:shd w:val="clear" w:color="auto" w:fill="auto"/>
          </w:tcPr>
          <w:p w14:paraId="2098C6C6" w14:textId="77777777" w:rsidR="00D14D36" w:rsidRPr="0096006C" w:rsidRDefault="00D14D36" w:rsidP="00D14D36">
            <w:pPr>
              <w:pStyle w:val="BulletText1"/>
            </w:pPr>
            <w:r w:rsidRPr="0096006C">
              <w:t xml:space="preserve">Upload </w:t>
            </w:r>
            <w:r w:rsidR="0094642F" w:rsidRPr="0096006C">
              <w:t xml:space="preserve">electronic copies of </w:t>
            </w:r>
            <w:r w:rsidRPr="0096006C">
              <w:t>all documentation associated with the request into the beneficiary’s eFolder.</w:t>
            </w:r>
          </w:p>
          <w:p w14:paraId="200E5054" w14:textId="77777777" w:rsidR="00B75C00" w:rsidRPr="0096006C" w:rsidRDefault="00D14D36" w:rsidP="00D14D36">
            <w:pPr>
              <w:pStyle w:val="BulletText1"/>
            </w:pPr>
            <w:r w:rsidRPr="0096006C">
              <w:t>If the beneficiary has a traditional claims folder, f</w:t>
            </w:r>
            <w:r w:rsidR="00B75C00" w:rsidRPr="0096006C">
              <w:t xml:space="preserve">ile down </w:t>
            </w:r>
            <w:r w:rsidRPr="0096006C">
              <w:t>the</w:t>
            </w:r>
            <w:r w:rsidR="00B75C00" w:rsidRPr="0096006C">
              <w:t xml:space="preserve"> </w:t>
            </w:r>
            <w:r w:rsidR="00CC4303" w:rsidRPr="0096006C">
              <w:t>referenced</w:t>
            </w:r>
            <w:r w:rsidRPr="0096006C">
              <w:t xml:space="preserve"> </w:t>
            </w:r>
            <w:r w:rsidR="0094642F" w:rsidRPr="0096006C">
              <w:t>document</w:t>
            </w:r>
            <w:r w:rsidR="00CC4303" w:rsidRPr="0096006C">
              <w:t>ation</w:t>
            </w:r>
            <w:r w:rsidR="00B75C00" w:rsidRPr="0096006C">
              <w:t xml:space="preserve"> on the </w:t>
            </w:r>
            <w:r w:rsidR="00B75C00" w:rsidRPr="0096006C">
              <w:rPr>
                <w:i/>
              </w:rPr>
              <w:t>right</w:t>
            </w:r>
            <w:r w:rsidR="00B75C00" w:rsidRPr="0096006C">
              <w:t xml:space="preserve"> </w:t>
            </w:r>
            <w:r w:rsidR="00CC4303" w:rsidRPr="0096006C">
              <w:t>flap</w:t>
            </w:r>
            <w:r w:rsidR="00B75C00" w:rsidRPr="0096006C">
              <w:t xml:space="preserve"> of the claims folder.</w:t>
            </w:r>
          </w:p>
          <w:p w14:paraId="602C7B68" w14:textId="77777777" w:rsidR="00B75C00" w:rsidRPr="0096006C" w:rsidRDefault="00B75C00" w:rsidP="00B75C00">
            <w:pPr>
              <w:pStyle w:val="BulletText1"/>
            </w:pPr>
            <w:r w:rsidRPr="0096006C">
              <w:t>Disregard the remaining steps in this table.</w:t>
            </w:r>
          </w:p>
        </w:tc>
      </w:tr>
      <w:tr w:rsidR="00B75C00" w:rsidRPr="0096006C" w14:paraId="5FA834F2" w14:textId="77777777" w:rsidTr="00341CAC">
        <w:tc>
          <w:tcPr>
            <w:tcW w:w="675" w:type="pct"/>
            <w:shd w:val="clear" w:color="auto" w:fill="auto"/>
          </w:tcPr>
          <w:p w14:paraId="5046368A" w14:textId="77777777" w:rsidR="00B75C00" w:rsidRPr="0096006C" w:rsidRDefault="00B75C00" w:rsidP="00B75C00">
            <w:pPr>
              <w:pStyle w:val="TableText"/>
              <w:jc w:val="center"/>
            </w:pPr>
            <w:r w:rsidRPr="0096006C">
              <w:t>7</w:t>
            </w:r>
          </w:p>
        </w:tc>
        <w:tc>
          <w:tcPr>
            <w:tcW w:w="4325" w:type="pct"/>
            <w:shd w:val="clear" w:color="auto" w:fill="auto"/>
          </w:tcPr>
          <w:p w14:paraId="30A727FF" w14:textId="77777777" w:rsidR="00B75C00" w:rsidRPr="0096006C" w:rsidRDefault="00B75C00" w:rsidP="00B31CBC">
            <w:pPr>
              <w:pStyle w:val="TableText"/>
            </w:pPr>
            <w:r w:rsidRPr="0096006C">
              <w:t xml:space="preserve">Was the request for relief received along with a request for reconsideration of VA’s decision that the beneficiary is incompetent? </w:t>
            </w:r>
          </w:p>
          <w:p w14:paraId="17B62FA4" w14:textId="77777777" w:rsidR="00B75C00" w:rsidRPr="0096006C" w:rsidRDefault="00B75C00" w:rsidP="00B31CBC">
            <w:pPr>
              <w:pStyle w:val="TableText"/>
            </w:pPr>
          </w:p>
          <w:p w14:paraId="434E5D6D" w14:textId="77777777" w:rsidR="00B75C00" w:rsidRPr="0096006C" w:rsidRDefault="00B75C00" w:rsidP="00B75C00">
            <w:pPr>
              <w:pStyle w:val="BulletText1"/>
            </w:pPr>
            <w:r w:rsidRPr="0096006C">
              <w:t xml:space="preserve">If </w:t>
            </w:r>
            <w:r w:rsidRPr="0096006C">
              <w:rPr>
                <w:i/>
              </w:rPr>
              <w:t>yes</w:t>
            </w:r>
            <w:r w:rsidRPr="0096006C">
              <w:t>, proceed to the next step.</w:t>
            </w:r>
          </w:p>
          <w:p w14:paraId="3062F6F0" w14:textId="77777777" w:rsidR="00B75C00" w:rsidRPr="0096006C" w:rsidRDefault="00B75C00" w:rsidP="00B75C00">
            <w:pPr>
              <w:pStyle w:val="BulletText1"/>
            </w:pPr>
            <w:r w:rsidRPr="0096006C">
              <w:t xml:space="preserve">If </w:t>
            </w:r>
            <w:r w:rsidRPr="0096006C">
              <w:rPr>
                <w:i/>
              </w:rPr>
              <w:t>no</w:t>
            </w:r>
            <w:r w:rsidR="009F495D" w:rsidRPr="0096006C">
              <w:t>, proceed to Step 16</w:t>
            </w:r>
            <w:r w:rsidRPr="0096006C">
              <w:t>.</w:t>
            </w:r>
          </w:p>
        </w:tc>
      </w:tr>
      <w:tr w:rsidR="00B75C00" w:rsidRPr="0096006C" w14:paraId="34855EC2" w14:textId="77777777" w:rsidTr="00341CAC">
        <w:tc>
          <w:tcPr>
            <w:tcW w:w="675" w:type="pct"/>
            <w:shd w:val="clear" w:color="auto" w:fill="auto"/>
          </w:tcPr>
          <w:p w14:paraId="530406FF" w14:textId="77777777" w:rsidR="00B75C00" w:rsidRPr="0096006C" w:rsidRDefault="00B75C00" w:rsidP="00B75C00">
            <w:pPr>
              <w:pStyle w:val="TableText"/>
              <w:jc w:val="center"/>
            </w:pPr>
            <w:r w:rsidRPr="0096006C">
              <w:lastRenderedPageBreak/>
              <w:t>8</w:t>
            </w:r>
          </w:p>
        </w:tc>
        <w:tc>
          <w:tcPr>
            <w:tcW w:w="4325" w:type="pct"/>
            <w:shd w:val="clear" w:color="auto" w:fill="auto"/>
          </w:tcPr>
          <w:p w14:paraId="5C8D51BB" w14:textId="77777777" w:rsidR="00B75C00" w:rsidRPr="0096006C" w:rsidRDefault="00B75C00" w:rsidP="00B75C00">
            <w:pPr>
              <w:pStyle w:val="TableText"/>
            </w:pPr>
            <w:r w:rsidRPr="0096006C">
              <w:t>Establish EP 020.</w:t>
            </w:r>
          </w:p>
        </w:tc>
      </w:tr>
      <w:tr w:rsidR="00B75C00" w:rsidRPr="0096006C" w14:paraId="277F9C35" w14:textId="77777777" w:rsidTr="00341CAC">
        <w:tc>
          <w:tcPr>
            <w:tcW w:w="675" w:type="pct"/>
            <w:shd w:val="clear" w:color="auto" w:fill="auto"/>
          </w:tcPr>
          <w:p w14:paraId="7B90FA8F" w14:textId="77777777" w:rsidR="00B75C00" w:rsidRPr="0096006C" w:rsidRDefault="00B75C00" w:rsidP="00B75C00">
            <w:pPr>
              <w:pStyle w:val="TableText"/>
              <w:jc w:val="center"/>
            </w:pPr>
            <w:r w:rsidRPr="0096006C">
              <w:t>9</w:t>
            </w:r>
          </w:p>
        </w:tc>
        <w:tc>
          <w:tcPr>
            <w:tcW w:w="4325" w:type="pct"/>
            <w:shd w:val="clear" w:color="auto" w:fill="auto"/>
          </w:tcPr>
          <w:p w14:paraId="03E94819" w14:textId="77777777" w:rsidR="00B75C00" w:rsidRPr="0096006C" w:rsidRDefault="00B75C00" w:rsidP="002A6A91">
            <w:pPr>
              <w:pStyle w:val="TableText"/>
            </w:pPr>
            <w:r w:rsidRPr="0096006C">
              <w:t>Undertake any development necessary to reconsider the beneficiary’s competency.</w:t>
            </w:r>
          </w:p>
        </w:tc>
      </w:tr>
      <w:tr w:rsidR="002A6A91" w:rsidRPr="0096006C" w14:paraId="2CD6DCDB" w14:textId="77777777" w:rsidTr="00341CAC">
        <w:tc>
          <w:tcPr>
            <w:tcW w:w="675" w:type="pct"/>
            <w:shd w:val="clear" w:color="auto" w:fill="auto"/>
          </w:tcPr>
          <w:p w14:paraId="65986EC6" w14:textId="77777777" w:rsidR="002A6A91" w:rsidRPr="0096006C" w:rsidRDefault="001D556D" w:rsidP="00B75C00">
            <w:pPr>
              <w:pStyle w:val="TableText"/>
              <w:jc w:val="center"/>
            </w:pPr>
            <w:r w:rsidRPr="0096006C">
              <w:t>10</w:t>
            </w:r>
          </w:p>
        </w:tc>
        <w:tc>
          <w:tcPr>
            <w:tcW w:w="4325" w:type="pct"/>
            <w:shd w:val="clear" w:color="auto" w:fill="auto"/>
          </w:tcPr>
          <w:p w14:paraId="23DE93BF" w14:textId="77777777" w:rsidR="002A6A91" w:rsidRPr="0096006C" w:rsidRDefault="002A6A91" w:rsidP="002A6A91">
            <w:pPr>
              <w:pStyle w:val="TableText"/>
            </w:pPr>
            <w:r w:rsidRPr="0096006C">
              <w:t>Reverse-file the relief request in the center section of the claims folder or, if the beneficiary’s claims folder exists in an electronic format only (eFolder), add a note in VBMS that indicates a relief request is pending.</w:t>
            </w:r>
          </w:p>
        </w:tc>
      </w:tr>
      <w:tr w:rsidR="002A6A91" w:rsidRPr="0096006C" w14:paraId="19F2D872" w14:textId="77777777" w:rsidTr="00341CAC">
        <w:tc>
          <w:tcPr>
            <w:tcW w:w="675" w:type="pct"/>
            <w:shd w:val="clear" w:color="auto" w:fill="auto"/>
          </w:tcPr>
          <w:p w14:paraId="49E38890" w14:textId="77777777" w:rsidR="002A6A91" w:rsidRPr="0096006C" w:rsidRDefault="001D556D" w:rsidP="00B75C00">
            <w:pPr>
              <w:pStyle w:val="TableText"/>
              <w:jc w:val="center"/>
            </w:pPr>
            <w:r w:rsidRPr="0096006C">
              <w:t>11</w:t>
            </w:r>
          </w:p>
        </w:tc>
        <w:tc>
          <w:tcPr>
            <w:tcW w:w="4325" w:type="pct"/>
            <w:shd w:val="clear" w:color="auto" w:fill="auto"/>
          </w:tcPr>
          <w:p w14:paraId="38FACF55" w14:textId="77777777" w:rsidR="002A6A91" w:rsidRPr="0096006C" w:rsidRDefault="002A6A91" w:rsidP="007D3524">
            <w:pPr>
              <w:pStyle w:val="BulletText1"/>
            </w:pPr>
            <w:r w:rsidRPr="0096006C">
              <w:t>Flash the claims folder or eFolder as an alert that the relief request must be processed</w:t>
            </w:r>
            <w:r w:rsidR="009F495D" w:rsidRPr="0096006C">
              <w:t xml:space="preserve"> as soon as the</w:t>
            </w:r>
            <w:r w:rsidRPr="0096006C">
              <w:t xml:space="preserve"> rating activity determines </w:t>
            </w:r>
            <w:r w:rsidR="009F495D" w:rsidRPr="0096006C">
              <w:t xml:space="preserve">whether </w:t>
            </w:r>
            <w:r w:rsidRPr="0096006C">
              <w:t xml:space="preserve">the beneficiary is </w:t>
            </w:r>
            <w:r w:rsidR="009F495D" w:rsidRPr="0096006C">
              <w:t xml:space="preserve">still </w:t>
            </w:r>
            <w:r w:rsidRPr="0096006C">
              <w:t>incompetent.</w:t>
            </w:r>
          </w:p>
          <w:p w14:paraId="08F0D39D" w14:textId="77777777" w:rsidR="002A6A91" w:rsidRPr="0096006C" w:rsidRDefault="002A6A91" w:rsidP="009F495D">
            <w:pPr>
              <w:pStyle w:val="BulletText1"/>
            </w:pPr>
            <w:r w:rsidRPr="0096006C">
              <w:t xml:space="preserve">Take no further action until the rating activity </w:t>
            </w:r>
            <w:r w:rsidR="009F495D" w:rsidRPr="0096006C">
              <w:t>makes its determination</w:t>
            </w:r>
            <w:r w:rsidRPr="0096006C">
              <w:t>.</w:t>
            </w:r>
          </w:p>
        </w:tc>
      </w:tr>
      <w:tr w:rsidR="002A6A91" w:rsidRPr="0096006C" w14:paraId="6C05AB59" w14:textId="77777777" w:rsidTr="00341CAC">
        <w:tc>
          <w:tcPr>
            <w:tcW w:w="675" w:type="pct"/>
            <w:shd w:val="clear" w:color="auto" w:fill="auto"/>
          </w:tcPr>
          <w:p w14:paraId="14665FEA" w14:textId="77777777" w:rsidR="002A6A91" w:rsidRPr="0096006C" w:rsidRDefault="001D556D" w:rsidP="00B75C00">
            <w:pPr>
              <w:pStyle w:val="TableText"/>
              <w:jc w:val="center"/>
            </w:pPr>
            <w:r w:rsidRPr="0096006C">
              <w:t>12</w:t>
            </w:r>
          </w:p>
        </w:tc>
        <w:tc>
          <w:tcPr>
            <w:tcW w:w="4325" w:type="pct"/>
            <w:shd w:val="clear" w:color="auto" w:fill="auto"/>
          </w:tcPr>
          <w:p w14:paraId="367A46F6" w14:textId="77777777" w:rsidR="002A6A91" w:rsidRPr="0096006C" w:rsidRDefault="002A6A91" w:rsidP="007D3524">
            <w:pPr>
              <w:pStyle w:val="TableText"/>
            </w:pPr>
            <w:r w:rsidRPr="0096006C">
              <w:t xml:space="preserve">Did the rating activity determine the beneficiary is </w:t>
            </w:r>
            <w:r w:rsidR="009F495D" w:rsidRPr="0096006C">
              <w:t xml:space="preserve">still </w:t>
            </w:r>
            <w:r w:rsidRPr="0096006C">
              <w:t>incompetent?</w:t>
            </w:r>
          </w:p>
          <w:p w14:paraId="0C0112A1" w14:textId="77777777" w:rsidR="002A6A91" w:rsidRPr="0096006C" w:rsidRDefault="002A6A91" w:rsidP="007D3524">
            <w:pPr>
              <w:pStyle w:val="TableText"/>
            </w:pPr>
          </w:p>
          <w:p w14:paraId="20345400" w14:textId="77777777" w:rsidR="002A6A91" w:rsidRPr="0096006C" w:rsidRDefault="002A6A91" w:rsidP="007D3524">
            <w:pPr>
              <w:pStyle w:val="BulletText1"/>
            </w:pPr>
            <w:r w:rsidRPr="0096006C">
              <w:t xml:space="preserve">If </w:t>
            </w:r>
            <w:r w:rsidRPr="0096006C">
              <w:rPr>
                <w:i/>
              </w:rPr>
              <w:t>yes</w:t>
            </w:r>
            <w:r w:rsidR="009F495D" w:rsidRPr="0096006C">
              <w:t>, proceed to Step 16</w:t>
            </w:r>
            <w:r w:rsidRPr="0096006C">
              <w:t>.</w:t>
            </w:r>
          </w:p>
          <w:p w14:paraId="12874F9B" w14:textId="77777777" w:rsidR="002A6A91" w:rsidRPr="0096006C" w:rsidRDefault="002A6A91" w:rsidP="002A6A91">
            <w:pPr>
              <w:pStyle w:val="BulletText1"/>
            </w:pPr>
            <w:r w:rsidRPr="0096006C">
              <w:t xml:space="preserve">If </w:t>
            </w:r>
            <w:r w:rsidRPr="0096006C">
              <w:rPr>
                <w:i/>
              </w:rPr>
              <w:t>no</w:t>
            </w:r>
            <w:r w:rsidRPr="0096006C">
              <w:t>, proceed to the next step.</w:t>
            </w:r>
          </w:p>
        </w:tc>
      </w:tr>
      <w:tr w:rsidR="002A6A91" w:rsidRPr="0096006C" w14:paraId="0FD77AC8" w14:textId="77777777" w:rsidTr="00341CAC">
        <w:tc>
          <w:tcPr>
            <w:tcW w:w="675" w:type="pct"/>
            <w:shd w:val="clear" w:color="auto" w:fill="auto"/>
          </w:tcPr>
          <w:p w14:paraId="308B5E75" w14:textId="77777777" w:rsidR="002A6A91" w:rsidRPr="0096006C" w:rsidRDefault="001D556D" w:rsidP="00B75C00">
            <w:pPr>
              <w:pStyle w:val="TableText"/>
              <w:jc w:val="center"/>
            </w:pPr>
            <w:r w:rsidRPr="0096006C">
              <w:t>13</w:t>
            </w:r>
          </w:p>
        </w:tc>
        <w:tc>
          <w:tcPr>
            <w:tcW w:w="4325" w:type="pct"/>
            <w:shd w:val="clear" w:color="auto" w:fill="auto"/>
          </w:tcPr>
          <w:p w14:paraId="6DB38259" w14:textId="77777777" w:rsidR="002A6A91" w:rsidRPr="0096006C" w:rsidRDefault="002A6A91" w:rsidP="007D3524">
            <w:pPr>
              <w:pStyle w:val="TableText"/>
              <w:tabs>
                <w:tab w:val="left" w:pos="0"/>
              </w:tabs>
            </w:pPr>
            <w:r w:rsidRPr="0096006C">
              <w:t xml:space="preserve">Ensure the corresponding rating decision contains the following statement under </w:t>
            </w:r>
            <w:r w:rsidRPr="0096006C">
              <w:rPr>
                <w:i/>
              </w:rPr>
              <w:t>Reasons for Decision</w:t>
            </w:r>
            <w:r w:rsidRPr="0096006C">
              <w:t>:</w:t>
            </w:r>
          </w:p>
          <w:p w14:paraId="1A9C73FD" w14:textId="77777777" w:rsidR="002A6A91" w:rsidRPr="0096006C" w:rsidRDefault="002A6A91" w:rsidP="007D3524">
            <w:pPr>
              <w:pStyle w:val="TableText"/>
              <w:tabs>
                <w:tab w:val="left" w:pos="0"/>
              </w:tabs>
            </w:pPr>
          </w:p>
          <w:p w14:paraId="7F1A7AB6" w14:textId="77777777" w:rsidR="002A6A91" w:rsidRPr="0096006C" w:rsidRDefault="002A6A91" w:rsidP="007D3524">
            <w:pPr>
              <w:pStyle w:val="TableText"/>
              <w:rPr>
                <w:i/>
              </w:rPr>
            </w:pPr>
            <w:r w:rsidRPr="0096006C">
              <w:rPr>
                <w:i/>
              </w:rPr>
              <w:t>We received your request for relief from the Department of Justice (DoJ) reporting requirements contained in the Brady Handgun Violence Prevention Act.</w:t>
            </w:r>
          </w:p>
          <w:p w14:paraId="35E29519" w14:textId="77777777" w:rsidR="002A6A91" w:rsidRPr="0096006C" w:rsidRDefault="002A6A91" w:rsidP="007D3524">
            <w:pPr>
              <w:pStyle w:val="TableText"/>
              <w:rPr>
                <w:i/>
              </w:rPr>
            </w:pPr>
          </w:p>
          <w:p w14:paraId="507EB905" w14:textId="77777777" w:rsidR="002A6A91" w:rsidRPr="0096006C" w:rsidRDefault="002A6A91" w:rsidP="007D3524">
            <w:pPr>
              <w:pStyle w:val="TableText"/>
              <w:rPr>
                <w:i/>
              </w:rPr>
            </w:pPr>
            <w:r w:rsidRPr="0096006C">
              <w:rPr>
                <w:i/>
              </w:rPr>
              <w:t>We have determined you can manage your VA benefits.  Therefore, it is not necessary to provide you a decision on your request for relief.</w:t>
            </w:r>
          </w:p>
          <w:p w14:paraId="288CE5F6" w14:textId="77777777" w:rsidR="002A6A91" w:rsidRPr="0096006C" w:rsidRDefault="002A6A91" w:rsidP="007D3524">
            <w:pPr>
              <w:pStyle w:val="TableText"/>
              <w:rPr>
                <w:i/>
              </w:rPr>
            </w:pPr>
          </w:p>
          <w:p w14:paraId="405ECC7C" w14:textId="77777777" w:rsidR="002A6A91" w:rsidRPr="0096006C" w:rsidRDefault="002A6A91" w:rsidP="002A6A91">
            <w:pPr>
              <w:pStyle w:val="TableText"/>
            </w:pPr>
            <w:r w:rsidRPr="0096006C">
              <w:rPr>
                <w:i/>
              </w:rPr>
              <w:t>VA will inform DoJ of your changed status, and DoJ will remove your information from the National Instant Criminal Background Check System</w:t>
            </w:r>
            <w:r w:rsidRPr="0096006C">
              <w:t>.</w:t>
            </w:r>
          </w:p>
        </w:tc>
      </w:tr>
      <w:tr w:rsidR="002A6A91" w:rsidRPr="0096006C" w14:paraId="4CF926B0" w14:textId="77777777" w:rsidTr="00341CAC">
        <w:tc>
          <w:tcPr>
            <w:tcW w:w="675" w:type="pct"/>
            <w:shd w:val="clear" w:color="auto" w:fill="auto"/>
          </w:tcPr>
          <w:p w14:paraId="588DF3F1" w14:textId="77777777" w:rsidR="002A6A91" w:rsidRPr="0096006C" w:rsidRDefault="001D556D" w:rsidP="00B75C00">
            <w:pPr>
              <w:pStyle w:val="TableText"/>
              <w:jc w:val="center"/>
            </w:pPr>
            <w:r w:rsidRPr="0096006C">
              <w:t>14</w:t>
            </w:r>
          </w:p>
        </w:tc>
        <w:tc>
          <w:tcPr>
            <w:tcW w:w="4325" w:type="pct"/>
            <w:shd w:val="clear" w:color="auto" w:fill="auto"/>
          </w:tcPr>
          <w:p w14:paraId="58D4419C" w14:textId="77777777" w:rsidR="002A6A91" w:rsidRPr="0096006C" w:rsidRDefault="002A6A91" w:rsidP="007D3524">
            <w:pPr>
              <w:pStyle w:val="BulletText1"/>
            </w:pPr>
            <w:r w:rsidRPr="0096006C">
              <w:t>Upload electronic copies of all documentation associated with the request into the beneficiary’s eFolder.</w:t>
            </w:r>
          </w:p>
          <w:p w14:paraId="61E5EE70" w14:textId="77777777" w:rsidR="002A6A91" w:rsidRPr="0096006C" w:rsidRDefault="002A6A91" w:rsidP="002A6A91">
            <w:pPr>
              <w:pStyle w:val="BulletText1"/>
            </w:pPr>
            <w:r w:rsidRPr="0096006C">
              <w:t xml:space="preserve">If the beneficiary has a traditional claims folder, file down the referenced documentation on the </w:t>
            </w:r>
            <w:r w:rsidRPr="0096006C">
              <w:rPr>
                <w:i/>
              </w:rPr>
              <w:t>right</w:t>
            </w:r>
            <w:r w:rsidRPr="0096006C">
              <w:t xml:space="preserve"> flap of the claims folder.</w:t>
            </w:r>
          </w:p>
        </w:tc>
      </w:tr>
      <w:tr w:rsidR="002A6A91" w:rsidRPr="0096006C" w14:paraId="75275893" w14:textId="77777777" w:rsidTr="00341CAC">
        <w:tc>
          <w:tcPr>
            <w:tcW w:w="675" w:type="pct"/>
            <w:shd w:val="clear" w:color="auto" w:fill="auto"/>
          </w:tcPr>
          <w:p w14:paraId="0D4E0C47" w14:textId="77777777" w:rsidR="002A6A91" w:rsidRPr="0096006C" w:rsidRDefault="001D556D" w:rsidP="00B75C00">
            <w:pPr>
              <w:pStyle w:val="TableText"/>
              <w:jc w:val="center"/>
            </w:pPr>
            <w:r w:rsidRPr="0096006C">
              <w:t>15</w:t>
            </w:r>
          </w:p>
        </w:tc>
        <w:tc>
          <w:tcPr>
            <w:tcW w:w="4325" w:type="pct"/>
            <w:shd w:val="clear" w:color="auto" w:fill="auto"/>
          </w:tcPr>
          <w:p w14:paraId="0639A736" w14:textId="77777777" w:rsidR="000265D4" w:rsidRPr="0096006C" w:rsidRDefault="001D556D" w:rsidP="00754534">
            <w:pPr>
              <w:pStyle w:val="BulletText1"/>
            </w:pPr>
            <w:r w:rsidRPr="0096006C">
              <w:t>E</w:t>
            </w:r>
            <w:r w:rsidR="000265D4" w:rsidRPr="0096006C">
              <w:t xml:space="preserve">-mail notice of the </w:t>
            </w:r>
            <w:r w:rsidR="00754534" w:rsidRPr="0096006C">
              <w:t>rating decision</w:t>
            </w:r>
            <w:r w:rsidR="000265D4" w:rsidRPr="0096006C">
              <w:t xml:space="preserve"> under the subject heading </w:t>
            </w:r>
            <w:r w:rsidR="00754534" w:rsidRPr="0096006C">
              <w:rPr>
                <w:i/>
              </w:rPr>
              <w:t>Competency Restored</w:t>
            </w:r>
            <w:r w:rsidR="000265D4" w:rsidRPr="0096006C">
              <w:t xml:space="preserve"> to VAVBAWAS/CO/NICS </w:t>
            </w:r>
            <w:r w:rsidR="000265D4" w:rsidRPr="0096006C">
              <w:rPr>
                <w:b/>
                <w:i/>
              </w:rPr>
              <w:t>within three days</w:t>
            </w:r>
            <w:r w:rsidR="000265D4" w:rsidRPr="0096006C">
              <w:t>, and</w:t>
            </w:r>
          </w:p>
          <w:p w14:paraId="6CD0648F" w14:textId="77777777" w:rsidR="000265D4" w:rsidRPr="0096006C" w:rsidRDefault="001D556D" w:rsidP="00754534">
            <w:pPr>
              <w:pStyle w:val="BulletText1"/>
            </w:pPr>
            <w:r w:rsidRPr="0096006C">
              <w:t>I</w:t>
            </w:r>
            <w:r w:rsidR="000265D4" w:rsidRPr="0096006C">
              <w:t>nclude the following information about the beneficiary in the body of the e-mail:</w:t>
            </w:r>
          </w:p>
          <w:p w14:paraId="11AEA6A8" w14:textId="77777777" w:rsidR="000265D4" w:rsidRPr="0096006C" w:rsidRDefault="000265D4" w:rsidP="00754534">
            <w:pPr>
              <w:pStyle w:val="BulletText2"/>
            </w:pPr>
            <w:r w:rsidRPr="0096006C">
              <w:t>name</w:t>
            </w:r>
          </w:p>
          <w:p w14:paraId="743C334D" w14:textId="77777777" w:rsidR="000265D4" w:rsidRPr="0096006C" w:rsidRDefault="000265D4" w:rsidP="00754534">
            <w:pPr>
              <w:pStyle w:val="BulletText2"/>
            </w:pPr>
            <w:r w:rsidRPr="0096006C">
              <w:t>claim number</w:t>
            </w:r>
          </w:p>
          <w:p w14:paraId="4488FA9F" w14:textId="77777777" w:rsidR="000265D4" w:rsidRPr="0096006C" w:rsidRDefault="000265D4" w:rsidP="00754534">
            <w:pPr>
              <w:pStyle w:val="BulletText2"/>
            </w:pPr>
            <w:r w:rsidRPr="0096006C">
              <w:t>Social Security number (if different than the claim number)</w:t>
            </w:r>
          </w:p>
          <w:p w14:paraId="560383F2" w14:textId="77777777" w:rsidR="000265D4" w:rsidRPr="0096006C" w:rsidRDefault="000265D4" w:rsidP="00754534">
            <w:pPr>
              <w:pStyle w:val="BulletText2"/>
            </w:pPr>
            <w:r w:rsidRPr="0096006C">
              <w:t>date of birth</w:t>
            </w:r>
          </w:p>
          <w:p w14:paraId="5FE9C11D" w14:textId="77777777" w:rsidR="000265D4" w:rsidRPr="0096006C" w:rsidRDefault="000265D4" w:rsidP="00754534">
            <w:pPr>
              <w:pStyle w:val="BulletText2"/>
            </w:pPr>
            <w:r w:rsidRPr="0096006C">
              <w:t>address</w:t>
            </w:r>
          </w:p>
          <w:p w14:paraId="25A26C73" w14:textId="77777777" w:rsidR="000265D4" w:rsidRPr="0096006C" w:rsidRDefault="000265D4" w:rsidP="00754534">
            <w:pPr>
              <w:pStyle w:val="BulletText2"/>
            </w:pPr>
            <w:r w:rsidRPr="0096006C">
              <w:t>telephone number, and</w:t>
            </w:r>
          </w:p>
          <w:p w14:paraId="6327355E" w14:textId="77777777" w:rsidR="000265D4" w:rsidRPr="0096006C" w:rsidRDefault="000265D4" w:rsidP="00754534">
            <w:pPr>
              <w:pStyle w:val="BulletText2"/>
            </w:pPr>
            <w:r w:rsidRPr="0096006C">
              <w:t xml:space="preserve">date of the </w:t>
            </w:r>
            <w:r w:rsidR="001D556D" w:rsidRPr="0096006C">
              <w:t>r</w:t>
            </w:r>
            <w:r w:rsidR="003769D5" w:rsidRPr="0096006C">
              <w:t xml:space="preserve">ating decision </w:t>
            </w:r>
            <w:r w:rsidR="0069067E" w:rsidRPr="0096006C">
              <w:t xml:space="preserve">that determined the beneficiary is </w:t>
            </w:r>
            <w:r w:rsidR="0069067E" w:rsidRPr="0096006C">
              <w:lastRenderedPageBreak/>
              <w:t>now competent</w:t>
            </w:r>
            <w:r w:rsidRPr="0096006C">
              <w:t>.</w:t>
            </w:r>
          </w:p>
          <w:p w14:paraId="72373CD3" w14:textId="77777777" w:rsidR="001D556D" w:rsidRPr="0096006C" w:rsidRDefault="00754534" w:rsidP="001D556D">
            <w:pPr>
              <w:pStyle w:val="BulletText1"/>
            </w:pPr>
            <w:r w:rsidRPr="0096006C">
              <w:t>Disregard the remaining steps in this table.</w:t>
            </w:r>
          </w:p>
          <w:p w14:paraId="4C255726" w14:textId="77777777" w:rsidR="000265D4" w:rsidRPr="0096006C" w:rsidRDefault="000265D4" w:rsidP="000265D4">
            <w:pPr>
              <w:pStyle w:val="TableText"/>
            </w:pPr>
          </w:p>
          <w:p w14:paraId="4F8D273E" w14:textId="77777777" w:rsidR="002A6A91" w:rsidRPr="0096006C" w:rsidRDefault="000265D4" w:rsidP="00754534">
            <w:pPr>
              <w:pStyle w:val="TableText"/>
            </w:pPr>
            <w:r w:rsidRPr="0096006C">
              <w:rPr>
                <w:b/>
                <w:i/>
              </w:rPr>
              <w:t>Note</w:t>
            </w:r>
            <w:r w:rsidRPr="0096006C">
              <w:t xml:space="preserve">:  Upon receipt of the e-mail, the staff that monitors the NICS mailbox notifies the FBI that VA has </w:t>
            </w:r>
            <w:r w:rsidR="00754534" w:rsidRPr="0096006C">
              <w:t>determined the beneficiary is now competent</w:t>
            </w:r>
            <w:r w:rsidRPr="0096006C">
              <w:t>.  Within approximately two months of receiving notice, the FBI will remove the beneficiary’s name from NICS.</w:t>
            </w:r>
          </w:p>
        </w:tc>
      </w:tr>
      <w:tr w:rsidR="00B75C00" w:rsidRPr="0096006C" w14:paraId="3146D93B" w14:textId="77777777" w:rsidTr="00341CAC">
        <w:tc>
          <w:tcPr>
            <w:tcW w:w="675" w:type="pct"/>
            <w:shd w:val="clear" w:color="auto" w:fill="auto"/>
          </w:tcPr>
          <w:p w14:paraId="017E048E" w14:textId="77777777" w:rsidR="00B75C00" w:rsidRPr="0096006C" w:rsidRDefault="001D556D" w:rsidP="00B75C00">
            <w:pPr>
              <w:pStyle w:val="TableText"/>
              <w:jc w:val="center"/>
            </w:pPr>
            <w:r w:rsidRPr="0096006C">
              <w:lastRenderedPageBreak/>
              <w:t>16</w:t>
            </w:r>
          </w:p>
        </w:tc>
        <w:tc>
          <w:tcPr>
            <w:tcW w:w="4325" w:type="pct"/>
            <w:shd w:val="clear" w:color="auto" w:fill="auto"/>
          </w:tcPr>
          <w:p w14:paraId="5A816685" w14:textId="77777777" w:rsidR="00B75C00" w:rsidRPr="0096006C" w:rsidRDefault="00B75C00" w:rsidP="00B75C00">
            <w:pPr>
              <w:pStyle w:val="TableText"/>
            </w:pPr>
            <w:r w:rsidRPr="0096006C">
              <w:t xml:space="preserve">Establish EP 290, using the </w:t>
            </w:r>
            <w:r w:rsidRPr="0096006C">
              <w:rPr>
                <w:i/>
              </w:rPr>
              <w:t>NICS Relief Request</w:t>
            </w:r>
            <w:r w:rsidRPr="0096006C">
              <w:t xml:space="preserve"> claim label.</w:t>
            </w:r>
          </w:p>
        </w:tc>
      </w:tr>
      <w:tr w:rsidR="00B75C00" w:rsidRPr="0096006C" w14:paraId="27FA151E" w14:textId="77777777" w:rsidTr="00341CAC">
        <w:tc>
          <w:tcPr>
            <w:tcW w:w="675" w:type="pct"/>
            <w:shd w:val="clear" w:color="auto" w:fill="auto"/>
          </w:tcPr>
          <w:p w14:paraId="0608745E" w14:textId="77777777" w:rsidR="00B75C00" w:rsidRPr="0096006C" w:rsidRDefault="001D556D" w:rsidP="00B75C00">
            <w:pPr>
              <w:pStyle w:val="TableText"/>
              <w:jc w:val="center"/>
            </w:pPr>
            <w:r w:rsidRPr="0096006C">
              <w:t>17</w:t>
            </w:r>
          </w:p>
        </w:tc>
        <w:tc>
          <w:tcPr>
            <w:tcW w:w="4325" w:type="pct"/>
            <w:shd w:val="clear" w:color="auto" w:fill="auto"/>
          </w:tcPr>
          <w:p w14:paraId="0D64FC04" w14:textId="77777777" w:rsidR="00B75C00" w:rsidRPr="0096006C" w:rsidRDefault="00B75C00" w:rsidP="00B75C00">
            <w:pPr>
              <w:pStyle w:val="BulletText1"/>
            </w:pPr>
            <w:r w:rsidRPr="0096006C">
              <w:t>Send the beneficiary a letter containing</w:t>
            </w:r>
          </w:p>
          <w:p w14:paraId="7624CBF7" w14:textId="77777777" w:rsidR="00B75C00" w:rsidRPr="0096006C" w:rsidRDefault="00B75C00" w:rsidP="00B75C00">
            <w:pPr>
              <w:pStyle w:val="BulletText2"/>
            </w:pPr>
            <w:r w:rsidRPr="0096006C">
              <w:t xml:space="preserve">the paragraphs shown in </w:t>
            </w:r>
            <w:hyperlink r:id="rId68" w:history="1">
              <w:r w:rsidRPr="0096006C">
                <w:rPr>
                  <w:rStyle w:val="Hyperlink"/>
                </w:rPr>
                <w:t>M21-1MR, Part III, Subpart v, 9.B.7.d</w:t>
              </w:r>
            </w:hyperlink>
            <w:r w:rsidRPr="0096006C">
              <w:t>, and</w:t>
            </w:r>
          </w:p>
          <w:p w14:paraId="7CB1AA81" w14:textId="77777777" w:rsidR="00B75C00" w:rsidRPr="0096006C" w:rsidRDefault="00B75C00" w:rsidP="00B75C00">
            <w:pPr>
              <w:pStyle w:val="BulletText2"/>
            </w:pPr>
            <w:r w:rsidRPr="0096006C">
              <w:t xml:space="preserve">the consent form displayed in </w:t>
            </w:r>
            <w:hyperlink r:id="rId69" w:history="1">
              <w:r w:rsidRPr="0096006C">
                <w:rPr>
                  <w:rStyle w:val="Hyperlink"/>
                </w:rPr>
                <w:t>M21-1MR, Part III, Subpart v, 9.B.7.e</w:t>
              </w:r>
            </w:hyperlink>
          </w:p>
          <w:p w14:paraId="46E706BB" w14:textId="77777777" w:rsidR="00B75C00" w:rsidRPr="0096006C" w:rsidRDefault="00B75C00" w:rsidP="00B75C00">
            <w:pPr>
              <w:pStyle w:val="BulletText1"/>
            </w:pPr>
            <w:r w:rsidRPr="0096006C">
              <w:t>Allow 30 days for a response.</w:t>
            </w:r>
          </w:p>
        </w:tc>
      </w:tr>
      <w:tr w:rsidR="00B75C00" w:rsidRPr="0096006C" w14:paraId="4C3ECFB8" w14:textId="77777777" w:rsidTr="00341CAC">
        <w:tc>
          <w:tcPr>
            <w:tcW w:w="675" w:type="pct"/>
            <w:shd w:val="clear" w:color="auto" w:fill="auto"/>
          </w:tcPr>
          <w:p w14:paraId="4008E9EE" w14:textId="77777777" w:rsidR="00B75C00" w:rsidRPr="0096006C" w:rsidRDefault="001D556D" w:rsidP="00B75C00">
            <w:pPr>
              <w:pStyle w:val="TableText"/>
              <w:jc w:val="center"/>
            </w:pPr>
            <w:r w:rsidRPr="0096006C">
              <w:t>18</w:t>
            </w:r>
          </w:p>
        </w:tc>
        <w:tc>
          <w:tcPr>
            <w:tcW w:w="4325" w:type="pct"/>
            <w:shd w:val="clear" w:color="auto" w:fill="auto"/>
          </w:tcPr>
          <w:p w14:paraId="3103149F" w14:textId="77777777" w:rsidR="00B75C00" w:rsidRPr="0096006C" w:rsidRDefault="00B75C00" w:rsidP="00B31CBC">
            <w:pPr>
              <w:pStyle w:val="TableText"/>
            </w:pPr>
            <w:r w:rsidRPr="0096006C">
              <w:t>Did the beneficiary return the signed consent form?</w:t>
            </w:r>
          </w:p>
          <w:p w14:paraId="5E3AE456" w14:textId="77777777" w:rsidR="00B75C00" w:rsidRPr="0096006C" w:rsidRDefault="00B75C00" w:rsidP="00B31CBC">
            <w:pPr>
              <w:pStyle w:val="TableText"/>
            </w:pPr>
          </w:p>
          <w:p w14:paraId="1456A983" w14:textId="77777777" w:rsidR="00B75C00" w:rsidRPr="0096006C" w:rsidRDefault="00B75C00" w:rsidP="00B75C00">
            <w:pPr>
              <w:pStyle w:val="BulletText1"/>
            </w:pPr>
            <w:r w:rsidRPr="0096006C">
              <w:t xml:space="preserve">If </w:t>
            </w:r>
            <w:r w:rsidRPr="0096006C">
              <w:rPr>
                <w:i/>
              </w:rPr>
              <w:t>yes</w:t>
            </w:r>
            <w:r w:rsidR="00754534" w:rsidRPr="0096006C">
              <w:t>, proceed to Step 21</w:t>
            </w:r>
            <w:r w:rsidRPr="0096006C">
              <w:t>.</w:t>
            </w:r>
          </w:p>
          <w:p w14:paraId="5BB1BA24" w14:textId="77777777" w:rsidR="00B75C00" w:rsidRPr="0096006C" w:rsidRDefault="00B75C00" w:rsidP="00B75C00">
            <w:pPr>
              <w:pStyle w:val="BulletText1"/>
            </w:pPr>
            <w:r w:rsidRPr="0096006C">
              <w:t xml:space="preserve">If </w:t>
            </w:r>
            <w:r w:rsidRPr="0096006C">
              <w:rPr>
                <w:i/>
              </w:rPr>
              <w:t>no</w:t>
            </w:r>
            <w:r w:rsidRPr="0096006C">
              <w:t>, proceed to the next step.</w:t>
            </w:r>
          </w:p>
        </w:tc>
      </w:tr>
      <w:tr w:rsidR="00B75C00" w:rsidRPr="0096006C" w14:paraId="678AE4F2" w14:textId="77777777" w:rsidTr="00341CAC">
        <w:tc>
          <w:tcPr>
            <w:tcW w:w="675" w:type="pct"/>
            <w:shd w:val="clear" w:color="auto" w:fill="auto"/>
          </w:tcPr>
          <w:p w14:paraId="20B39B1D" w14:textId="77777777" w:rsidR="00B75C00" w:rsidRPr="0096006C" w:rsidRDefault="001D556D" w:rsidP="00B75C00">
            <w:pPr>
              <w:pStyle w:val="TableText"/>
              <w:jc w:val="center"/>
            </w:pPr>
            <w:r w:rsidRPr="0096006C">
              <w:t>19</w:t>
            </w:r>
          </w:p>
        </w:tc>
        <w:tc>
          <w:tcPr>
            <w:tcW w:w="4325" w:type="pct"/>
            <w:shd w:val="clear" w:color="auto" w:fill="auto"/>
          </w:tcPr>
          <w:p w14:paraId="25527623" w14:textId="77777777" w:rsidR="00B75C00" w:rsidRPr="0096006C" w:rsidRDefault="00B75C00" w:rsidP="00B75C00">
            <w:pPr>
              <w:pStyle w:val="TableText"/>
            </w:pPr>
            <w:r w:rsidRPr="0096006C">
              <w:t xml:space="preserve">Deny the beneficiary’s request for relief, using the </w:t>
            </w:r>
            <w:r w:rsidRPr="0096006C">
              <w:rPr>
                <w:i/>
              </w:rPr>
              <w:t>NICS Relief Denial</w:t>
            </w:r>
            <w:r w:rsidRPr="0096006C">
              <w:t xml:space="preserve"> letter in Personal Computer Generated Letters (PCGL).</w:t>
            </w:r>
          </w:p>
        </w:tc>
      </w:tr>
      <w:tr w:rsidR="00B75C00" w:rsidRPr="0096006C" w14:paraId="72B71373" w14:textId="77777777" w:rsidTr="00B75C00">
        <w:tc>
          <w:tcPr>
            <w:tcW w:w="675" w:type="pct"/>
            <w:shd w:val="clear" w:color="auto" w:fill="auto"/>
          </w:tcPr>
          <w:p w14:paraId="567DF5A6" w14:textId="77777777" w:rsidR="00B75C00" w:rsidRPr="0096006C" w:rsidRDefault="001D556D" w:rsidP="00B75C00">
            <w:pPr>
              <w:pStyle w:val="TableText"/>
              <w:jc w:val="center"/>
            </w:pPr>
            <w:r w:rsidRPr="0096006C">
              <w:t>20</w:t>
            </w:r>
          </w:p>
        </w:tc>
        <w:tc>
          <w:tcPr>
            <w:tcW w:w="4325" w:type="pct"/>
            <w:shd w:val="clear" w:color="auto" w:fill="auto"/>
          </w:tcPr>
          <w:p w14:paraId="3945C410" w14:textId="77777777" w:rsidR="0094642F" w:rsidRPr="0096006C" w:rsidRDefault="0094642F" w:rsidP="0094642F">
            <w:pPr>
              <w:pStyle w:val="BulletText1"/>
            </w:pPr>
            <w:r w:rsidRPr="0096006C">
              <w:t>Upload electronic copies of all documentation associated with the request into the beneficiary’s eFolder.</w:t>
            </w:r>
          </w:p>
          <w:p w14:paraId="447F5CB9" w14:textId="77777777" w:rsidR="0094642F" w:rsidRPr="0096006C" w:rsidRDefault="0094642F" w:rsidP="0094642F">
            <w:pPr>
              <w:pStyle w:val="BulletText1"/>
            </w:pPr>
            <w:r w:rsidRPr="0096006C">
              <w:t xml:space="preserve">If the beneficiary has a traditional claims folder, file down the </w:t>
            </w:r>
            <w:r w:rsidR="00CC4303" w:rsidRPr="0096006C">
              <w:t>referenced</w:t>
            </w:r>
            <w:r w:rsidRPr="0096006C">
              <w:t xml:space="preserve"> d</w:t>
            </w:r>
            <w:r w:rsidR="00CC4303" w:rsidRPr="0096006C">
              <w:t>ocumentation</w:t>
            </w:r>
            <w:r w:rsidRPr="0096006C">
              <w:t xml:space="preserve"> on the </w:t>
            </w:r>
            <w:r w:rsidRPr="0096006C">
              <w:rPr>
                <w:i/>
              </w:rPr>
              <w:t>right</w:t>
            </w:r>
            <w:r w:rsidRPr="0096006C">
              <w:t xml:space="preserve"> </w:t>
            </w:r>
            <w:r w:rsidR="00CC4303" w:rsidRPr="0096006C">
              <w:t>flap</w:t>
            </w:r>
            <w:r w:rsidRPr="0096006C">
              <w:t xml:space="preserve"> of the claims folder.</w:t>
            </w:r>
          </w:p>
          <w:p w14:paraId="651506E9" w14:textId="77777777" w:rsidR="00B75C00" w:rsidRPr="0096006C" w:rsidRDefault="00B75C00" w:rsidP="00B75C00">
            <w:pPr>
              <w:pStyle w:val="BulletText1"/>
            </w:pPr>
            <w:r w:rsidRPr="0096006C">
              <w:t>Disregard the remaining steps in this table.</w:t>
            </w:r>
          </w:p>
        </w:tc>
      </w:tr>
      <w:tr w:rsidR="00B75C00" w:rsidRPr="0096006C" w14:paraId="5E180A98" w14:textId="77777777" w:rsidTr="00B75C00">
        <w:tc>
          <w:tcPr>
            <w:tcW w:w="675" w:type="pct"/>
            <w:shd w:val="clear" w:color="auto" w:fill="auto"/>
          </w:tcPr>
          <w:p w14:paraId="747217D0" w14:textId="77777777" w:rsidR="00B75C00" w:rsidRPr="0096006C" w:rsidRDefault="001D556D" w:rsidP="00B75C00">
            <w:pPr>
              <w:pStyle w:val="TableText"/>
              <w:jc w:val="center"/>
            </w:pPr>
            <w:r w:rsidRPr="0096006C">
              <w:t>21</w:t>
            </w:r>
          </w:p>
        </w:tc>
        <w:tc>
          <w:tcPr>
            <w:tcW w:w="4325" w:type="pct"/>
            <w:shd w:val="clear" w:color="auto" w:fill="auto"/>
          </w:tcPr>
          <w:p w14:paraId="58087C20" w14:textId="77777777" w:rsidR="00B75C00" w:rsidRPr="0096006C" w:rsidRDefault="00B75C00" w:rsidP="00B31CBC">
            <w:pPr>
              <w:pStyle w:val="TableText"/>
            </w:pPr>
            <w:r w:rsidRPr="0096006C">
              <w:t>Did the beneficiary provide a statement from his/her primary mental-health physician that assesses the beneficiary’s mental health status over the last five years?</w:t>
            </w:r>
          </w:p>
          <w:p w14:paraId="588EB150" w14:textId="77777777" w:rsidR="00B75C00" w:rsidRPr="0096006C" w:rsidRDefault="00B75C00" w:rsidP="00B31CBC">
            <w:pPr>
              <w:pStyle w:val="TableText"/>
            </w:pPr>
          </w:p>
          <w:p w14:paraId="75353428" w14:textId="77777777" w:rsidR="00B75C00" w:rsidRPr="0096006C" w:rsidRDefault="00B75C00" w:rsidP="00B31CBC">
            <w:pPr>
              <w:pStyle w:val="BulletText1"/>
            </w:pPr>
            <w:r w:rsidRPr="0096006C">
              <w:t xml:space="preserve">If </w:t>
            </w:r>
            <w:r w:rsidRPr="0096006C">
              <w:rPr>
                <w:i/>
              </w:rPr>
              <w:t>yes</w:t>
            </w:r>
            <w:r w:rsidRPr="0096006C">
              <w:t>, proceed to the next step.</w:t>
            </w:r>
          </w:p>
          <w:p w14:paraId="151EEA87" w14:textId="77777777" w:rsidR="00B75C00" w:rsidRPr="0096006C" w:rsidRDefault="00B75C00" w:rsidP="00B75C00">
            <w:pPr>
              <w:pStyle w:val="BulletText1"/>
            </w:pPr>
            <w:r w:rsidRPr="0096006C">
              <w:t xml:space="preserve">If </w:t>
            </w:r>
            <w:r w:rsidRPr="0096006C">
              <w:rPr>
                <w:i/>
              </w:rPr>
              <w:t>no</w:t>
            </w:r>
            <w:r w:rsidR="00754534" w:rsidRPr="0096006C">
              <w:t>, return to Step 19</w:t>
            </w:r>
            <w:r w:rsidRPr="0096006C">
              <w:t>.</w:t>
            </w:r>
          </w:p>
        </w:tc>
      </w:tr>
      <w:tr w:rsidR="00B75C00" w:rsidRPr="0096006C" w14:paraId="10E3CAFD" w14:textId="77777777" w:rsidTr="00B75C00">
        <w:tc>
          <w:tcPr>
            <w:tcW w:w="675" w:type="pct"/>
            <w:shd w:val="clear" w:color="auto" w:fill="auto"/>
          </w:tcPr>
          <w:p w14:paraId="5B5B42FB" w14:textId="77777777" w:rsidR="00B75C00" w:rsidRPr="0096006C" w:rsidRDefault="001D556D" w:rsidP="00B75C00">
            <w:pPr>
              <w:pStyle w:val="TableText"/>
              <w:jc w:val="center"/>
            </w:pPr>
            <w:r w:rsidRPr="0096006C">
              <w:t>22</w:t>
            </w:r>
          </w:p>
        </w:tc>
        <w:tc>
          <w:tcPr>
            <w:tcW w:w="4325" w:type="pct"/>
            <w:shd w:val="clear" w:color="auto" w:fill="auto"/>
          </w:tcPr>
          <w:p w14:paraId="57258840" w14:textId="77777777" w:rsidR="00B75C00" w:rsidRPr="0096006C" w:rsidRDefault="00B75C00" w:rsidP="00B31CBC">
            <w:pPr>
              <w:pStyle w:val="TableText"/>
            </w:pPr>
            <w:r w:rsidRPr="0096006C">
              <w:t>Did the beneficiary provide evidence of his/her reputation?</w:t>
            </w:r>
          </w:p>
          <w:p w14:paraId="55E8DCC2" w14:textId="77777777" w:rsidR="00B75C00" w:rsidRPr="0096006C" w:rsidRDefault="00B75C00" w:rsidP="00B31CBC">
            <w:pPr>
              <w:pStyle w:val="TableText"/>
            </w:pPr>
          </w:p>
          <w:p w14:paraId="6169F2B0" w14:textId="77777777" w:rsidR="00B75C00" w:rsidRPr="0096006C" w:rsidRDefault="00B75C00" w:rsidP="00B31CBC">
            <w:pPr>
              <w:pStyle w:val="BulletText1"/>
            </w:pPr>
            <w:r w:rsidRPr="0096006C">
              <w:t xml:space="preserve">If </w:t>
            </w:r>
            <w:r w:rsidRPr="0096006C">
              <w:rPr>
                <w:i/>
              </w:rPr>
              <w:t>yes</w:t>
            </w:r>
            <w:r w:rsidRPr="0096006C">
              <w:t>, proceed to the next step.</w:t>
            </w:r>
          </w:p>
          <w:p w14:paraId="38903F93" w14:textId="77777777" w:rsidR="00B75C00" w:rsidRPr="0096006C" w:rsidRDefault="00B75C00" w:rsidP="00754534">
            <w:pPr>
              <w:pStyle w:val="BulletText1"/>
            </w:pPr>
            <w:r w:rsidRPr="0096006C">
              <w:t xml:space="preserve">If </w:t>
            </w:r>
            <w:r w:rsidRPr="0096006C">
              <w:rPr>
                <w:i/>
              </w:rPr>
              <w:t>no</w:t>
            </w:r>
            <w:r w:rsidRPr="0096006C">
              <w:t>, return to Step 1</w:t>
            </w:r>
            <w:r w:rsidR="00754534" w:rsidRPr="0096006C">
              <w:t>9</w:t>
            </w:r>
            <w:r w:rsidRPr="0096006C">
              <w:t>.</w:t>
            </w:r>
          </w:p>
        </w:tc>
      </w:tr>
      <w:tr w:rsidR="00B75C00" w:rsidRPr="0096006C" w14:paraId="03080013" w14:textId="77777777" w:rsidTr="00B75C00">
        <w:tc>
          <w:tcPr>
            <w:tcW w:w="675" w:type="pct"/>
            <w:shd w:val="clear" w:color="auto" w:fill="auto"/>
          </w:tcPr>
          <w:p w14:paraId="0DEF048F" w14:textId="77777777" w:rsidR="00B75C00" w:rsidRPr="0096006C" w:rsidRDefault="001D556D" w:rsidP="00B75C00">
            <w:pPr>
              <w:pStyle w:val="TableText"/>
              <w:jc w:val="center"/>
            </w:pPr>
            <w:r w:rsidRPr="0096006C">
              <w:t>23</w:t>
            </w:r>
          </w:p>
        </w:tc>
        <w:tc>
          <w:tcPr>
            <w:tcW w:w="4325" w:type="pct"/>
            <w:shd w:val="clear" w:color="auto" w:fill="auto"/>
          </w:tcPr>
          <w:p w14:paraId="258EA1B7" w14:textId="77777777" w:rsidR="00B75C00" w:rsidRPr="0096006C" w:rsidRDefault="00B75C00" w:rsidP="00B31CBC">
            <w:pPr>
              <w:pStyle w:val="TableText"/>
            </w:pPr>
            <w:r w:rsidRPr="0096006C">
              <w:t xml:space="preserve">Does the evidence the beneficiary submitted meet the criteria specified in </w:t>
            </w:r>
            <w:hyperlink r:id="rId70" w:history="1">
              <w:r w:rsidRPr="0096006C">
                <w:rPr>
                  <w:rStyle w:val="Hyperlink"/>
                </w:rPr>
                <w:t>M21-1MR, Part III, Subpart v, 9.B.7.g</w:t>
              </w:r>
            </w:hyperlink>
            <w:r w:rsidRPr="0096006C">
              <w:t>?</w:t>
            </w:r>
          </w:p>
          <w:p w14:paraId="6BDEB30F" w14:textId="77777777" w:rsidR="00B75C00" w:rsidRPr="0096006C" w:rsidRDefault="00B75C00" w:rsidP="00B31CBC">
            <w:pPr>
              <w:pStyle w:val="TableText"/>
            </w:pPr>
          </w:p>
          <w:p w14:paraId="59882E86" w14:textId="77777777" w:rsidR="00B75C00" w:rsidRPr="0096006C" w:rsidRDefault="00B75C00" w:rsidP="00B31CBC">
            <w:pPr>
              <w:pStyle w:val="BulletText1"/>
            </w:pPr>
            <w:r w:rsidRPr="0096006C">
              <w:t xml:space="preserve">If </w:t>
            </w:r>
            <w:r w:rsidRPr="0096006C">
              <w:rPr>
                <w:i/>
              </w:rPr>
              <w:t>yes</w:t>
            </w:r>
            <w:r w:rsidRPr="0096006C">
              <w:t>, proceed no further</w:t>
            </w:r>
            <w:r w:rsidR="005D508B" w:rsidRPr="0096006C">
              <w:t>.  F</w:t>
            </w:r>
            <w:r w:rsidRPr="0096006C">
              <w:t xml:space="preserve">ollow the </w:t>
            </w:r>
            <w:r w:rsidR="005D508B" w:rsidRPr="0096006C">
              <w:t xml:space="preserve">instructions in </w:t>
            </w:r>
            <w:hyperlink r:id="rId71" w:history="1">
              <w:r w:rsidR="005D508B" w:rsidRPr="0096006C">
                <w:rPr>
                  <w:rStyle w:val="Hyperlink"/>
                </w:rPr>
                <w:t>M21-1MR, Part III, Subpart v, 9.B.7.f through j</w:t>
              </w:r>
            </w:hyperlink>
            <w:r w:rsidR="005D508B" w:rsidRPr="0096006C">
              <w:t xml:space="preserve"> </w:t>
            </w:r>
            <w:r w:rsidRPr="0096006C">
              <w:t>for deciding whether to grant the beneficiary’s request for relief.</w:t>
            </w:r>
          </w:p>
          <w:p w14:paraId="586DB00E" w14:textId="77777777" w:rsidR="00B75C00" w:rsidRPr="0096006C" w:rsidRDefault="00B75C00" w:rsidP="00B75C00">
            <w:pPr>
              <w:pStyle w:val="BulletText1"/>
            </w:pPr>
            <w:r w:rsidRPr="0096006C">
              <w:t xml:space="preserve">If </w:t>
            </w:r>
            <w:r w:rsidRPr="0096006C">
              <w:rPr>
                <w:i/>
              </w:rPr>
              <w:t>no</w:t>
            </w:r>
            <w:r w:rsidRPr="0096006C">
              <w:t>, proceed to the next step.</w:t>
            </w:r>
          </w:p>
        </w:tc>
      </w:tr>
      <w:tr w:rsidR="00B75C00" w:rsidRPr="0096006C" w14:paraId="680BA805" w14:textId="77777777" w:rsidTr="00B75C00">
        <w:tc>
          <w:tcPr>
            <w:tcW w:w="675" w:type="pct"/>
            <w:shd w:val="clear" w:color="auto" w:fill="auto"/>
          </w:tcPr>
          <w:p w14:paraId="64F79D76" w14:textId="77777777" w:rsidR="00B75C00" w:rsidRPr="0096006C" w:rsidRDefault="001D556D" w:rsidP="00B75C00">
            <w:pPr>
              <w:pStyle w:val="TableText"/>
              <w:jc w:val="center"/>
            </w:pPr>
            <w:r w:rsidRPr="0096006C">
              <w:t>24</w:t>
            </w:r>
          </w:p>
        </w:tc>
        <w:tc>
          <w:tcPr>
            <w:tcW w:w="4325" w:type="pct"/>
            <w:shd w:val="clear" w:color="auto" w:fill="auto"/>
          </w:tcPr>
          <w:p w14:paraId="0A60996E" w14:textId="77777777" w:rsidR="00B75C00" w:rsidRPr="0096006C" w:rsidRDefault="00B75C00" w:rsidP="00B31CBC">
            <w:pPr>
              <w:pStyle w:val="BulletText1"/>
            </w:pPr>
            <w:r w:rsidRPr="0096006C">
              <w:t xml:space="preserve">Undertake development with the </w:t>
            </w:r>
            <w:r w:rsidR="001F22D2" w:rsidRPr="0096006C">
              <w:t xml:space="preserve">beneficiary and/or </w:t>
            </w:r>
            <w:r w:rsidRPr="0096006C">
              <w:t>source</w:t>
            </w:r>
            <w:r w:rsidR="001F22D2" w:rsidRPr="0096006C">
              <w:t>(</w:t>
            </w:r>
            <w:r w:rsidRPr="0096006C">
              <w:t>s</w:t>
            </w:r>
            <w:r w:rsidR="001F22D2" w:rsidRPr="0096006C">
              <w:t>)</w:t>
            </w:r>
            <w:r w:rsidRPr="0096006C">
              <w:t xml:space="preserve"> of the evidence to obtain any missing details or information.</w:t>
            </w:r>
          </w:p>
          <w:p w14:paraId="36EAC81C" w14:textId="77777777" w:rsidR="00B75C00" w:rsidRPr="0096006C" w:rsidRDefault="00B75C00" w:rsidP="00B75C00">
            <w:pPr>
              <w:pStyle w:val="BulletText1"/>
            </w:pPr>
            <w:r w:rsidRPr="0096006C">
              <w:t xml:space="preserve">Once development is complete (or the time limit for a response has passed), follow the directions in the remaining blocks of this topic for deciding whether to grant the beneficiary’s request </w:t>
            </w:r>
            <w:r w:rsidRPr="0096006C">
              <w:lastRenderedPageBreak/>
              <w:t>for relief.</w:t>
            </w:r>
          </w:p>
        </w:tc>
      </w:tr>
    </w:tbl>
    <w:p w14:paraId="2239BD75" w14:textId="77777777" w:rsidR="00455524" w:rsidRPr="0096006C" w:rsidRDefault="00595B9F" w:rsidP="0069067E">
      <w:pPr>
        <w:pStyle w:val="BlockLine"/>
      </w:pPr>
      <w:r w:rsidRPr="0096006C">
        <w:lastRenderedPageBreak/>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455524" w:rsidRPr="0096006C" w14:paraId="33E1E2B7" w14:textId="77777777" w:rsidTr="00FD2401">
        <w:tc>
          <w:tcPr>
            <w:tcW w:w="1728" w:type="dxa"/>
            <w:shd w:val="clear" w:color="auto" w:fill="auto"/>
          </w:tcPr>
          <w:p w14:paraId="1C25EBBA" w14:textId="77777777" w:rsidR="00455524" w:rsidRPr="0096006C" w:rsidRDefault="00455524" w:rsidP="00BA7953">
            <w:pPr>
              <w:pStyle w:val="Heading5"/>
            </w:pPr>
            <w:r w:rsidRPr="0096006C">
              <w:t xml:space="preserve">d.  </w:t>
            </w:r>
            <w:bookmarkStart w:id="31" w:name="d7"/>
            <w:bookmarkEnd w:id="31"/>
            <w:r w:rsidRPr="0096006C">
              <w:t>NICS Relief Development Letter</w:t>
            </w:r>
          </w:p>
        </w:tc>
        <w:tc>
          <w:tcPr>
            <w:tcW w:w="7740" w:type="dxa"/>
            <w:shd w:val="clear" w:color="auto" w:fill="auto"/>
          </w:tcPr>
          <w:p w14:paraId="75D0F737" w14:textId="77777777" w:rsidR="00455524" w:rsidRPr="0096006C" w:rsidRDefault="00455524" w:rsidP="00BA7953">
            <w:pPr>
              <w:pStyle w:val="BlockText"/>
            </w:pPr>
            <w:r w:rsidRPr="0096006C">
              <w:t xml:space="preserve">If development action is necessary under </w:t>
            </w:r>
            <w:hyperlink r:id="rId72" w:history="1">
              <w:r w:rsidR="002B0D34" w:rsidRPr="0096006C">
                <w:rPr>
                  <w:rStyle w:val="Hyperlink"/>
                </w:rPr>
                <w:t>M21-1MR, Part III, Subpart v, 9.B.7.c</w:t>
              </w:r>
            </w:hyperlink>
            <w:r w:rsidRPr="0096006C">
              <w:t xml:space="preserve"> to decide a request for relief from the Brady Act requirements, include the paragraphs below in a letter to the beneficiary.</w:t>
            </w:r>
          </w:p>
          <w:p w14:paraId="6CA8DF1B" w14:textId="77777777" w:rsidR="00455524" w:rsidRPr="0096006C" w:rsidRDefault="00455524" w:rsidP="00BA7953">
            <w:pPr>
              <w:pStyle w:val="BlockText"/>
            </w:pPr>
          </w:p>
          <w:p w14:paraId="2583FED4" w14:textId="77777777" w:rsidR="00455524" w:rsidRPr="0096006C" w:rsidRDefault="00455524" w:rsidP="00BA7953">
            <w:pPr>
              <w:pStyle w:val="BlockText"/>
              <w:rPr>
                <w:i/>
              </w:rPr>
            </w:pPr>
            <w:r w:rsidRPr="0096006C">
              <w:rPr>
                <w:i/>
              </w:rPr>
              <w:t>We received your request for relief from the Department of Justice reporting requirements contained in 18 U.S.C. 922(d)(4) and (g)(4)</w:t>
            </w:r>
            <w:r w:rsidR="00EF2213" w:rsidRPr="0096006C">
              <w:rPr>
                <w:i/>
              </w:rPr>
              <w:t>, The Brady Handgun Violence Prevention Act of 1993 (The Brady Act), Public Law 103-159</w:t>
            </w:r>
            <w:r w:rsidRPr="0096006C">
              <w:rPr>
                <w:i/>
              </w:rPr>
              <w:t xml:space="preserve">.  VA must report to the National Instant Criminal Background Check System (NICS) individuals whom VA determines to be unable to manage their own </w:t>
            </w:r>
            <w:r w:rsidR="00EF2213" w:rsidRPr="0096006C">
              <w:rPr>
                <w:i/>
              </w:rPr>
              <w:t xml:space="preserve">financial </w:t>
            </w:r>
            <w:r w:rsidRPr="0096006C">
              <w:rPr>
                <w:i/>
              </w:rPr>
              <w:t>affairs.</w:t>
            </w:r>
          </w:p>
          <w:p w14:paraId="53D3D3C5" w14:textId="77777777" w:rsidR="00455524" w:rsidRPr="0096006C" w:rsidRDefault="00455524" w:rsidP="00BA7953">
            <w:pPr>
              <w:pStyle w:val="BlockText"/>
              <w:rPr>
                <w:i/>
              </w:rPr>
            </w:pPr>
          </w:p>
          <w:p w14:paraId="007014B9" w14:textId="77777777" w:rsidR="00455524" w:rsidRPr="0096006C" w:rsidRDefault="00455524" w:rsidP="00BA7953">
            <w:pPr>
              <w:pStyle w:val="BlockText"/>
              <w:rPr>
                <w:i/>
              </w:rPr>
            </w:pPr>
            <w:r w:rsidRPr="0096006C">
              <w:rPr>
                <w:i/>
              </w:rPr>
              <w:t xml:space="preserve">Pursuant to 18 U.S.C.  925(c) and  101(c) (2) (A) of the </w:t>
            </w:r>
            <w:r w:rsidRPr="0096006C">
              <w:rPr>
                <w:i/>
                <w:iCs/>
              </w:rPr>
              <w:t>NICS Improvements Amendment Act of 2007</w:t>
            </w:r>
            <w:r w:rsidRPr="0096006C">
              <w:rPr>
                <w:i/>
              </w:rPr>
              <w:t xml:space="preserve">, Public Law 110-180, </w:t>
            </w:r>
            <w:r w:rsidR="00EF2213" w:rsidRPr="0096006C">
              <w:rPr>
                <w:i/>
              </w:rPr>
              <w:t xml:space="preserve">after receiving your request for relief, </w:t>
            </w:r>
            <w:r w:rsidRPr="0096006C">
              <w:rPr>
                <w:i/>
              </w:rPr>
              <w:t>VA is obligated to decide whether you are eligible to receive relief from the reporting requirements of the Brady Act.  This letter contains information about what we will do with your request and what you can do to help us decide it.</w:t>
            </w:r>
          </w:p>
          <w:p w14:paraId="66D79CC0" w14:textId="77777777" w:rsidR="00455524" w:rsidRPr="0096006C" w:rsidRDefault="00455524" w:rsidP="00BA7953">
            <w:pPr>
              <w:pStyle w:val="BlockText"/>
              <w:rPr>
                <w:i/>
              </w:rPr>
            </w:pPr>
          </w:p>
          <w:p w14:paraId="78A55DA5" w14:textId="77777777" w:rsidR="00455524" w:rsidRPr="0096006C" w:rsidRDefault="00455524" w:rsidP="00BA7953">
            <w:pPr>
              <w:pStyle w:val="BlockText"/>
              <w:rPr>
                <w:i/>
              </w:rPr>
            </w:pPr>
            <w:r w:rsidRPr="0096006C">
              <w:rPr>
                <w:rStyle w:val="Strong"/>
                <w:b w:val="0"/>
                <w:bCs w:val="0"/>
                <w:i/>
              </w:rPr>
              <w:t>We may grant relief if clear and convincing evidence shows the circumstances regarding your disability and your</w:t>
            </w:r>
            <w:r w:rsidR="002E5B0E" w:rsidRPr="0096006C">
              <w:rPr>
                <w:rStyle w:val="Strong"/>
                <w:b w:val="0"/>
                <w:bCs w:val="0"/>
                <w:i/>
              </w:rPr>
              <w:t xml:space="preserve"> record and reputation are such</w:t>
            </w:r>
            <w:r w:rsidRPr="0096006C">
              <w:rPr>
                <w:rStyle w:val="Strong"/>
                <w:b w:val="0"/>
                <w:bCs w:val="0"/>
                <w:i/>
              </w:rPr>
              <w:t xml:space="preserve"> that you are not likely to act in a manner dangerous to yourself or others, and the granting of relief is not contrary to public safety and/or the public interest.</w:t>
            </w:r>
            <w:r w:rsidR="002E5B0E" w:rsidRPr="0096006C">
              <w:rPr>
                <w:rStyle w:val="Strong"/>
                <w:b w:val="0"/>
                <w:bCs w:val="0"/>
                <w:i/>
              </w:rPr>
              <w:t xml:space="preserve">  </w:t>
            </w:r>
            <w:r w:rsidR="002E5B0E" w:rsidRPr="0096006C">
              <w:rPr>
                <w:i/>
              </w:rPr>
              <w:t>In order for us to process your request, you must submit the required evidence outlined below within 30 days from the date of this letter.  If we do not receive all of the required evidence, your request for relief will be denied.</w:t>
            </w:r>
          </w:p>
          <w:p w14:paraId="7B067DD2" w14:textId="77777777" w:rsidR="00341CAC" w:rsidRPr="0096006C" w:rsidRDefault="00341CAC" w:rsidP="00BA7953">
            <w:pPr>
              <w:pStyle w:val="BlockText"/>
              <w:rPr>
                <w:rStyle w:val="Strong"/>
                <w:b w:val="0"/>
                <w:bCs w:val="0"/>
                <w:i/>
              </w:rPr>
            </w:pPr>
          </w:p>
          <w:p w14:paraId="4315DD4C" w14:textId="77777777" w:rsidR="00341CAC" w:rsidRPr="0096006C" w:rsidRDefault="00341CAC" w:rsidP="00341CAC">
            <w:pPr>
              <w:pStyle w:val="BlockText"/>
              <w:rPr>
                <w:b/>
                <w:i/>
                <w:sz w:val="28"/>
                <w:szCs w:val="28"/>
              </w:rPr>
            </w:pPr>
            <w:r w:rsidRPr="0096006C">
              <w:rPr>
                <w:b/>
                <w:i/>
                <w:sz w:val="28"/>
                <w:szCs w:val="28"/>
              </w:rPr>
              <w:t>What Evidence Should You Provide?</w:t>
            </w:r>
          </w:p>
          <w:p w14:paraId="38D777C3" w14:textId="77777777" w:rsidR="00341CAC" w:rsidRPr="0096006C" w:rsidRDefault="00341CAC" w:rsidP="00341CAC">
            <w:pPr>
              <w:pStyle w:val="BlockText"/>
              <w:rPr>
                <w:i/>
              </w:rPr>
            </w:pPr>
          </w:p>
          <w:p w14:paraId="3D1A54CC" w14:textId="77777777" w:rsidR="00341CAC" w:rsidRPr="0096006C" w:rsidRDefault="00341CAC" w:rsidP="00341CAC">
            <w:pPr>
              <w:pStyle w:val="BlockText"/>
              <w:rPr>
                <w:i/>
              </w:rPr>
            </w:pPr>
            <w:r w:rsidRPr="0096006C">
              <w:rPr>
                <w:i/>
              </w:rPr>
              <w:t>To support your claim for relief, you must submit all of the following evidence:</w:t>
            </w:r>
          </w:p>
          <w:p w14:paraId="3633F199" w14:textId="77777777" w:rsidR="00341CAC" w:rsidRPr="0096006C" w:rsidRDefault="00341CAC" w:rsidP="00341CAC">
            <w:pPr>
              <w:pStyle w:val="BlockText"/>
              <w:rPr>
                <w:i/>
              </w:rPr>
            </w:pPr>
          </w:p>
          <w:p w14:paraId="01C84C1C" w14:textId="77777777" w:rsidR="00341CAC" w:rsidRPr="0096006C" w:rsidRDefault="00341CAC" w:rsidP="00341CAC">
            <w:pPr>
              <w:pStyle w:val="BulletText1"/>
              <w:rPr>
                <w:i/>
              </w:rPr>
            </w:pPr>
            <w:r w:rsidRPr="0096006C">
              <w:rPr>
                <w:i/>
              </w:rPr>
              <w:t>A statement from your primary mental-health physician assessing your mental health status over the last five years.</w:t>
            </w:r>
          </w:p>
          <w:p w14:paraId="7C1C7342" w14:textId="77777777" w:rsidR="00341CAC" w:rsidRPr="0096006C" w:rsidRDefault="00341CAC" w:rsidP="00341CAC">
            <w:pPr>
              <w:pStyle w:val="BulletText1"/>
              <w:rPr>
                <w:i/>
              </w:rPr>
            </w:pPr>
            <w:r w:rsidRPr="0096006C">
              <w:rPr>
                <w:i/>
              </w:rPr>
              <w:t>Medical information addressing the extent of your mental health symptoms and whether or not you are likely to act in a manner dangerous to yourself or to the public.</w:t>
            </w:r>
          </w:p>
          <w:p w14:paraId="6A7EA7CF" w14:textId="77777777" w:rsidR="00341CAC" w:rsidRPr="0096006C" w:rsidRDefault="00341CAC" w:rsidP="00341CAC">
            <w:pPr>
              <w:pStyle w:val="BulletText1"/>
              <w:rPr>
                <w:i/>
              </w:rPr>
            </w:pPr>
            <w:r w:rsidRPr="0096006C">
              <w:rPr>
                <w:i/>
              </w:rPr>
              <w:t>Evidence of your reputation, through character witness statements, testimony, or other character evidence.  This may include statements from clergy, law enforcement officials, and/or persons that are aware of your reputation in the community and show that the granting of relief would not be contrary to the public interest. (Statements or records from law enforcement officials may be provided by the Federal Bureau of Investigation (FBI); the Bureau of Alcohol, Tobacco, and Firearms (ATF); the Attorney General; or other local law enforcement agencies.)</w:t>
            </w:r>
          </w:p>
          <w:p w14:paraId="17F89222" w14:textId="77777777" w:rsidR="00341CAC" w:rsidRPr="0096006C" w:rsidRDefault="00341CAC" w:rsidP="00341CAC">
            <w:pPr>
              <w:pStyle w:val="BlockText"/>
              <w:rPr>
                <w:i/>
              </w:rPr>
            </w:pPr>
          </w:p>
          <w:p w14:paraId="360AE557" w14:textId="77777777" w:rsidR="00341CAC" w:rsidRPr="0096006C" w:rsidRDefault="00341CAC" w:rsidP="00341CAC">
            <w:pPr>
              <w:pStyle w:val="BlockText"/>
              <w:rPr>
                <w:i/>
              </w:rPr>
            </w:pPr>
            <w:r w:rsidRPr="0096006C">
              <w:rPr>
                <w:i/>
              </w:rPr>
              <w:t>A signed consent form that is attached to this letter that will allow us to procure your criminal history.</w:t>
            </w:r>
          </w:p>
          <w:p w14:paraId="5B0CFCEA" w14:textId="77777777" w:rsidR="00341CAC" w:rsidRPr="0096006C" w:rsidRDefault="00341CAC" w:rsidP="00341CAC">
            <w:pPr>
              <w:pStyle w:val="BlockText"/>
              <w:rPr>
                <w:bCs/>
                <w:i/>
                <w:iCs/>
              </w:rPr>
            </w:pPr>
          </w:p>
          <w:p w14:paraId="1C4F93B2" w14:textId="77777777" w:rsidR="00455524" w:rsidRPr="0096006C" w:rsidRDefault="00341CAC" w:rsidP="00341CAC">
            <w:pPr>
              <w:pStyle w:val="BlockText"/>
            </w:pPr>
            <w:r w:rsidRPr="0096006C">
              <w:rPr>
                <w:i/>
              </w:rPr>
              <w:t>You may also submit documentation that a court, board, or commission has found you competent.</w:t>
            </w:r>
          </w:p>
        </w:tc>
      </w:tr>
    </w:tbl>
    <w:p w14:paraId="7BC35228" w14:textId="77777777" w:rsidR="00BA58EA" w:rsidRPr="0096006C" w:rsidRDefault="00D94CD0" w:rsidP="00BA58EA">
      <w:pPr>
        <w:pStyle w:val="BlockLine"/>
      </w:pPr>
      <w:r w:rsidRPr="0096006C">
        <w:lastRenderedPageBreak/>
        <w:fldChar w:fldCharType="begin"/>
      </w:r>
      <w:r w:rsidRPr="0096006C">
        <w:instrText xml:space="preserve"> PRIVATE INFOTYPE="STRUCTURE" </w:instrText>
      </w:r>
      <w:r w:rsidRPr="0096006C">
        <w:fldChar w:fldCharType="end"/>
      </w:r>
    </w:p>
    <w:tbl>
      <w:tblPr>
        <w:tblW w:w="0" w:type="auto"/>
        <w:tblLayout w:type="fixed"/>
        <w:tblLook w:val="0000" w:firstRow="0" w:lastRow="0" w:firstColumn="0" w:lastColumn="0" w:noHBand="0" w:noVBand="0"/>
      </w:tblPr>
      <w:tblGrid>
        <w:gridCol w:w="1728"/>
        <w:gridCol w:w="7740"/>
      </w:tblGrid>
      <w:tr w:rsidR="00F60DB1" w:rsidRPr="0096006C" w14:paraId="0B130A6F" w14:textId="77777777" w:rsidTr="00F60DB1">
        <w:tc>
          <w:tcPr>
            <w:tcW w:w="1728" w:type="dxa"/>
            <w:shd w:val="clear" w:color="auto" w:fill="auto"/>
          </w:tcPr>
          <w:p w14:paraId="0F33B3E8" w14:textId="77777777" w:rsidR="00F60DB1" w:rsidRPr="0096006C" w:rsidRDefault="00F60DB1" w:rsidP="00BA58EA">
            <w:pPr>
              <w:pStyle w:val="Heading5"/>
            </w:pPr>
            <w:r w:rsidRPr="0096006C">
              <w:t xml:space="preserve">e.  </w:t>
            </w:r>
            <w:bookmarkStart w:id="32" w:name="e7"/>
            <w:bookmarkEnd w:id="32"/>
            <w:r w:rsidRPr="0096006C">
              <w:t xml:space="preserve">Consent Form That Must </w:t>
            </w:r>
            <w:r w:rsidR="00BA58EA" w:rsidRPr="0096006C">
              <w:t>Accompany the NICS Relief</w:t>
            </w:r>
            <w:r w:rsidRPr="0096006C">
              <w:t xml:space="preserve"> Development Letter</w:t>
            </w:r>
          </w:p>
        </w:tc>
        <w:tc>
          <w:tcPr>
            <w:tcW w:w="7740" w:type="dxa"/>
            <w:shd w:val="clear" w:color="auto" w:fill="auto"/>
          </w:tcPr>
          <w:p w14:paraId="4D8989FF" w14:textId="77777777" w:rsidR="00F60DB1" w:rsidRPr="0096006C" w:rsidRDefault="00BA58EA" w:rsidP="00F60DB1">
            <w:pPr>
              <w:pStyle w:val="BlockText"/>
            </w:pPr>
            <w:r w:rsidRPr="0096006C">
              <w:t xml:space="preserve">Attach the consent form shown below to the NICS relief development letter referenced in </w:t>
            </w:r>
            <w:hyperlink r:id="rId73" w:history="1">
              <w:r w:rsidRPr="0096006C">
                <w:rPr>
                  <w:rStyle w:val="Hyperlink"/>
                </w:rPr>
                <w:t>M21-1MR, Part III, Subpart v, 9.B.7.d</w:t>
              </w:r>
            </w:hyperlink>
            <w:r w:rsidRPr="0096006C">
              <w:t>.</w:t>
            </w:r>
          </w:p>
          <w:p w14:paraId="307FD6C0" w14:textId="77777777" w:rsidR="00BA58EA" w:rsidRPr="0096006C" w:rsidRDefault="00BA58EA" w:rsidP="00F60DB1">
            <w:pPr>
              <w:pStyle w:val="BlockText"/>
            </w:pPr>
          </w:p>
          <w:p w14:paraId="335E58CB" w14:textId="77777777" w:rsidR="00BA58EA" w:rsidRPr="0096006C" w:rsidRDefault="00655E98" w:rsidP="00F60DB1">
            <w:pPr>
              <w:pStyle w:val="BlockText"/>
            </w:pPr>
            <w:r w:rsidRPr="0096006C">
              <w:rPr>
                <w:noProof/>
              </w:rPr>
              <w:drawing>
                <wp:inline distT="0" distB="0" distL="0" distR="0" wp14:anchorId="261A63F7" wp14:editId="5D79BF97">
                  <wp:extent cx="4752975" cy="2943225"/>
                  <wp:effectExtent l="19050" t="19050" r="28575" b="28575"/>
                  <wp:docPr id="5" name="Picture 5" descr="Untitl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ntitled"/>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752975" cy="2943225"/>
                          </a:xfrm>
                          <a:prstGeom prst="rect">
                            <a:avLst/>
                          </a:prstGeom>
                          <a:noFill/>
                          <a:ln w="6350" cmpd="sng">
                            <a:solidFill>
                              <a:srgbClr val="000000"/>
                            </a:solidFill>
                            <a:miter lim="800000"/>
                            <a:headEnd/>
                            <a:tailEnd/>
                          </a:ln>
                          <a:effectLst/>
                        </pic:spPr>
                      </pic:pic>
                    </a:graphicData>
                  </a:graphic>
                </wp:inline>
              </w:drawing>
            </w:r>
          </w:p>
          <w:p w14:paraId="458143CE" w14:textId="77777777" w:rsidR="00BA58EA" w:rsidRPr="0096006C" w:rsidRDefault="00BA58EA" w:rsidP="00F60DB1">
            <w:pPr>
              <w:pStyle w:val="BlockText"/>
            </w:pPr>
          </w:p>
        </w:tc>
      </w:tr>
    </w:tbl>
    <w:p w14:paraId="7483FA92" w14:textId="77777777" w:rsidR="009643BA" w:rsidRPr="0096006C" w:rsidRDefault="00D94CD0" w:rsidP="009643BA">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9643BA" w:rsidRPr="0096006C" w14:paraId="5A7F27D0" w14:textId="77777777" w:rsidTr="009643BA">
        <w:tc>
          <w:tcPr>
            <w:tcW w:w="1728" w:type="dxa"/>
            <w:shd w:val="clear" w:color="auto" w:fill="auto"/>
          </w:tcPr>
          <w:p w14:paraId="0630A05D" w14:textId="77777777" w:rsidR="009643BA" w:rsidRPr="0096006C" w:rsidRDefault="00D14FFB" w:rsidP="00321505">
            <w:pPr>
              <w:pStyle w:val="Heading5"/>
            </w:pPr>
            <w:r w:rsidRPr="0096006C">
              <w:t xml:space="preserve">f.  </w:t>
            </w:r>
            <w:bookmarkStart w:id="33" w:name="f7"/>
            <w:bookmarkEnd w:id="33"/>
            <w:r w:rsidR="00321505" w:rsidRPr="0096006C">
              <w:t>General Information About Decisions to Grant or Deny a Request for Relief</w:t>
            </w:r>
          </w:p>
        </w:tc>
        <w:tc>
          <w:tcPr>
            <w:tcW w:w="7740" w:type="dxa"/>
            <w:shd w:val="clear" w:color="auto" w:fill="auto"/>
          </w:tcPr>
          <w:p w14:paraId="1284C3DD" w14:textId="77777777" w:rsidR="00321505" w:rsidRPr="0096006C" w:rsidRDefault="00321505" w:rsidP="005D49FA">
            <w:pPr>
              <w:pStyle w:val="BlockText"/>
            </w:pPr>
            <w:r w:rsidRPr="0096006C">
              <w:t>This block contains general information about decisions to grant or deny a request for relief from the requirements of the Brady Act.</w:t>
            </w:r>
          </w:p>
          <w:p w14:paraId="0A5AB1FB" w14:textId="77777777" w:rsidR="00321505" w:rsidRPr="0096006C" w:rsidRDefault="00321505" w:rsidP="005D49FA">
            <w:pPr>
              <w:pStyle w:val="BlockText"/>
            </w:pPr>
          </w:p>
          <w:p w14:paraId="546AA29B" w14:textId="77777777" w:rsidR="005D49FA" w:rsidRPr="0096006C" w:rsidRDefault="00EF1647" w:rsidP="005D49FA">
            <w:pPr>
              <w:pStyle w:val="BulletText1"/>
            </w:pPr>
            <w:r w:rsidRPr="0096006C">
              <w:t>VSRs are responsible for</w:t>
            </w:r>
          </w:p>
          <w:p w14:paraId="19ECE589" w14:textId="77777777" w:rsidR="005D49FA" w:rsidRPr="0096006C" w:rsidRDefault="00D14FFB" w:rsidP="00321505">
            <w:pPr>
              <w:pStyle w:val="BulletText2"/>
            </w:pPr>
            <w:r w:rsidRPr="0096006C">
              <w:t xml:space="preserve">deciding whether to grant </w:t>
            </w:r>
            <w:r w:rsidR="00FA2F71" w:rsidRPr="0096006C">
              <w:t>a request</w:t>
            </w:r>
            <w:r w:rsidRPr="0096006C">
              <w:t xml:space="preserve"> for relief</w:t>
            </w:r>
            <w:r w:rsidR="005D49FA" w:rsidRPr="0096006C">
              <w:t>, and</w:t>
            </w:r>
          </w:p>
          <w:p w14:paraId="302E685A" w14:textId="77777777" w:rsidR="001460AD" w:rsidRPr="0096006C" w:rsidRDefault="001460AD" w:rsidP="001460AD">
            <w:pPr>
              <w:pStyle w:val="BulletText2"/>
            </w:pPr>
            <w:r w:rsidRPr="0096006C">
              <w:t xml:space="preserve">following the instructions in </w:t>
            </w:r>
            <w:hyperlink r:id="rId75" w:history="1">
              <w:r w:rsidRPr="0096006C">
                <w:rPr>
                  <w:rStyle w:val="Hyperlink"/>
                </w:rPr>
                <w:t>M21-1MR, Part III, Subpart v, 1.A.3</w:t>
              </w:r>
            </w:hyperlink>
            <w:r w:rsidRPr="0096006C">
              <w:t xml:space="preserve"> for preparing </w:t>
            </w:r>
            <w:r w:rsidR="00FA2F71" w:rsidRPr="0096006C">
              <w:t xml:space="preserve">a </w:t>
            </w:r>
            <w:r w:rsidRPr="0096006C">
              <w:t xml:space="preserve">corresponding </w:t>
            </w:r>
            <w:r w:rsidR="005D49FA" w:rsidRPr="0096006C">
              <w:t>administrative decision</w:t>
            </w:r>
            <w:r w:rsidR="00FA2F71" w:rsidRPr="0096006C">
              <w:t xml:space="preserve"> titled “NICS Relief Request</w:t>
            </w:r>
            <w:r w:rsidR="00D14FFB" w:rsidRPr="0096006C">
              <w:t>.</w:t>
            </w:r>
            <w:r w:rsidR="00FA2F71" w:rsidRPr="0096006C">
              <w:t>”</w:t>
            </w:r>
          </w:p>
          <w:p w14:paraId="7F660548" w14:textId="77777777" w:rsidR="00C65A17" w:rsidRPr="0096006C" w:rsidRDefault="00C65A17" w:rsidP="00C65A17">
            <w:pPr>
              <w:pStyle w:val="BulletText1"/>
            </w:pPr>
            <w:r w:rsidRPr="0096006C">
              <w:t>When deciding a request for relief, VSRs must consider not only the beneficiary’s desire to own firearms and/or ammunition but also the safety of the beneficiary and his/her family and community.</w:t>
            </w:r>
          </w:p>
          <w:p w14:paraId="07E58B07" w14:textId="77777777" w:rsidR="00321505" w:rsidRPr="0096006C" w:rsidRDefault="005D49FA" w:rsidP="00C65A17">
            <w:pPr>
              <w:pStyle w:val="BulletText1"/>
            </w:pPr>
            <w:r w:rsidRPr="0096006C">
              <w:t xml:space="preserve">RO directors must approve </w:t>
            </w:r>
            <w:r w:rsidR="001460AD" w:rsidRPr="0096006C">
              <w:t xml:space="preserve">administrative </w:t>
            </w:r>
            <w:r w:rsidRPr="0096006C">
              <w:t xml:space="preserve">decisions </w:t>
            </w:r>
            <w:r w:rsidR="00321505" w:rsidRPr="0096006C">
              <w:t xml:space="preserve">on requests for relief </w:t>
            </w:r>
            <w:r w:rsidRPr="0096006C">
              <w:t>after concurrence by the</w:t>
            </w:r>
            <w:r w:rsidR="001460AD" w:rsidRPr="0096006C">
              <w:t xml:space="preserve"> </w:t>
            </w:r>
            <w:r w:rsidRPr="0096006C">
              <w:t>Veterans Service Center Manager</w:t>
            </w:r>
            <w:r w:rsidR="00DE56BF" w:rsidRPr="0096006C">
              <w:t xml:space="preserve"> or his/her designee.</w:t>
            </w:r>
          </w:p>
          <w:p w14:paraId="0C13465D" w14:textId="77777777" w:rsidR="00DE56BF" w:rsidRPr="0096006C" w:rsidRDefault="00DE56BF" w:rsidP="00C65A17">
            <w:pPr>
              <w:pStyle w:val="BulletText1"/>
            </w:pPr>
            <w:r w:rsidRPr="0096006C">
              <w:t xml:space="preserve">Decisions that deny relief are </w:t>
            </w:r>
            <w:r w:rsidRPr="0096006C">
              <w:rPr>
                <w:b/>
                <w:i/>
              </w:rPr>
              <w:t>not</w:t>
            </w:r>
            <w:r w:rsidRPr="0096006C">
              <w:t xml:space="preserve"> subject to review by the Board of Veterans’ Appeals.  They are, however, subject to review in Federal district court.  For this reason, all such decisions must contain a detailed explanation of the basis for denial.</w:t>
            </w:r>
          </w:p>
        </w:tc>
      </w:tr>
    </w:tbl>
    <w:p w14:paraId="5B274215" w14:textId="77777777" w:rsidR="00DE56BF" w:rsidRPr="0096006C" w:rsidRDefault="00DE56BF" w:rsidP="00DE56BF">
      <w:pPr>
        <w:pStyle w:val="MapTitleContinued"/>
        <w:rPr>
          <w:b w:val="0"/>
          <w:sz w:val="24"/>
        </w:rPr>
      </w:pPr>
      <w:r w:rsidRPr="0096006C">
        <w:lastRenderedPageBreak/>
        <w:br w:type="page"/>
      </w:r>
      <w:r w:rsidR="001004A1" w:rsidRPr="0096006C">
        <w:fldChar w:fldCharType="begin"/>
      </w:r>
      <w:r w:rsidR="001004A1" w:rsidRPr="0096006C">
        <w:instrText xml:space="preserve"> STYLEREF "Map Title" </w:instrText>
      </w:r>
      <w:r w:rsidR="001004A1" w:rsidRPr="0096006C">
        <w:fldChar w:fldCharType="end"/>
      </w:r>
    </w:p>
    <w:p w14:paraId="0C1F1293" w14:textId="77777777" w:rsidR="00DE56BF" w:rsidRPr="0096006C" w:rsidRDefault="00D94CD0" w:rsidP="00DE56BF">
      <w:pPr>
        <w:pStyle w:val="BlockLine"/>
      </w:pPr>
      <w:r w:rsidRPr="0096006C">
        <w:lastRenderedPageBreak/>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DE56BF" w:rsidRPr="0096006C" w14:paraId="1AA176A1" w14:textId="77777777" w:rsidTr="00DE56BF">
        <w:tc>
          <w:tcPr>
            <w:tcW w:w="1728" w:type="dxa"/>
            <w:shd w:val="clear" w:color="auto" w:fill="auto"/>
          </w:tcPr>
          <w:p w14:paraId="1F1836F2" w14:textId="77777777" w:rsidR="00DE56BF" w:rsidRPr="0096006C" w:rsidRDefault="00DE56BF" w:rsidP="00DE56BF">
            <w:pPr>
              <w:pStyle w:val="Heading5"/>
            </w:pPr>
            <w:r w:rsidRPr="0096006C">
              <w:t xml:space="preserve">g.  </w:t>
            </w:r>
            <w:bookmarkStart w:id="34" w:name="g7"/>
            <w:bookmarkEnd w:id="34"/>
            <w:r w:rsidRPr="0096006C">
              <w:t>Evidence VSRs Must Consider Whe</w:t>
            </w:r>
            <w:r w:rsidR="00321505" w:rsidRPr="0096006C">
              <w:t>n Deciding a Request for Relief</w:t>
            </w:r>
          </w:p>
        </w:tc>
        <w:tc>
          <w:tcPr>
            <w:tcW w:w="7740" w:type="dxa"/>
            <w:shd w:val="clear" w:color="auto" w:fill="auto"/>
          </w:tcPr>
          <w:p w14:paraId="7F009576" w14:textId="77777777" w:rsidR="000829E7" w:rsidRPr="0096006C" w:rsidRDefault="00981073" w:rsidP="00161975">
            <w:pPr>
              <w:pStyle w:val="BlockText"/>
            </w:pPr>
            <w:r w:rsidRPr="0096006C">
              <w:t xml:space="preserve">VSRs </w:t>
            </w:r>
            <w:r w:rsidRPr="0096006C">
              <w:rPr>
                <w:b/>
                <w:i/>
              </w:rPr>
              <w:t>must</w:t>
            </w:r>
            <w:r w:rsidRPr="0096006C">
              <w:t xml:space="preserve"> consider the evidence </w:t>
            </w:r>
            <w:r w:rsidR="00161975" w:rsidRPr="0096006C">
              <w:t xml:space="preserve">listed in the table below </w:t>
            </w:r>
            <w:r w:rsidRPr="0096006C">
              <w:t>when deciding whether to grant a request for relief from the reporting requirements of the Brady Act</w:t>
            </w:r>
            <w:r w:rsidR="00161975" w:rsidRPr="0096006C">
              <w:t>.</w:t>
            </w:r>
          </w:p>
          <w:p w14:paraId="5472CEDF" w14:textId="77777777" w:rsidR="004C339D" w:rsidRPr="0096006C" w:rsidRDefault="004C339D" w:rsidP="00161975">
            <w:pPr>
              <w:pStyle w:val="BlockText"/>
            </w:pPr>
          </w:p>
          <w:p w14:paraId="5377165B" w14:textId="77777777" w:rsidR="004C339D" w:rsidRPr="0096006C" w:rsidRDefault="004C339D" w:rsidP="004C339D">
            <w:pPr>
              <w:pStyle w:val="BlockText"/>
            </w:pPr>
            <w:r w:rsidRPr="0096006C">
              <w:t>The evidence must meet the criteria shown in the right column of the table.  If it does not, the VSR must u</w:t>
            </w:r>
            <w:r w:rsidR="00BD4814" w:rsidRPr="0096006C">
              <w:t xml:space="preserve">ndertake development with the </w:t>
            </w:r>
            <w:r w:rsidRPr="0096006C">
              <w:t xml:space="preserve">beneficiary and/or </w:t>
            </w:r>
            <w:r w:rsidR="00BD4814" w:rsidRPr="0096006C">
              <w:t>source</w:t>
            </w:r>
            <w:r w:rsidRPr="0096006C">
              <w:t>(</w:t>
            </w:r>
            <w:r w:rsidR="00BD4814" w:rsidRPr="0096006C">
              <w:t>s</w:t>
            </w:r>
            <w:r w:rsidRPr="0096006C">
              <w:t>)</w:t>
            </w:r>
            <w:r w:rsidR="00BD4814" w:rsidRPr="0096006C">
              <w:t xml:space="preserve"> of the evidence to obtain any m</w:t>
            </w:r>
            <w:r w:rsidRPr="0096006C">
              <w:t>issing details or information.</w:t>
            </w:r>
          </w:p>
        </w:tc>
      </w:tr>
    </w:tbl>
    <w:p w14:paraId="3F50C299" w14:textId="77777777" w:rsidR="00951534" w:rsidRPr="0096006C" w:rsidRDefault="00951534" w:rsidP="00951534"/>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86"/>
        <w:gridCol w:w="5314"/>
      </w:tblGrid>
      <w:tr w:rsidR="00951534" w:rsidRPr="0096006C" w14:paraId="3C8C3A70" w14:textId="77777777" w:rsidTr="005A1838">
        <w:tc>
          <w:tcPr>
            <w:tcW w:w="2286" w:type="dxa"/>
            <w:shd w:val="clear" w:color="auto" w:fill="auto"/>
          </w:tcPr>
          <w:p w14:paraId="184645B2" w14:textId="77777777" w:rsidR="00951534" w:rsidRPr="0096006C" w:rsidRDefault="00951534" w:rsidP="00951534">
            <w:pPr>
              <w:pStyle w:val="TableHeaderText"/>
            </w:pPr>
            <w:r w:rsidRPr="0096006C">
              <w:t>Evidence</w:t>
            </w:r>
          </w:p>
        </w:tc>
        <w:tc>
          <w:tcPr>
            <w:tcW w:w="5314" w:type="dxa"/>
            <w:shd w:val="clear" w:color="auto" w:fill="auto"/>
          </w:tcPr>
          <w:p w14:paraId="5AEC7689" w14:textId="77777777" w:rsidR="00951534" w:rsidRPr="0096006C" w:rsidRDefault="00951534" w:rsidP="00951534">
            <w:pPr>
              <w:pStyle w:val="TableHeaderText"/>
            </w:pPr>
            <w:r w:rsidRPr="0096006C">
              <w:t>Criteria the Evidence Must Meet</w:t>
            </w:r>
          </w:p>
        </w:tc>
      </w:tr>
      <w:tr w:rsidR="00951534" w:rsidRPr="0096006C" w14:paraId="27D8ED83" w14:textId="77777777" w:rsidTr="005A1838">
        <w:tc>
          <w:tcPr>
            <w:tcW w:w="2286" w:type="dxa"/>
            <w:shd w:val="clear" w:color="auto" w:fill="auto"/>
          </w:tcPr>
          <w:p w14:paraId="6AAABE44" w14:textId="77777777" w:rsidR="00951534" w:rsidRPr="0096006C" w:rsidRDefault="00161975" w:rsidP="00161975">
            <w:pPr>
              <w:pStyle w:val="TableText"/>
            </w:pPr>
            <w:r w:rsidRPr="0096006C">
              <w:t>a</w:t>
            </w:r>
            <w:r w:rsidR="00951534" w:rsidRPr="0096006C">
              <w:t xml:space="preserve"> current statement from the beneficiary’s primary mental-health physician that assesses the beneficiary’s current and past mental health status</w:t>
            </w:r>
          </w:p>
        </w:tc>
        <w:tc>
          <w:tcPr>
            <w:tcW w:w="5314" w:type="dxa"/>
            <w:shd w:val="clear" w:color="auto" w:fill="auto"/>
          </w:tcPr>
          <w:p w14:paraId="33521FE7" w14:textId="77777777" w:rsidR="00951534" w:rsidRPr="0096006C" w:rsidRDefault="00951534" w:rsidP="00951534">
            <w:pPr>
              <w:pStyle w:val="BulletText1"/>
            </w:pPr>
            <w:r w:rsidRPr="0096006C">
              <w:t>A physician’s statement is considered “current” if he/she conducted the assessment on which the statement is based within the 90-day period that preceded the beneficiary’s request for relief.</w:t>
            </w:r>
          </w:p>
          <w:p w14:paraId="709EBBA7" w14:textId="77777777" w:rsidR="00161975" w:rsidRPr="0096006C" w:rsidRDefault="00161975" w:rsidP="00951534">
            <w:pPr>
              <w:pStyle w:val="BulletText1"/>
            </w:pPr>
            <w:r w:rsidRPr="0096006C">
              <w:t>The assessment must cover the five year period that immediately preceded the beneficiary’s request for relief.</w:t>
            </w:r>
          </w:p>
          <w:p w14:paraId="1491F499" w14:textId="77777777" w:rsidR="00951534" w:rsidRPr="0096006C" w:rsidRDefault="00951534" w:rsidP="00951534">
            <w:pPr>
              <w:pStyle w:val="BulletText1"/>
            </w:pPr>
            <w:r w:rsidRPr="0096006C">
              <w:t xml:space="preserve">The physician must provide sufficient detail in his/her statement for </w:t>
            </w:r>
            <w:r w:rsidR="00161975" w:rsidRPr="0096006C">
              <w:t>VA</w:t>
            </w:r>
            <w:r w:rsidRPr="0096006C">
              <w:t xml:space="preserve"> to determine </w:t>
            </w:r>
          </w:p>
          <w:p w14:paraId="3E615FE2" w14:textId="77777777" w:rsidR="00951534" w:rsidRPr="0096006C" w:rsidRDefault="00951534" w:rsidP="00951534">
            <w:pPr>
              <w:pStyle w:val="BulletText2"/>
            </w:pPr>
            <w:r w:rsidRPr="0096006C">
              <w:t>whether the beneficiary</w:t>
            </w:r>
            <w:r w:rsidR="00161975" w:rsidRPr="0096006C">
              <w:t xml:space="preserve"> </w:t>
            </w:r>
            <w:r w:rsidRPr="0096006C">
              <w:t xml:space="preserve">has ever been a danger to him/herself or others, </w:t>
            </w:r>
            <w:r w:rsidR="00161975" w:rsidRPr="0096006C">
              <w:t>and</w:t>
            </w:r>
          </w:p>
          <w:p w14:paraId="38A833D3" w14:textId="77777777" w:rsidR="00161975" w:rsidRPr="0096006C" w:rsidRDefault="00951534" w:rsidP="00161975">
            <w:pPr>
              <w:pStyle w:val="BulletText2"/>
            </w:pPr>
            <w:r w:rsidRPr="0096006C">
              <w:t>whether the beneficiary</w:t>
            </w:r>
            <w:r w:rsidR="00161975" w:rsidRPr="0096006C">
              <w:t xml:space="preserve"> </w:t>
            </w:r>
            <w:r w:rsidRPr="0096006C">
              <w:t>would be a danger to him/herself or others if allowed to purchase and possess a firearm.</w:t>
            </w:r>
          </w:p>
        </w:tc>
      </w:tr>
      <w:tr w:rsidR="00951534" w:rsidRPr="0096006C" w14:paraId="67A12CB8" w14:textId="77777777" w:rsidTr="005A1838">
        <w:tc>
          <w:tcPr>
            <w:tcW w:w="2286" w:type="dxa"/>
            <w:shd w:val="clear" w:color="auto" w:fill="auto"/>
          </w:tcPr>
          <w:p w14:paraId="481C757C" w14:textId="77777777" w:rsidR="00951534" w:rsidRPr="0096006C" w:rsidRDefault="00161975" w:rsidP="00951534">
            <w:pPr>
              <w:pStyle w:val="TableText"/>
            </w:pPr>
            <w:r w:rsidRPr="0096006C">
              <w:t>e</w:t>
            </w:r>
            <w:r w:rsidR="00951534" w:rsidRPr="0096006C">
              <w:t>vidence regarding the beneficiary’s reputation</w:t>
            </w:r>
          </w:p>
          <w:p w14:paraId="06D3E70C" w14:textId="77777777" w:rsidR="00951534" w:rsidRPr="0096006C" w:rsidRDefault="00951534" w:rsidP="00951534">
            <w:pPr>
              <w:pStyle w:val="TableText"/>
            </w:pPr>
          </w:p>
        </w:tc>
        <w:tc>
          <w:tcPr>
            <w:tcW w:w="5314" w:type="dxa"/>
            <w:shd w:val="clear" w:color="auto" w:fill="auto"/>
          </w:tcPr>
          <w:p w14:paraId="0A537867" w14:textId="77777777" w:rsidR="00161975" w:rsidRPr="0096006C" w:rsidRDefault="00161975" w:rsidP="00161975">
            <w:pPr>
              <w:pStyle w:val="TableText"/>
            </w:pPr>
            <w:r w:rsidRPr="0096006C">
              <w:t>Statements regarding the beneficiary’s reputation from individuals other than the beneficiary must</w:t>
            </w:r>
          </w:p>
          <w:p w14:paraId="3F3EAE02" w14:textId="77777777" w:rsidR="00161975" w:rsidRPr="0096006C" w:rsidRDefault="00161975" w:rsidP="00161975">
            <w:pPr>
              <w:pStyle w:val="TableText"/>
            </w:pPr>
          </w:p>
          <w:p w14:paraId="62A64B1B" w14:textId="77777777" w:rsidR="00C47ED7" w:rsidRPr="0096006C" w:rsidRDefault="00C47ED7" w:rsidP="00161975">
            <w:pPr>
              <w:pStyle w:val="BulletText1"/>
            </w:pPr>
            <w:r w:rsidRPr="0096006C">
              <w:t xml:space="preserve">be prepared by </w:t>
            </w:r>
            <w:r w:rsidR="00BB77B9" w:rsidRPr="0096006C">
              <w:t>someone</w:t>
            </w:r>
            <w:r w:rsidRPr="0096006C">
              <w:t xml:space="preserve"> who</w:t>
            </w:r>
          </w:p>
          <w:p w14:paraId="209C367C" w14:textId="77777777" w:rsidR="00C47ED7" w:rsidRPr="0096006C" w:rsidRDefault="00BB77B9" w:rsidP="00C47ED7">
            <w:pPr>
              <w:pStyle w:val="BulletText2"/>
            </w:pPr>
            <w:r w:rsidRPr="0096006C">
              <w:t>has</w:t>
            </w:r>
            <w:r w:rsidR="00C47ED7" w:rsidRPr="0096006C">
              <w:t xml:space="preserve"> had recent and frequent contact with the beneficiary, and</w:t>
            </w:r>
          </w:p>
          <w:p w14:paraId="23E2E733" w14:textId="77777777" w:rsidR="00BB77B9" w:rsidRPr="0096006C" w:rsidRDefault="00BB77B9" w:rsidP="00C47ED7">
            <w:pPr>
              <w:pStyle w:val="BulletText2"/>
            </w:pPr>
            <w:r w:rsidRPr="0096006C">
              <w:t xml:space="preserve">can credibly attest to the beneficiary’s reputation </w:t>
            </w:r>
          </w:p>
          <w:p w14:paraId="52CC5330" w14:textId="77777777" w:rsidR="00161975" w:rsidRPr="0096006C" w:rsidRDefault="00161975" w:rsidP="00161975">
            <w:pPr>
              <w:pStyle w:val="BulletText1"/>
            </w:pPr>
            <w:r w:rsidRPr="0096006C">
              <w:t>contain the name, address, and telephone number of the person providing the statement</w:t>
            </w:r>
          </w:p>
          <w:p w14:paraId="03A0331B" w14:textId="77777777" w:rsidR="00161975" w:rsidRPr="0096006C" w:rsidRDefault="00161975" w:rsidP="00161975">
            <w:pPr>
              <w:pStyle w:val="BulletText1"/>
            </w:pPr>
            <w:r w:rsidRPr="0096006C">
              <w:t>describe the person’s relationship with the beneficiary and the frequency of their contact, and</w:t>
            </w:r>
          </w:p>
          <w:p w14:paraId="33D53E0B" w14:textId="77777777" w:rsidR="00161975" w:rsidRPr="0096006C" w:rsidRDefault="00161975" w:rsidP="00161975">
            <w:pPr>
              <w:pStyle w:val="BulletText1"/>
            </w:pPr>
            <w:r w:rsidRPr="0096006C">
              <w:t xml:space="preserve">indicate </w:t>
            </w:r>
          </w:p>
          <w:p w14:paraId="16B9FE6C" w14:textId="77777777" w:rsidR="00161975" w:rsidRPr="0096006C" w:rsidRDefault="00161975" w:rsidP="00161975">
            <w:pPr>
              <w:pStyle w:val="BulletText2"/>
            </w:pPr>
            <w:r w:rsidRPr="0096006C">
              <w:t>whether the beneficiary has a reputation for violence, and</w:t>
            </w:r>
          </w:p>
          <w:p w14:paraId="78622137" w14:textId="77777777" w:rsidR="00951534" w:rsidRPr="0096006C" w:rsidRDefault="00951534" w:rsidP="00161975">
            <w:pPr>
              <w:pStyle w:val="BulletText2"/>
            </w:pPr>
            <w:r w:rsidRPr="0096006C">
              <w:t>whether the beneficiary</w:t>
            </w:r>
            <w:r w:rsidR="00161975" w:rsidRPr="0096006C">
              <w:t xml:space="preserve"> would be a danger to him/herself or others if allowed to purchase and possess a firearm.</w:t>
            </w:r>
          </w:p>
        </w:tc>
      </w:tr>
    </w:tbl>
    <w:p w14:paraId="2D3D84B5" w14:textId="77777777" w:rsidR="007C3B78" w:rsidRPr="0096006C" w:rsidRDefault="00D94CD0" w:rsidP="007C3B78">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4C339D" w:rsidRPr="0096006C" w14:paraId="17A47D91" w14:textId="77777777" w:rsidTr="004C339D">
        <w:tc>
          <w:tcPr>
            <w:tcW w:w="1728" w:type="dxa"/>
            <w:shd w:val="clear" w:color="auto" w:fill="auto"/>
          </w:tcPr>
          <w:p w14:paraId="2C18E2E1" w14:textId="77777777" w:rsidR="004C339D" w:rsidRPr="0096006C" w:rsidRDefault="004C339D" w:rsidP="00995FC6">
            <w:pPr>
              <w:pStyle w:val="Heading5"/>
            </w:pPr>
            <w:r w:rsidRPr="0096006C">
              <w:t xml:space="preserve">h.  </w:t>
            </w:r>
            <w:bookmarkStart w:id="35" w:name="h7"/>
            <w:bookmarkEnd w:id="35"/>
            <w:r w:rsidRPr="0096006C">
              <w:t xml:space="preserve">Circumstances Under Which </w:t>
            </w:r>
            <w:r w:rsidR="00995FC6" w:rsidRPr="0096006C">
              <w:t>VSRs</w:t>
            </w:r>
            <w:r w:rsidRPr="0096006C">
              <w:t xml:space="preserve"> Must Deny a Request for Relief</w:t>
            </w:r>
          </w:p>
        </w:tc>
        <w:tc>
          <w:tcPr>
            <w:tcW w:w="7740" w:type="dxa"/>
            <w:shd w:val="clear" w:color="auto" w:fill="auto"/>
          </w:tcPr>
          <w:p w14:paraId="51C4A462" w14:textId="77777777" w:rsidR="007C3B78" w:rsidRPr="0096006C" w:rsidRDefault="00995FC6" w:rsidP="002D37F3">
            <w:pPr>
              <w:pStyle w:val="BlockText"/>
            </w:pPr>
            <w:r w:rsidRPr="0096006C">
              <w:t>VSRs</w:t>
            </w:r>
            <w:r w:rsidR="004C339D" w:rsidRPr="0096006C">
              <w:t xml:space="preserve"> </w:t>
            </w:r>
            <w:r w:rsidR="004C339D" w:rsidRPr="0096006C">
              <w:rPr>
                <w:b/>
                <w:i/>
              </w:rPr>
              <w:t>must deny</w:t>
            </w:r>
            <w:r w:rsidR="004C339D" w:rsidRPr="0096006C">
              <w:t xml:space="preserve"> a request for relief from the requirements of the Brady Act </w:t>
            </w:r>
            <w:r w:rsidR="002D37F3" w:rsidRPr="0096006C">
              <w:t>if the</w:t>
            </w:r>
            <w:r w:rsidR="007C3B78" w:rsidRPr="0096006C">
              <w:t xml:space="preserve"> evidence of record shows </w:t>
            </w:r>
            <w:r w:rsidR="002D37F3" w:rsidRPr="0096006C">
              <w:t>the beneficiary would be a danger to him/herself or others if VA granted the request.</w:t>
            </w:r>
          </w:p>
          <w:p w14:paraId="7FE32AD9" w14:textId="77777777" w:rsidR="007C3B78" w:rsidRPr="0096006C" w:rsidRDefault="007C3B78" w:rsidP="002D37F3">
            <w:pPr>
              <w:pStyle w:val="BlockText"/>
            </w:pPr>
          </w:p>
          <w:p w14:paraId="48EFD293" w14:textId="77777777" w:rsidR="004C339D" w:rsidRPr="0096006C" w:rsidRDefault="007C3B78" w:rsidP="002D37F3">
            <w:pPr>
              <w:pStyle w:val="BlockText"/>
            </w:pPr>
            <w:r w:rsidRPr="0096006C">
              <w:t xml:space="preserve">The evidentiary standard for denying a request for relief is “clear and </w:t>
            </w:r>
            <w:r w:rsidRPr="0096006C">
              <w:lastRenderedPageBreak/>
              <w:t xml:space="preserve">convincing.”  </w:t>
            </w:r>
            <w:r w:rsidR="002D37F3" w:rsidRPr="0096006C">
              <w:t xml:space="preserve">This standard is met if </w:t>
            </w:r>
            <w:r w:rsidR="002D37F3" w:rsidRPr="0096006C">
              <w:rPr>
                <w:b/>
                <w:i/>
              </w:rPr>
              <w:t>any</w:t>
            </w:r>
            <w:r w:rsidR="002D37F3" w:rsidRPr="0096006C">
              <w:t xml:space="preserve"> of the following </w:t>
            </w:r>
            <w:r w:rsidR="00782FCF" w:rsidRPr="0096006C">
              <w:t>is reflected in the beneficiary’s record</w:t>
            </w:r>
            <w:r w:rsidR="002D37F3" w:rsidRPr="0096006C">
              <w:t>:</w:t>
            </w:r>
          </w:p>
          <w:p w14:paraId="336E221A" w14:textId="77777777" w:rsidR="002D37F3" w:rsidRPr="0096006C" w:rsidRDefault="002D37F3" w:rsidP="002D37F3">
            <w:pPr>
              <w:pStyle w:val="BlockText"/>
            </w:pPr>
          </w:p>
          <w:p w14:paraId="231F0AFA" w14:textId="77777777" w:rsidR="002D37F3" w:rsidRPr="0096006C" w:rsidRDefault="00F512FB" w:rsidP="002D37F3">
            <w:pPr>
              <w:pStyle w:val="BulletText1"/>
            </w:pPr>
            <w:r w:rsidRPr="0096006C">
              <w:t>an</w:t>
            </w:r>
            <w:r w:rsidR="002D37F3" w:rsidRPr="0096006C">
              <w:t xml:space="preserve"> assessment performed by the beneficiary’s </w:t>
            </w:r>
            <w:r w:rsidR="00782FCF" w:rsidRPr="0096006C">
              <w:t xml:space="preserve">primary mental-health physician </w:t>
            </w:r>
            <w:r w:rsidRPr="0096006C">
              <w:t xml:space="preserve">that </w:t>
            </w:r>
            <w:r w:rsidR="00782FCF" w:rsidRPr="0096006C">
              <w:t>indicates the beneficiary would be a danger to him/herself or others if VA granted the request</w:t>
            </w:r>
          </w:p>
          <w:p w14:paraId="78F4CFE4" w14:textId="77777777" w:rsidR="00782FCF" w:rsidRPr="0096006C" w:rsidRDefault="00782FCF" w:rsidP="002D37F3">
            <w:pPr>
              <w:pStyle w:val="BulletText1"/>
            </w:pPr>
            <w:r w:rsidRPr="0096006C">
              <w:t>a diagnosis of mental disability with symptoms that include the presence of suicidal or homicidal ideations</w:t>
            </w:r>
          </w:p>
          <w:p w14:paraId="62D84B12" w14:textId="77777777" w:rsidR="007D3524" w:rsidRPr="0096006C" w:rsidRDefault="007D3524" w:rsidP="002D37F3">
            <w:pPr>
              <w:pStyle w:val="BulletText1"/>
            </w:pPr>
            <w:r w:rsidRPr="0096006C">
              <w:t>a diagnosis of substance abuse with symptoms that would render the beneficiary a danger to him/herse</w:t>
            </w:r>
            <w:r w:rsidR="006C4998" w:rsidRPr="0096006C">
              <w:t>lf or others</w:t>
            </w:r>
          </w:p>
          <w:p w14:paraId="1EC4EB4D" w14:textId="77777777" w:rsidR="00782FCF" w:rsidRPr="0096006C" w:rsidRDefault="00782FCF" w:rsidP="00782FCF">
            <w:pPr>
              <w:pStyle w:val="BulletText1"/>
            </w:pPr>
            <w:r w:rsidRPr="0096006C">
              <w:t xml:space="preserve">a reputation for violence, which a VSR has confirmed </w:t>
            </w:r>
            <w:r w:rsidR="00F512FB" w:rsidRPr="0096006C">
              <w:t>by personally contacting the person that cited the reputation</w:t>
            </w:r>
          </w:p>
          <w:p w14:paraId="0383A2D2" w14:textId="77777777" w:rsidR="00F512FB" w:rsidRPr="0096006C" w:rsidRDefault="00F512FB" w:rsidP="00F512FB">
            <w:pPr>
              <w:pStyle w:val="BulletText1"/>
            </w:pPr>
            <w:r w:rsidRPr="0096006C">
              <w:t xml:space="preserve">conviction of a felony </w:t>
            </w:r>
            <w:r w:rsidRPr="0096006C">
              <w:rPr>
                <w:b/>
                <w:i/>
              </w:rPr>
              <w:t>unless</w:t>
            </w:r>
            <w:r w:rsidRPr="0096006C">
              <w:t xml:space="preserve"> the beneficiary presents evidence that, notwithstanding the felony conviction, his/her right to possess a firearm has been restored</w:t>
            </w:r>
          </w:p>
          <w:p w14:paraId="6C0A0E74" w14:textId="77777777" w:rsidR="00F512FB" w:rsidRPr="0096006C" w:rsidRDefault="00F512FB" w:rsidP="002F124E">
            <w:pPr>
              <w:pStyle w:val="BulletText1"/>
            </w:pPr>
            <w:r w:rsidRPr="0096006C">
              <w:t>conviction of a misdemeanor in the past five year</w:t>
            </w:r>
            <w:r w:rsidR="00823514" w:rsidRPr="0096006C">
              <w:t>s</w:t>
            </w:r>
            <w:r w:rsidRPr="0096006C">
              <w:t xml:space="preserve"> for </w:t>
            </w:r>
            <w:r w:rsidR="002F124E" w:rsidRPr="0096006C">
              <w:t xml:space="preserve">committing or attempting to commit </w:t>
            </w:r>
            <w:r w:rsidRPr="0096006C">
              <w:t>a violent offense</w:t>
            </w:r>
          </w:p>
          <w:p w14:paraId="58D972DF" w14:textId="77777777" w:rsidR="00823514" w:rsidRPr="0096006C" w:rsidRDefault="004D05EA" w:rsidP="002F124E">
            <w:pPr>
              <w:pStyle w:val="BulletText1"/>
            </w:pPr>
            <w:r w:rsidRPr="0096006C">
              <w:t>pendi</w:t>
            </w:r>
            <w:r w:rsidR="00876B21" w:rsidRPr="0096006C">
              <w:t>ng felony or misdemeanor charge</w:t>
            </w:r>
            <w:r w:rsidRPr="0096006C">
              <w:t xml:space="preserve"> for committing or attempting to commit a violent offense</w:t>
            </w:r>
            <w:r w:rsidR="00823514" w:rsidRPr="0096006C">
              <w:t>, or</w:t>
            </w:r>
          </w:p>
          <w:p w14:paraId="2918C315" w14:textId="77777777" w:rsidR="00823514" w:rsidRPr="0096006C" w:rsidRDefault="00823514" w:rsidP="002F124E">
            <w:pPr>
              <w:pStyle w:val="BulletText1"/>
            </w:pPr>
            <w:r w:rsidRPr="0096006C">
              <w:t xml:space="preserve">a charge for a violent offense that has not been brought to trial because a court, board, or commission has determined the beneficiary lacks the mental capacity to proceed with a trial </w:t>
            </w:r>
            <w:r w:rsidRPr="0096006C">
              <w:rPr>
                <w:b/>
                <w:i/>
              </w:rPr>
              <w:t>unless</w:t>
            </w:r>
          </w:p>
          <w:p w14:paraId="3600CFF3" w14:textId="77777777" w:rsidR="00823514" w:rsidRPr="0096006C" w:rsidRDefault="00823514" w:rsidP="00823514">
            <w:pPr>
              <w:pStyle w:val="BulletText2"/>
            </w:pPr>
            <w:r w:rsidRPr="0096006C">
              <w:t>competency has been restored, or</w:t>
            </w:r>
          </w:p>
          <w:p w14:paraId="58367684" w14:textId="77777777" w:rsidR="002F124E" w:rsidRPr="0096006C" w:rsidRDefault="00823514" w:rsidP="00823514">
            <w:pPr>
              <w:pStyle w:val="BulletText2"/>
            </w:pPr>
            <w:r w:rsidRPr="0096006C">
              <w:t>the beneficiary has been rehabilitated through any procedure available under the law</w:t>
            </w:r>
            <w:r w:rsidR="004D05EA" w:rsidRPr="0096006C">
              <w:t>.</w:t>
            </w:r>
          </w:p>
          <w:p w14:paraId="3C6D8C9B" w14:textId="77777777" w:rsidR="004D05EA" w:rsidRPr="0096006C" w:rsidRDefault="004D05EA" w:rsidP="004D05EA">
            <w:pPr>
              <w:pStyle w:val="BlockText"/>
            </w:pPr>
          </w:p>
          <w:p w14:paraId="51B7EA4D" w14:textId="77777777" w:rsidR="004D05EA" w:rsidRPr="0096006C" w:rsidRDefault="004D05EA" w:rsidP="004D05EA">
            <w:pPr>
              <w:pStyle w:val="BlockText"/>
            </w:pPr>
            <w:r w:rsidRPr="0096006C">
              <w:rPr>
                <w:b/>
                <w:i/>
              </w:rPr>
              <w:t>Note</w:t>
            </w:r>
            <w:r w:rsidRPr="0096006C">
              <w:t>:  A “violent offense” includes, but is not limited to, menacing, stalking, assault, or battery.</w:t>
            </w:r>
          </w:p>
        </w:tc>
      </w:tr>
    </w:tbl>
    <w:p w14:paraId="1C71E53E" w14:textId="77777777" w:rsidR="00D52ABB" w:rsidRPr="0096006C" w:rsidRDefault="00D94CD0" w:rsidP="00D52ABB">
      <w:pPr>
        <w:pStyle w:val="BlockLine"/>
      </w:pPr>
      <w:r w:rsidRPr="0096006C">
        <w:lastRenderedPageBreak/>
        <w:fldChar w:fldCharType="begin"/>
      </w:r>
      <w:r w:rsidRPr="0096006C">
        <w:instrText xml:space="preserve"> PRIVATE INFOTYPE="PROCESS" </w:instrText>
      </w:r>
      <w:r w:rsidRPr="0096006C">
        <w:fldChar w:fldCharType="end"/>
      </w:r>
    </w:p>
    <w:tbl>
      <w:tblPr>
        <w:tblW w:w="0" w:type="auto"/>
        <w:tblLayout w:type="fixed"/>
        <w:tblLook w:val="0000" w:firstRow="0" w:lastRow="0" w:firstColumn="0" w:lastColumn="0" w:noHBand="0" w:noVBand="0"/>
      </w:tblPr>
      <w:tblGrid>
        <w:gridCol w:w="1728"/>
        <w:gridCol w:w="7740"/>
      </w:tblGrid>
      <w:tr w:rsidR="000E004A" w:rsidRPr="0096006C" w14:paraId="48F3BDF1" w14:textId="77777777" w:rsidTr="000E004A">
        <w:tc>
          <w:tcPr>
            <w:tcW w:w="1728" w:type="dxa"/>
            <w:shd w:val="clear" w:color="auto" w:fill="auto"/>
          </w:tcPr>
          <w:p w14:paraId="58742C86" w14:textId="77777777" w:rsidR="000E004A" w:rsidRPr="0096006C" w:rsidRDefault="00BD4814" w:rsidP="000E004A">
            <w:pPr>
              <w:pStyle w:val="Heading5"/>
            </w:pPr>
            <w:r w:rsidRPr="0096006C">
              <w:t xml:space="preserve">i.  </w:t>
            </w:r>
            <w:bookmarkStart w:id="36" w:name="i7"/>
            <w:bookmarkEnd w:id="36"/>
            <w:r w:rsidR="00C667BF" w:rsidRPr="0096006C">
              <w:t>Process for Considering a Grant of Relief</w:t>
            </w:r>
          </w:p>
        </w:tc>
        <w:tc>
          <w:tcPr>
            <w:tcW w:w="7740" w:type="dxa"/>
            <w:shd w:val="clear" w:color="auto" w:fill="auto"/>
          </w:tcPr>
          <w:p w14:paraId="7BDD08F0" w14:textId="77777777" w:rsidR="00CB2D65" w:rsidRPr="0096006C" w:rsidRDefault="000E004A" w:rsidP="00C667BF">
            <w:pPr>
              <w:pStyle w:val="BlockText"/>
            </w:pPr>
            <w:r w:rsidRPr="0096006C">
              <w:t xml:space="preserve">If clear and convincing evidence to justify </w:t>
            </w:r>
            <w:r w:rsidRPr="0096006C">
              <w:rPr>
                <w:i/>
              </w:rPr>
              <w:t>denying</w:t>
            </w:r>
            <w:r w:rsidRPr="0096006C">
              <w:t xml:space="preserve"> a request for relief of the requirements of the Brady Act (as discussed in </w:t>
            </w:r>
            <w:hyperlink r:id="rId76" w:history="1">
              <w:r w:rsidRPr="0096006C">
                <w:rPr>
                  <w:rStyle w:val="Hyperlink"/>
                </w:rPr>
                <w:t>M21-1MR, Part III, Subpart v, 9.B.7.h</w:t>
              </w:r>
            </w:hyperlink>
            <w:r w:rsidRPr="0096006C">
              <w:t>) do</w:t>
            </w:r>
            <w:r w:rsidR="00A500C0" w:rsidRPr="0096006C">
              <w:t>es</w:t>
            </w:r>
            <w:r w:rsidRPr="0096006C">
              <w:t xml:space="preserve"> </w:t>
            </w:r>
            <w:r w:rsidRPr="0096006C">
              <w:rPr>
                <w:b/>
                <w:i/>
              </w:rPr>
              <w:t>not</w:t>
            </w:r>
            <w:r w:rsidRPr="0096006C">
              <w:t xml:space="preserve"> exist, </w:t>
            </w:r>
            <w:r w:rsidR="00A500C0" w:rsidRPr="0096006C">
              <w:t>VSRs</w:t>
            </w:r>
            <w:r w:rsidRPr="0096006C">
              <w:t xml:space="preserve"> must consider </w:t>
            </w:r>
            <w:r w:rsidRPr="0096006C">
              <w:rPr>
                <w:i/>
              </w:rPr>
              <w:t>granting</w:t>
            </w:r>
            <w:r w:rsidR="00C667BF" w:rsidRPr="0096006C">
              <w:t xml:space="preserve"> the request by following the process described in the table below.</w:t>
            </w:r>
            <w:r w:rsidR="00D52ABB" w:rsidRPr="0096006C">
              <w:t xml:space="preserve"> </w:t>
            </w:r>
          </w:p>
          <w:p w14:paraId="69ACCD7B" w14:textId="77777777" w:rsidR="00E7556A" w:rsidRPr="0096006C" w:rsidRDefault="00E7556A" w:rsidP="00C667BF">
            <w:pPr>
              <w:pStyle w:val="BlockText"/>
            </w:pPr>
          </w:p>
          <w:p w14:paraId="2553CFE9" w14:textId="77777777" w:rsidR="00E7556A" w:rsidRPr="0096006C" w:rsidRDefault="00E7556A" w:rsidP="00E7556A">
            <w:pPr>
              <w:pStyle w:val="BlockText"/>
            </w:pPr>
            <w:r w:rsidRPr="0096006C">
              <w:rPr>
                <w:b/>
                <w:i/>
              </w:rPr>
              <w:t>Important</w:t>
            </w:r>
            <w:r w:rsidRPr="0096006C">
              <w:t>:  The evidentiary standard for granting relief is also “clear and convincing.”  To meet this standard, the evidence of record must affirmatively, substantially, and specifically show</w:t>
            </w:r>
          </w:p>
          <w:p w14:paraId="1B5BEA86" w14:textId="77777777" w:rsidR="00E7556A" w:rsidRPr="0096006C" w:rsidRDefault="00E7556A" w:rsidP="00E7556A">
            <w:pPr>
              <w:pStyle w:val="BlockText"/>
            </w:pPr>
          </w:p>
          <w:p w14:paraId="3040D818" w14:textId="77777777" w:rsidR="00E7556A" w:rsidRPr="0096006C" w:rsidRDefault="00E7556A" w:rsidP="00E7556A">
            <w:pPr>
              <w:pStyle w:val="BulletText1"/>
            </w:pPr>
            <w:r w:rsidRPr="0096006C">
              <w:t xml:space="preserve">the beneficiary is </w:t>
            </w:r>
            <w:r w:rsidRPr="0096006C">
              <w:rPr>
                <w:i/>
              </w:rPr>
              <w:t>not</w:t>
            </w:r>
            <w:r w:rsidRPr="0096006C">
              <w:t xml:space="preserve"> likely to act in a manner dangerous to the public, and</w:t>
            </w:r>
          </w:p>
          <w:p w14:paraId="42AEDA26" w14:textId="77777777" w:rsidR="00E7556A" w:rsidRPr="0096006C" w:rsidRDefault="00E7556A" w:rsidP="00E7556A">
            <w:pPr>
              <w:pStyle w:val="BulletText1"/>
            </w:pPr>
            <w:r w:rsidRPr="0096006C">
              <w:t>granting relief will not be contrary to the public interest.</w:t>
            </w:r>
          </w:p>
        </w:tc>
      </w:tr>
    </w:tbl>
    <w:p w14:paraId="49CAB418" w14:textId="77777777" w:rsidR="00B31CBC" w:rsidRPr="0096006C" w:rsidRDefault="00B31CBC" w:rsidP="00B31CBC"/>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7"/>
        <w:gridCol w:w="6703"/>
      </w:tblGrid>
      <w:tr w:rsidR="00B31CBC" w:rsidRPr="0096006C" w14:paraId="5A42E2E1" w14:textId="77777777" w:rsidTr="000D0C21">
        <w:tc>
          <w:tcPr>
            <w:tcW w:w="590" w:type="pct"/>
            <w:shd w:val="clear" w:color="auto" w:fill="auto"/>
          </w:tcPr>
          <w:p w14:paraId="006BEBFE" w14:textId="77777777" w:rsidR="00B31CBC" w:rsidRPr="0096006C" w:rsidRDefault="00B31CBC" w:rsidP="00B31CBC">
            <w:pPr>
              <w:pStyle w:val="TableHeaderText"/>
            </w:pPr>
            <w:r w:rsidRPr="0096006C">
              <w:t>Stage</w:t>
            </w:r>
          </w:p>
        </w:tc>
        <w:tc>
          <w:tcPr>
            <w:tcW w:w="4410" w:type="pct"/>
            <w:shd w:val="clear" w:color="auto" w:fill="auto"/>
          </w:tcPr>
          <w:p w14:paraId="474918A2" w14:textId="77777777" w:rsidR="00B31CBC" w:rsidRPr="0096006C" w:rsidRDefault="00B31CBC" w:rsidP="00B31CBC">
            <w:pPr>
              <w:pStyle w:val="TableHeaderText"/>
            </w:pPr>
            <w:r w:rsidRPr="0096006C">
              <w:t>Description</w:t>
            </w:r>
          </w:p>
        </w:tc>
      </w:tr>
      <w:tr w:rsidR="00B31CBC" w:rsidRPr="0096006C" w14:paraId="6148A3E7" w14:textId="77777777" w:rsidTr="000D0C21">
        <w:tc>
          <w:tcPr>
            <w:tcW w:w="590" w:type="pct"/>
            <w:shd w:val="clear" w:color="auto" w:fill="auto"/>
          </w:tcPr>
          <w:p w14:paraId="5306C9D9" w14:textId="77777777" w:rsidR="00B31CBC" w:rsidRPr="0096006C" w:rsidRDefault="009C2514" w:rsidP="00B31CBC">
            <w:pPr>
              <w:pStyle w:val="TableText"/>
              <w:jc w:val="center"/>
            </w:pPr>
            <w:r w:rsidRPr="0096006C">
              <w:t>1</w:t>
            </w:r>
          </w:p>
        </w:tc>
        <w:tc>
          <w:tcPr>
            <w:tcW w:w="4410" w:type="pct"/>
            <w:shd w:val="clear" w:color="auto" w:fill="auto"/>
          </w:tcPr>
          <w:p w14:paraId="467A6A31" w14:textId="77777777" w:rsidR="00B31CBC" w:rsidRPr="0096006C" w:rsidRDefault="00B31CBC" w:rsidP="00CC4303">
            <w:pPr>
              <w:pStyle w:val="TableText"/>
            </w:pPr>
            <w:r w:rsidRPr="0096006C">
              <w:t xml:space="preserve">The VSR refers the beneficiary’s </w:t>
            </w:r>
            <w:r w:rsidR="00CC4303" w:rsidRPr="0096006C">
              <w:t>case</w:t>
            </w:r>
            <w:r w:rsidRPr="0096006C">
              <w:t xml:space="preserve"> to the rating activity.</w:t>
            </w:r>
          </w:p>
        </w:tc>
      </w:tr>
      <w:tr w:rsidR="00B31CBC" w:rsidRPr="0096006C" w14:paraId="1483133A" w14:textId="77777777" w:rsidTr="000D0C21">
        <w:tc>
          <w:tcPr>
            <w:tcW w:w="590" w:type="pct"/>
            <w:shd w:val="clear" w:color="auto" w:fill="auto"/>
          </w:tcPr>
          <w:p w14:paraId="3AC4C769" w14:textId="77777777" w:rsidR="00B31CBC" w:rsidRPr="0096006C" w:rsidRDefault="009C2514" w:rsidP="00B31CBC">
            <w:pPr>
              <w:pStyle w:val="TableText"/>
              <w:jc w:val="center"/>
            </w:pPr>
            <w:r w:rsidRPr="0096006C">
              <w:t>2</w:t>
            </w:r>
          </w:p>
        </w:tc>
        <w:tc>
          <w:tcPr>
            <w:tcW w:w="4410" w:type="pct"/>
            <w:shd w:val="clear" w:color="auto" w:fill="auto"/>
          </w:tcPr>
          <w:p w14:paraId="2A22CF9A" w14:textId="77777777" w:rsidR="00B31CBC" w:rsidRPr="0096006C" w:rsidRDefault="00B31CBC" w:rsidP="00B31CBC">
            <w:pPr>
              <w:pStyle w:val="TableText"/>
            </w:pPr>
            <w:r w:rsidRPr="0096006C">
              <w:t xml:space="preserve">The rating activity reviews the </w:t>
            </w:r>
            <w:r w:rsidRPr="0096006C">
              <w:rPr>
                <w:b/>
                <w:i/>
              </w:rPr>
              <w:t>medical evidence</w:t>
            </w:r>
            <w:r w:rsidRPr="0096006C">
              <w:t xml:space="preserve"> of record to determine whether it contains any indication that the beneficiary would be a danger to him/herself or others if VA granted the request.</w:t>
            </w:r>
          </w:p>
        </w:tc>
      </w:tr>
      <w:tr w:rsidR="00B31CBC" w:rsidRPr="0096006C" w14:paraId="6605AFEA" w14:textId="77777777" w:rsidTr="000D0C21">
        <w:tc>
          <w:tcPr>
            <w:tcW w:w="590" w:type="pct"/>
            <w:shd w:val="clear" w:color="auto" w:fill="auto"/>
          </w:tcPr>
          <w:p w14:paraId="0385481A" w14:textId="77777777" w:rsidR="00B31CBC" w:rsidRPr="0096006C" w:rsidRDefault="009C2514" w:rsidP="00B31CBC">
            <w:pPr>
              <w:pStyle w:val="TableText"/>
              <w:jc w:val="center"/>
            </w:pPr>
            <w:r w:rsidRPr="0096006C">
              <w:lastRenderedPageBreak/>
              <w:t>3</w:t>
            </w:r>
          </w:p>
        </w:tc>
        <w:tc>
          <w:tcPr>
            <w:tcW w:w="4410" w:type="pct"/>
            <w:shd w:val="clear" w:color="auto" w:fill="auto"/>
          </w:tcPr>
          <w:p w14:paraId="2B2BD17B" w14:textId="77777777" w:rsidR="00CC4303" w:rsidRPr="0096006C" w:rsidRDefault="00B31CBC" w:rsidP="00CC4303">
            <w:pPr>
              <w:pStyle w:val="TableText"/>
            </w:pPr>
            <w:r w:rsidRPr="0096006C">
              <w:t>The rating activity</w:t>
            </w:r>
          </w:p>
          <w:p w14:paraId="4B1032D3" w14:textId="77777777" w:rsidR="00CC4303" w:rsidRPr="0096006C" w:rsidRDefault="00CC4303" w:rsidP="00CC4303">
            <w:pPr>
              <w:pStyle w:val="TableText"/>
            </w:pPr>
          </w:p>
          <w:p w14:paraId="477AAC02" w14:textId="77777777" w:rsidR="00B31CBC" w:rsidRPr="0096006C" w:rsidRDefault="00B31CBC" w:rsidP="00CC4303">
            <w:pPr>
              <w:pStyle w:val="BulletText1"/>
            </w:pPr>
            <w:r w:rsidRPr="0096006C">
              <w:t xml:space="preserve">summarizes the evidence it reviewed and documents its conclusion on </w:t>
            </w:r>
            <w:r w:rsidRPr="0096006C">
              <w:rPr>
                <w:i/>
              </w:rPr>
              <w:t>VA Form 21-6796, Rating Decision</w:t>
            </w:r>
            <w:r w:rsidR="00CC4303" w:rsidRPr="0096006C">
              <w:t>, and</w:t>
            </w:r>
          </w:p>
          <w:p w14:paraId="48259D05" w14:textId="77777777" w:rsidR="00CC4303" w:rsidRPr="0096006C" w:rsidRDefault="00CC4303" w:rsidP="00CC4303">
            <w:pPr>
              <w:pStyle w:val="BulletText1"/>
            </w:pPr>
            <w:r w:rsidRPr="0096006C">
              <w:t>returns the case to the VSR.</w:t>
            </w:r>
          </w:p>
        </w:tc>
      </w:tr>
      <w:tr w:rsidR="00B31CBC" w:rsidRPr="0096006C" w14:paraId="5602B623" w14:textId="77777777" w:rsidTr="000D0C21">
        <w:tc>
          <w:tcPr>
            <w:tcW w:w="590" w:type="pct"/>
            <w:shd w:val="clear" w:color="auto" w:fill="auto"/>
          </w:tcPr>
          <w:p w14:paraId="033AA1D1" w14:textId="77777777" w:rsidR="00B31CBC" w:rsidRPr="0096006C" w:rsidRDefault="009C2514" w:rsidP="00B31CBC">
            <w:pPr>
              <w:pStyle w:val="TableText"/>
              <w:jc w:val="center"/>
            </w:pPr>
            <w:r w:rsidRPr="0096006C">
              <w:t>4</w:t>
            </w:r>
          </w:p>
        </w:tc>
        <w:tc>
          <w:tcPr>
            <w:tcW w:w="4410" w:type="pct"/>
            <w:shd w:val="clear" w:color="auto" w:fill="auto"/>
          </w:tcPr>
          <w:p w14:paraId="7B5E816D" w14:textId="77777777" w:rsidR="00E80E04" w:rsidRPr="0096006C" w:rsidRDefault="002648B3" w:rsidP="00E80E04">
            <w:pPr>
              <w:pStyle w:val="BulletText1"/>
            </w:pPr>
            <w:r w:rsidRPr="0096006C">
              <w:t>If the rating activity determine</w:t>
            </w:r>
            <w:r w:rsidR="00CC4303" w:rsidRPr="0096006C">
              <w:t>d</w:t>
            </w:r>
            <w:r w:rsidRPr="0096006C">
              <w:t xml:space="preserve"> the beneficiary would be a danger to him/herself or others if VA granted the request,</w:t>
            </w:r>
          </w:p>
          <w:p w14:paraId="73981CC5" w14:textId="77777777" w:rsidR="00B31CBC" w:rsidRPr="0096006C" w:rsidRDefault="002648B3" w:rsidP="00E80E04">
            <w:pPr>
              <w:pStyle w:val="BulletText2"/>
            </w:pPr>
            <w:r w:rsidRPr="0096006C">
              <w:t>the VSR prepar</w:t>
            </w:r>
            <w:r w:rsidR="00CC4303" w:rsidRPr="0096006C">
              <w:t>es</w:t>
            </w:r>
            <w:r w:rsidRPr="0096006C">
              <w:t xml:space="preserve"> an administrative decision that denies the beneficiary’s request</w:t>
            </w:r>
            <w:r w:rsidR="00E80E04" w:rsidRPr="0096006C">
              <w:t>, and</w:t>
            </w:r>
          </w:p>
          <w:p w14:paraId="2D94B12C" w14:textId="77777777" w:rsidR="00E80E04" w:rsidRPr="0096006C" w:rsidRDefault="00E80E04" w:rsidP="00E80E04">
            <w:pPr>
              <w:pStyle w:val="BulletText2"/>
            </w:pPr>
            <w:r w:rsidRPr="0096006C">
              <w:t>the process ends here.</w:t>
            </w:r>
          </w:p>
          <w:p w14:paraId="3C5DA559" w14:textId="77777777" w:rsidR="00E80E04" w:rsidRPr="0096006C" w:rsidRDefault="00E80E04" w:rsidP="00017C24">
            <w:pPr>
              <w:pStyle w:val="BulletText1"/>
            </w:pPr>
            <w:r w:rsidRPr="0096006C">
              <w:t xml:space="preserve">If the rating activity determines there is nothing in the medical evidence of record indicating </w:t>
            </w:r>
            <w:r w:rsidR="002648B3" w:rsidRPr="0096006C">
              <w:t>the beneficiary would be a danger to him/herself or others if VA granted the request,</w:t>
            </w:r>
            <w:r w:rsidR="00017C24" w:rsidRPr="0096006C">
              <w:t xml:space="preserve"> the VSR e-mails a request for a copy of the beneficiary’s criminal history report to VAVBAWAS/CO/NICS.</w:t>
            </w:r>
          </w:p>
          <w:p w14:paraId="6F9D224B" w14:textId="77777777" w:rsidR="00017C24" w:rsidRPr="0096006C" w:rsidRDefault="00017C24" w:rsidP="00017C24">
            <w:pPr>
              <w:pStyle w:val="TableText"/>
            </w:pPr>
          </w:p>
          <w:p w14:paraId="7A3984B7" w14:textId="77777777" w:rsidR="00017C24" w:rsidRPr="0096006C" w:rsidRDefault="00017C24" w:rsidP="00017C24">
            <w:pPr>
              <w:pStyle w:val="TableText"/>
            </w:pPr>
            <w:r w:rsidRPr="0096006C">
              <w:rPr>
                <w:b/>
                <w:i/>
              </w:rPr>
              <w:t>Important</w:t>
            </w:r>
            <w:r w:rsidRPr="0096006C">
              <w:t>:</w:t>
            </w:r>
          </w:p>
          <w:p w14:paraId="0BA548DC" w14:textId="77777777" w:rsidR="00017C24" w:rsidRPr="0096006C" w:rsidRDefault="00017C24" w:rsidP="00017C24">
            <w:pPr>
              <w:pStyle w:val="BulletText1"/>
            </w:pPr>
            <w:r w:rsidRPr="0096006C">
              <w:t>The e-mail must include</w:t>
            </w:r>
          </w:p>
          <w:p w14:paraId="5EE8D472" w14:textId="77777777" w:rsidR="00017C24" w:rsidRPr="0096006C" w:rsidRDefault="00017C24" w:rsidP="00017C24">
            <w:pPr>
              <w:pStyle w:val="BulletText2"/>
            </w:pPr>
            <w:r w:rsidRPr="0096006C">
              <w:t xml:space="preserve">an electronic copy of the signed consent form shown in </w:t>
            </w:r>
            <w:hyperlink r:id="rId77" w:history="1">
              <w:r w:rsidRPr="0096006C">
                <w:rPr>
                  <w:rStyle w:val="Hyperlink"/>
                </w:rPr>
                <w:t>M21-1MR, Part III, Subpart v, 9.B.7.e</w:t>
              </w:r>
            </w:hyperlink>
          </w:p>
          <w:p w14:paraId="252AFFEB" w14:textId="77777777" w:rsidR="00017C24" w:rsidRPr="0096006C" w:rsidRDefault="00017C24" w:rsidP="00017C24">
            <w:pPr>
              <w:pStyle w:val="BulletText2"/>
            </w:pPr>
            <w:r w:rsidRPr="0096006C">
              <w:t>the beneficiary’s name and file number, and</w:t>
            </w:r>
          </w:p>
          <w:p w14:paraId="7DA8A06D" w14:textId="77777777" w:rsidR="00017C24" w:rsidRPr="0096006C" w:rsidRDefault="00017C24" w:rsidP="00017C24">
            <w:pPr>
              <w:pStyle w:val="BulletText2"/>
            </w:pPr>
            <w:r w:rsidRPr="0096006C">
              <w:t>the date of the request for relief.</w:t>
            </w:r>
          </w:p>
          <w:p w14:paraId="491F6F6E" w14:textId="77777777" w:rsidR="00017C24" w:rsidRPr="0096006C" w:rsidRDefault="00017C24" w:rsidP="00017C24">
            <w:pPr>
              <w:pStyle w:val="BulletText1"/>
            </w:pPr>
            <w:r w:rsidRPr="0096006C">
              <w:t xml:space="preserve">The subject line of the e-mail must read </w:t>
            </w:r>
            <w:r w:rsidRPr="0096006C">
              <w:rPr>
                <w:i/>
              </w:rPr>
              <w:t>Criminal History Needed</w:t>
            </w:r>
            <w:r w:rsidRPr="0096006C">
              <w:t>.</w:t>
            </w:r>
          </w:p>
        </w:tc>
      </w:tr>
      <w:tr w:rsidR="00B31CBC" w:rsidRPr="0096006C" w14:paraId="11394C24" w14:textId="77777777" w:rsidTr="00B31CBC">
        <w:tc>
          <w:tcPr>
            <w:tcW w:w="590" w:type="pct"/>
            <w:shd w:val="clear" w:color="auto" w:fill="auto"/>
          </w:tcPr>
          <w:p w14:paraId="41123B20" w14:textId="77777777" w:rsidR="00B31CBC" w:rsidRPr="0096006C" w:rsidRDefault="00017C24" w:rsidP="00B31CBC">
            <w:pPr>
              <w:pStyle w:val="TableText"/>
              <w:jc w:val="center"/>
            </w:pPr>
            <w:r w:rsidRPr="0096006C">
              <w:t>5</w:t>
            </w:r>
          </w:p>
        </w:tc>
        <w:tc>
          <w:tcPr>
            <w:tcW w:w="4410" w:type="pct"/>
            <w:shd w:val="clear" w:color="auto" w:fill="auto"/>
          </w:tcPr>
          <w:p w14:paraId="73730F5E" w14:textId="77777777" w:rsidR="00B31CBC" w:rsidRPr="0096006C" w:rsidRDefault="00470964" w:rsidP="006C7563">
            <w:pPr>
              <w:pStyle w:val="TableText"/>
            </w:pPr>
            <w:r w:rsidRPr="0096006C">
              <w:t xml:space="preserve">Upon receipt of the criminal history report, the VSR returns the </w:t>
            </w:r>
            <w:r w:rsidR="002B2008" w:rsidRPr="0096006C">
              <w:t>case</w:t>
            </w:r>
            <w:r w:rsidRPr="0096006C">
              <w:t xml:space="preserve"> to the rating activity for reevaluation of the medical evidenc</w:t>
            </w:r>
            <w:r w:rsidR="006C7563" w:rsidRPr="0096006C">
              <w:t>e in light of the beneficiary’s criminal history.</w:t>
            </w:r>
          </w:p>
          <w:p w14:paraId="202173B3" w14:textId="77777777" w:rsidR="006C7563" w:rsidRPr="0096006C" w:rsidRDefault="006C7563" w:rsidP="006C7563">
            <w:pPr>
              <w:pStyle w:val="TableText"/>
            </w:pPr>
          </w:p>
          <w:p w14:paraId="3E6058BE" w14:textId="77777777" w:rsidR="006C7563" w:rsidRPr="0096006C" w:rsidRDefault="006C7563" w:rsidP="006C7563">
            <w:pPr>
              <w:pStyle w:val="TableText"/>
            </w:pPr>
            <w:r w:rsidRPr="0096006C">
              <w:rPr>
                <w:b/>
                <w:i/>
              </w:rPr>
              <w:t>Note</w:t>
            </w:r>
            <w:r w:rsidRPr="0096006C">
              <w:t>:  Questions regarding the content of criminal history reports may be forwarded by e-mail to VAVBAWAS/CO/NICS.</w:t>
            </w:r>
          </w:p>
        </w:tc>
      </w:tr>
      <w:tr w:rsidR="00B31CBC" w:rsidRPr="0096006C" w14:paraId="1470AA75" w14:textId="77777777" w:rsidTr="00B31CBC">
        <w:tc>
          <w:tcPr>
            <w:tcW w:w="590" w:type="pct"/>
            <w:shd w:val="clear" w:color="auto" w:fill="auto"/>
          </w:tcPr>
          <w:p w14:paraId="5E2AAFC2" w14:textId="77777777" w:rsidR="00B31CBC" w:rsidRPr="0096006C" w:rsidRDefault="00017C24" w:rsidP="00B31CBC">
            <w:pPr>
              <w:pStyle w:val="TableText"/>
              <w:jc w:val="center"/>
            </w:pPr>
            <w:r w:rsidRPr="0096006C">
              <w:t>6</w:t>
            </w:r>
          </w:p>
        </w:tc>
        <w:tc>
          <w:tcPr>
            <w:tcW w:w="4410" w:type="pct"/>
            <w:shd w:val="clear" w:color="auto" w:fill="auto"/>
          </w:tcPr>
          <w:p w14:paraId="26A58589" w14:textId="77777777" w:rsidR="00884142" w:rsidRPr="0096006C" w:rsidRDefault="00884142" w:rsidP="00884142">
            <w:pPr>
              <w:pStyle w:val="TableText"/>
            </w:pPr>
            <w:r w:rsidRPr="0096006C">
              <w:t>The rating activity</w:t>
            </w:r>
          </w:p>
          <w:p w14:paraId="3700AD5D" w14:textId="77777777" w:rsidR="00884142" w:rsidRPr="0096006C" w:rsidRDefault="00884142" w:rsidP="00884142">
            <w:pPr>
              <w:pStyle w:val="TableText"/>
            </w:pPr>
          </w:p>
          <w:p w14:paraId="3007A566" w14:textId="77777777" w:rsidR="00B31CBC" w:rsidRPr="0096006C" w:rsidRDefault="00884142" w:rsidP="00884142">
            <w:pPr>
              <w:pStyle w:val="BulletText1"/>
            </w:pPr>
            <w:r w:rsidRPr="0096006C">
              <w:t xml:space="preserve">summarizes the evidence it reviewed and documents its conclusion on </w:t>
            </w:r>
            <w:r w:rsidRPr="0096006C">
              <w:rPr>
                <w:i/>
              </w:rPr>
              <w:t>VA Form 21-6796</w:t>
            </w:r>
            <w:r w:rsidRPr="0096006C">
              <w:t>, and</w:t>
            </w:r>
          </w:p>
          <w:p w14:paraId="30610103" w14:textId="77777777" w:rsidR="00884142" w:rsidRPr="0096006C" w:rsidRDefault="00884142" w:rsidP="002B2008">
            <w:pPr>
              <w:pStyle w:val="BulletText1"/>
            </w:pPr>
            <w:r w:rsidRPr="0096006C">
              <w:t xml:space="preserve">returns the </w:t>
            </w:r>
            <w:r w:rsidR="002B2008" w:rsidRPr="0096006C">
              <w:t>case</w:t>
            </w:r>
            <w:r w:rsidRPr="0096006C">
              <w:t xml:space="preserve"> to the VSR</w:t>
            </w:r>
          </w:p>
        </w:tc>
      </w:tr>
      <w:tr w:rsidR="00B31CBC" w:rsidRPr="0096006C" w14:paraId="5D15C9CF" w14:textId="77777777" w:rsidTr="00B31CBC">
        <w:tc>
          <w:tcPr>
            <w:tcW w:w="590" w:type="pct"/>
            <w:shd w:val="clear" w:color="auto" w:fill="auto"/>
          </w:tcPr>
          <w:p w14:paraId="4148003A" w14:textId="77777777" w:rsidR="00B31CBC" w:rsidRPr="0096006C" w:rsidRDefault="00017C24" w:rsidP="00B31CBC">
            <w:pPr>
              <w:pStyle w:val="TableText"/>
              <w:jc w:val="center"/>
            </w:pPr>
            <w:r w:rsidRPr="0096006C">
              <w:t>7</w:t>
            </w:r>
          </w:p>
        </w:tc>
        <w:tc>
          <w:tcPr>
            <w:tcW w:w="4410" w:type="pct"/>
            <w:shd w:val="clear" w:color="auto" w:fill="auto"/>
          </w:tcPr>
          <w:p w14:paraId="023D93FB" w14:textId="77777777" w:rsidR="00017C24" w:rsidRPr="0096006C" w:rsidRDefault="00884142" w:rsidP="00017C24">
            <w:pPr>
              <w:pStyle w:val="TableText"/>
            </w:pPr>
            <w:r w:rsidRPr="0096006C">
              <w:t>The VSR</w:t>
            </w:r>
          </w:p>
          <w:p w14:paraId="0F62AEAC" w14:textId="77777777" w:rsidR="00017C24" w:rsidRPr="0096006C" w:rsidRDefault="00017C24" w:rsidP="00017C24">
            <w:pPr>
              <w:pStyle w:val="TableText"/>
            </w:pPr>
          </w:p>
          <w:p w14:paraId="57D3AF96" w14:textId="77777777" w:rsidR="00017C24" w:rsidRPr="0096006C" w:rsidRDefault="00884142" w:rsidP="00017C24">
            <w:pPr>
              <w:pStyle w:val="BulletText1"/>
            </w:pPr>
            <w:r w:rsidRPr="0096006C">
              <w:t>prepares an administrative decision</w:t>
            </w:r>
            <w:r w:rsidR="00017C24" w:rsidRPr="0096006C">
              <w:t xml:space="preserve"> that</w:t>
            </w:r>
          </w:p>
          <w:p w14:paraId="6F03F9B0" w14:textId="77777777" w:rsidR="00B31CBC" w:rsidRPr="0096006C" w:rsidRDefault="00017C24" w:rsidP="00017C24">
            <w:pPr>
              <w:pStyle w:val="BulletText2"/>
            </w:pPr>
            <w:r w:rsidRPr="0096006C">
              <w:t>reflects the determination made by the rating activity, and</w:t>
            </w:r>
          </w:p>
          <w:p w14:paraId="068EB9DF" w14:textId="77777777" w:rsidR="00017C24" w:rsidRPr="0096006C" w:rsidRDefault="00017C24" w:rsidP="00017C24">
            <w:pPr>
              <w:pStyle w:val="BulletText2"/>
            </w:pPr>
            <w:r w:rsidRPr="0096006C">
              <w:t>cites all the evidence the VSR and rating activity considered, and</w:t>
            </w:r>
          </w:p>
          <w:p w14:paraId="2C7D46E7" w14:textId="77777777" w:rsidR="00017C24" w:rsidRPr="0096006C" w:rsidRDefault="00017C24" w:rsidP="00017C24">
            <w:pPr>
              <w:pStyle w:val="BulletText1"/>
            </w:pPr>
            <w:r w:rsidRPr="0096006C">
              <w:t xml:space="preserve">follows the instructions in </w:t>
            </w:r>
            <w:hyperlink r:id="rId78" w:history="1">
              <w:r w:rsidRPr="0096006C">
                <w:rPr>
                  <w:rStyle w:val="Hyperlink"/>
                </w:rPr>
                <w:t>M21-1MR, Part III, Subpart v, 9.B.7.j</w:t>
              </w:r>
            </w:hyperlink>
            <w:r w:rsidRPr="0096006C">
              <w:t>.</w:t>
            </w:r>
          </w:p>
        </w:tc>
      </w:tr>
    </w:tbl>
    <w:p w14:paraId="27EBE564" w14:textId="77777777" w:rsidR="00455524" w:rsidRPr="0096006C" w:rsidRDefault="00595B9F" w:rsidP="00D154A3">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455524" w:rsidRPr="0096006C" w14:paraId="51C320D7" w14:textId="77777777" w:rsidTr="00455524">
        <w:tc>
          <w:tcPr>
            <w:tcW w:w="1728" w:type="dxa"/>
            <w:shd w:val="clear" w:color="auto" w:fill="auto"/>
          </w:tcPr>
          <w:p w14:paraId="1FCBE2FB" w14:textId="77777777" w:rsidR="00455524" w:rsidRPr="0096006C" w:rsidRDefault="00C667BF" w:rsidP="00BA7953">
            <w:pPr>
              <w:pStyle w:val="Heading5"/>
            </w:pPr>
            <w:r w:rsidRPr="0096006C">
              <w:t>j</w:t>
            </w:r>
            <w:r w:rsidR="00455524" w:rsidRPr="0096006C">
              <w:t xml:space="preserve">.  </w:t>
            </w:r>
            <w:bookmarkStart w:id="37" w:name="j7"/>
            <w:bookmarkEnd w:id="37"/>
            <w:r w:rsidR="00455524" w:rsidRPr="0096006C">
              <w:t xml:space="preserve">Actions to Take After Making a Decision on a Request for </w:t>
            </w:r>
            <w:r w:rsidR="00455524" w:rsidRPr="0096006C">
              <w:lastRenderedPageBreak/>
              <w:t>Relief</w:t>
            </w:r>
          </w:p>
        </w:tc>
        <w:tc>
          <w:tcPr>
            <w:tcW w:w="7740" w:type="dxa"/>
            <w:shd w:val="clear" w:color="auto" w:fill="auto"/>
          </w:tcPr>
          <w:p w14:paraId="6BCF6CC1" w14:textId="77777777" w:rsidR="00455524" w:rsidRPr="0096006C" w:rsidRDefault="00455524" w:rsidP="00BA7953">
            <w:pPr>
              <w:pStyle w:val="BlockText"/>
            </w:pPr>
            <w:r w:rsidRPr="0096006C">
              <w:lastRenderedPageBreak/>
              <w:t xml:space="preserve">After making an administrative decision on a request for relief from the requirements of the Brady Act, </w:t>
            </w:r>
            <w:r w:rsidR="00E80E04" w:rsidRPr="0096006C">
              <w:t>VSRs must</w:t>
            </w:r>
          </w:p>
          <w:p w14:paraId="0F8C2373" w14:textId="77777777" w:rsidR="00455524" w:rsidRPr="0096006C" w:rsidRDefault="00455524" w:rsidP="00BA7953">
            <w:pPr>
              <w:pStyle w:val="BlockText"/>
            </w:pPr>
          </w:p>
          <w:p w14:paraId="0E38A582" w14:textId="77777777" w:rsidR="00455524" w:rsidRPr="0096006C" w:rsidRDefault="00455524" w:rsidP="00BA7953">
            <w:pPr>
              <w:pStyle w:val="BulletText1"/>
            </w:pPr>
            <w:r w:rsidRPr="0096006C">
              <w:t xml:space="preserve">clear the </w:t>
            </w:r>
            <w:r w:rsidR="00CC4303" w:rsidRPr="0096006C">
              <w:t xml:space="preserve">pending </w:t>
            </w:r>
            <w:r w:rsidRPr="0096006C">
              <w:t xml:space="preserve">EP </w:t>
            </w:r>
            <w:r w:rsidR="00CC4303" w:rsidRPr="0096006C">
              <w:t>290</w:t>
            </w:r>
          </w:p>
          <w:p w14:paraId="2E321E94" w14:textId="77777777" w:rsidR="00455524" w:rsidRPr="0096006C" w:rsidRDefault="00E40C27" w:rsidP="00BA7953">
            <w:pPr>
              <w:pStyle w:val="BulletText1"/>
            </w:pPr>
            <w:r w:rsidRPr="0096006C">
              <w:lastRenderedPageBreak/>
              <w:t xml:space="preserve">upload </w:t>
            </w:r>
            <w:r w:rsidR="00455524" w:rsidRPr="0096006C">
              <w:t xml:space="preserve">the decision and all evidence/information gathered in connection with it </w:t>
            </w:r>
            <w:r w:rsidRPr="0096006C">
              <w:t xml:space="preserve">into the beneficiary’s electronic claims folder (eFolder) (If the beneficiary also has a traditional claims folder, </w:t>
            </w:r>
            <w:r w:rsidR="00CC4303" w:rsidRPr="0096006C">
              <w:t xml:space="preserve">VSRs must </w:t>
            </w:r>
            <w:r w:rsidRPr="0096006C">
              <w:t xml:space="preserve">file down the referenced documentation </w:t>
            </w:r>
            <w:r w:rsidR="00455524" w:rsidRPr="0096006C">
              <w:t xml:space="preserve">on the </w:t>
            </w:r>
            <w:r w:rsidR="00455524" w:rsidRPr="0096006C">
              <w:rPr>
                <w:i/>
              </w:rPr>
              <w:t>right</w:t>
            </w:r>
            <w:r w:rsidR="00455524" w:rsidRPr="0096006C">
              <w:t xml:space="preserve"> flap of the claims folder</w:t>
            </w:r>
            <w:r w:rsidRPr="0096006C">
              <w:t>.)</w:t>
            </w:r>
            <w:r w:rsidR="00455524" w:rsidRPr="0096006C">
              <w:t>, and</w:t>
            </w:r>
          </w:p>
          <w:p w14:paraId="53CBF000" w14:textId="77777777" w:rsidR="00455524" w:rsidRPr="0096006C" w:rsidRDefault="00455524" w:rsidP="00BA7953">
            <w:pPr>
              <w:pStyle w:val="BulletText1"/>
            </w:pPr>
            <w:r w:rsidRPr="0096006C">
              <w:t>follow the instructions in the table below.</w:t>
            </w:r>
          </w:p>
        </w:tc>
      </w:tr>
    </w:tbl>
    <w:p w14:paraId="45CFC713" w14:textId="77777777" w:rsidR="00455524" w:rsidRPr="0096006C" w:rsidRDefault="00455524" w:rsidP="00455524"/>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55"/>
        <w:gridCol w:w="5945"/>
      </w:tblGrid>
      <w:tr w:rsidR="0034058F" w:rsidRPr="0096006C" w14:paraId="1AC71E82" w14:textId="77777777" w:rsidTr="000D0C21">
        <w:tc>
          <w:tcPr>
            <w:tcW w:w="1089" w:type="pct"/>
            <w:shd w:val="clear" w:color="auto" w:fill="auto"/>
          </w:tcPr>
          <w:p w14:paraId="4F14FE1E" w14:textId="77777777" w:rsidR="0034058F" w:rsidRPr="0096006C" w:rsidRDefault="0034058F" w:rsidP="00BA7953">
            <w:pPr>
              <w:pStyle w:val="TableHeaderText"/>
              <w:jc w:val="left"/>
            </w:pPr>
            <w:r w:rsidRPr="0096006C">
              <w:t>If relief is ...</w:t>
            </w:r>
          </w:p>
        </w:tc>
        <w:tc>
          <w:tcPr>
            <w:tcW w:w="3911" w:type="pct"/>
            <w:shd w:val="clear" w:color="auto" w:fill="auto"/>
          </w:tcPr>
          <w:p w14:paraId="7365930C" w14:textId="77777777" w:rsidR="0034058F" w:rsidRPr="0096006C" w:rsidRDefault="0034058F" w:rsidP="00BA7953">
            <w:pPr>
              <w:pStyle w:val="TableHeaderText"/>
              <w:jc w:val="left"/>
            </w:pPr>
            <w:r w:rsidRPr="0096006C">
              <w:t>Then</w:t>
            </w:r>
            <w:r w:rsidR="00017C24" w:rsidRPr="0096006C">
              <w:t xml:space="preserve"> the VSR must</w:t>
            </w:r>
            <w:r w:rsidRPr="0096006C">
              <w:t xml:space="preserve"> ...</w:t>
            </w:r>
          </w:p>
        </w:tc>
      </w:tr>
      <w:tr w:rsidR="0034058F" w:rsidRPr="0096006C" w14:paraId="1D45B470" w14:textId="77777777" w:rsidTr="000D0C21">
        <w:tc>
          <w:tcPr>
            <w:tcW w:w="1089" w:type="pct"/>
            <w:shd w:val="clear" w:color="auto" w:fill="auto"/>
          </w:tcPr>
          <w:p w14:paraId="63EA3153" w14:textId="77777777" w:rsidR="0034058F" w:rsidRPr="0096006C" w:rsidRDefault="0034058F" w:rsidP="00BA7953">
            <w:pPr>
              <w:pStyle w:val="TableText"/>
            </w:pPr>
            <w:r w:rsidRPr="0096006C">
              <w:t xml:space="preserve">denied </w:t>
            </w:r>
          </w:p>
        </w:tc>
        <w:tc>
          <w:tcPr>
            <w:tcW w:w="3911" w:type="pct"/>
            <w:shd w:val="clear" w:color="auto" w:fill="auto"/>
          </w:tcPr>
          <w:p w14:paraId="2A731DA9" w14:textId="77777777" w:rsidR="0034058F" w:rsidRPr="0096006C" w:rsidRDefault="0034058F" w:rsidP="00BA7953">
            <w:pPr>
              <w:pStyle w:val="TableText"/>
            </w:pPr>
            <w:r w:rsidRPr="0096006C">
              <w:t xml:space="preserve">notify the beneficiary, using the </w:t>
            </w:r>
            <w:r w:rsidRPr="0096006C">
              <w:rPr>
                <w:i/>
              </w:rPr>
              <w:t>NIC</w:t>
            </w:r>
            <w:r w:rsidR="00BB014C" w:rsidRPr="0096006C">
              <w:rPr>
                <w:i/>
              </w:rPr>
              <w:t>S</w:t>
            </w:r>
            <w:r w:rsidRPr="0096006C">
              <w:rPr>
                <w:i/>
              </w:rPr>
              <w:t xml:space="preserve"> Relief Denial</w:t>
            </w:r>
            <w:r w:rsidRPr="0096006C">
              <w:t xml:space="preserve"> letter in Personal Computer Generated Letters (PCGL).</w:t>
            </w:r>
          </w:p>
        </w:tc>
      </w:tr>
      <w:tr w:rsidR="0034058F" w:rsidRPr="0096006C" w14:paraId="56A21B46" w14:textId="77777777" w:rsidTr="0034058F">
        <w:tc>
          <w:tcPr>
            <w:tcW w:w="1089" w:type="pct"/>
            <w:shd w:val="clear" w:color="auto" w:fill="auto"/>
          </w:tcPr>
          <w:p w14:paraId="1627F093" w14:textId="77777777" w:rsidR="0034058F" w:rsidRPr="0096006C" w:rsidRDefault="0034058F" w:rsidP="00BA7953">
            <w:pPr>
              <w:pStyle w:val="TableText"/>
            </w:pPr>
            <w:r w:rsidRPr="0096006C">
              <w:t>granted</w:t>
            </w:r>
          </w:p>
        </w:tc>
        <w:tc>
          <w:tcPr>
            <w:tcW w:w="3911" w:type="pct"/>
            <w:shd w:val="clear" w:color="auto" w:fill="auto"/>
          </w:tcPr>
          <w:p w14:paraId="1545009C" w14:textId="77777777" w:rsidR="0034058F" w:rsidRPr="0096006C" w:rsidRDefault="0034058F" w:rsidP="00BA7953">
            <w:pPr>
              <w:pStyle w:val="BulletText1"/>
            </w:pPr>
            <w:r w:rsidRPr="0096006C">
              <w:t xml:space="preserve">notify the beneficiary, using the </w:t>
            </w:r>
            <w:r w:rsidRPr="0096006C">
              <w:rPr>
                <w:i/>
              </w:rPr>
              <w:t>NIC</w:t>
            </w:r>
            <w:r w:rsidR="00BB014C" w:rsidRPr="0096006C">
              <w:rPr>
                <w:i/>
              </w:rPr>
              <w:t>S</w:t>
            </w:r>
            <w:r w:rsidRPr="0096006C">
              <w:rPr>
                <w:i/>
              </w:rPr>
              <w:t xml:space="preserve"> Relief Grant</w:t>
            </w:r>
            <w:r w:rsidRPr="0096006C">
              <w:t xml:space="preserve"> letter in PC</w:t>
            </w:r>
            <w:r w:rsidR="002A6A91" w:rsidRPr="0096006C">
              <w:t>GL</w:t>
            </w:r>
          </w:p>
          <w:p w14:paraId="133525E9" w14:textId="77777777" w:rsidR="00530346" w:rsidRPr="0096006C" w:rsidRDefault="00A840A9" w:rsidP="00BA7953">
            <w:pPr>
              <w:pStyle w:val="BulletText1"/>
            </w:pPr>
            <w:r w:rsidRPr="0096006C">
              <w:t xml:space="preserve">e-mail notice of the grant under the subject heading </w:t>
            </w:r>
            <w:r w:rsidRPr="0096006C">
              <w:rPr>
                <w:i/>
              </w:rPr>
              <w:t>NICS Relief Grant</w:t>
            </w:r>
            <w:r w:rsidRPr="0096006C">
              <w:t xml:space="preserve"> to VAVBAWAS/CO/NICS </w:t>
            </w:r>
            <w:r w:rsidRPr="0096006C">
              <w:rPr>
                <w:b/>
                <w:i/>
              </w:rPr>
              <w:t>within three days</w:t>
            </w:r>
            <w:r w:rsidRPr="0096006C">
              <w:t>,</w:t>
            </w:r>
            <w:r w:rsidR="00530346" w:rsidRPr="0096006C">
              <w:t xml:space="preserve"> and</w:t>
            </w:r>
          </w:p>
          <w:p w14:paraId="78FC08D3" w14:textId="77777777" w:rsidR="0034058F" w:rsidRPr="0096006C" w:rsidRDefault="00530346" w:rsidP="00BA7953">
            <w:pPr>
              <w:pStyle w:val="BulletText1"/>
            </w:pPr>
            <w:r w:rsidRPr="0096006C">
              <w:t>i</w:t>
            </w:r>
            <w:r w:rsidR="0034058F" w:rsidRPr="0096006C">
              <w:t>nclude the following information about the beneficiary in the body of the e</w:t>
            </w:r>
            <w:r w:rsidR="00A840A9" w:rsidRPr="0096006C">
              <w:t>-</w:t>
            </w:r>
            <w:r w:rsidR="0034058F" w:rsidRPr="0096006C">
              <w:t>mail:</w:t>
            </w:r>
          </w:p>
          <w:p w14:paraId="77EB74CB" w14:textId="77777777" w:rsidR="0034058F" w:rsidRPr="0096006C" w:rsidRDefault="0034058F" w:rsidP="00BA7953">
            <w:pPr>
              <w:pStyle w:val="BulletText2"/>
            </w:pPr>
            <w:r w:rsidRPr="0096006C">
              <w:t>name</w:t>
            </w:r>
          </w:p>
          <w:p w14:paraId="1EEC9066" w14:textId="77777777" w:rsidR="0034058F" w:rsidRPr="0096006C" w:rsidRDefault="0034058F" w:rsidP="00BA7953">
            <w:pPr>
              <w:pStyle w:val="BulletText2"/>
            </w:pPr>
            <w:r w:rsidRPr="0096006C">
              <w:t>claim number</w:t>
            </w:r>
          </w:p>
          <w:p w14:paraId="746C6E3F" w14:textId="77777777" w:rsidR="0034058F" w:rsidRPr="0096006C" w:rsidRDefault="0034058F" w:rsidP="00BA7953">
            <w:pPr>
              <w:pStyle w:val="BulletText2"/>
            </w:pPr>
            <w:r w:rsidRPr="0096006C">
              <w:t>Social Security number (if different than the claim number)</w:t>
            </w:r>
          </w:p>
          <w:p w14:paraId="7ECE54E1" w14:textId="77777777" w:rsidR="0034058F" w:rsidRPr="0096006C" w:rsidRDefault="0034058F" w:rsidP="00BA7953">
            <w:pPr>
              <w:pStyle w:val="BulletText2"/>
            </w:pPr>
            <w:r w:rsidRPr="0096006C">
              <w:t>date of birth</w:t>
            </w:r>
          </w:p>
          <w:p w14:paraId="4C9B2E74" w14:textId="77777777" w:rsidR="0034058F" w:rsidRPr="0096006C" w:rsidRDefault="0034058F" w:rsidP="00BA7953">
            <w:pPr>
              <w:pStyle w:val="BulletText2"/>
            </w:pPr>
            <w:r w:rsidRPr="0096006C">
              <w:t>address</w:t>
            </w:r>
          </w:p>
          <w:p w14:paraId="7851F593" w14:textId="77777777" w:rsidR="0034058F" w:rsidRPr="0096006C" w:rsidRDefault="0034058F" w:rsidP="00BA7953">
            <w:pPr>
              <w:pStyle w:val="BulletText2"/>
            </w:pPr>
            <w:r w:rsidRPr="0096006C">
              <w:t>telephone number, and</w:t>
            </w:r>
          </w:p>
          <w:p w14:paraId="7B46F5A5" w14:textId="77777777" w:rsidR="0034058F" w:rsidRPr="0096006C" w:rsidRDefault="0034058F" w:rsidP="00BA7953">
            <w:pPr>
              <w:pStyle w:val="BulletText2"/>
            </w:pPr>
            <w:r w:rsidRPr="0096006C">
              <w:t>date of the grant of relief.</w:t>
            </w:r>
          </w:p>
          <w:p w14:paraId="6C4AB4B3" w14:textId="77777777" w:rsidR="0034058F" w:rsidRPr="0096006C" w:rsidRDefault="0034058F" w:rsidP="00BA7953">
            <w:pPr>
              <w:pStyle w:val="TableText"/>
            </w:pPr>
          </w:p>
          <w:p w14:paraId="09031750" w14:textId="77777777" w:rsidR="0034058F" w:rsidRPr="0096006C" w:rsidRDefault="0034058F" w:rsidP="00A840A9">
            <w:pPr>
              <w:pStyle w:val="TableText"/>
            </w:pPr>
            <w:r w:rsidRPr="0096006C">
              <w:rPr>
                <w:b/>
                <w:i/>
              </w:rPr>
              <w:t>Note</w:t>
            </w:r>
            <w:r w:rsidRPr="0096006C">
              <w:t>:  Upon receipt of the e</w:t>
            </w:r>
            <w:r w:rsidR="00A840A9" w:rsidRPr="0096006C">
              <w:t>-</w:t>
            </w:r>
            <w:r w:rsidRPr="0096006C">
              <w:t xml:space="preserve">mail, the </w:t>
            </w:r>
            <w:r w:rsidR="00A840A9" w:rsidRPr="0096006C">
              <w:t xml:space="preserve">staff that monitors the </w:t>
            </w:r>
            <w:r w:rsidRPr="0096006C">
              <w:t xml:space="preserve">NICS </w:t>
            </w:r>
            <w:r w:rsidR="00A840A9" w:rsidRPr="0096006C">
              <w:t xml:space="preserve">mailbox </w:t>
            </w:r>
            <w:r w:rsidRPr="0096006C">
              <w:t>notifies the FBI that VA has granted a relief request.  Within approximately two months of receiving notice, the FBI will remove the beneficiary’s name from NICS.</w:t>
            </w:r>
          </w:p>
        </w:tc>
      </w:tr>
    </w:tbl>
    <w:p w14:paraId="23FD23A6" w14:textId="77777777" w:rsidR="009B13B4" w:rsidRPr="0096006C" w:rsidRDefault="009B13B4" w:rsidP="00D94D4F">
      <w:pPr>
        <w:pStyle w:val="BlockLine"/>
      </w:pPr>
    </w:p>
    <w:p w14:paraId="414D5B44" w14:textId="77777777" w:rsidR="00D94D4F" w:rsidRPr="0096006C" w:rsidRDefault="00D94D4F" w:rsidP="00D94D4F">
      <w:pPr>
        <w:pStyle w:val="Heading4"/>
      </w:pPr>
      <w:r w:rsidRPr="0096006C">
        <w:br w:type="page"/>
      </w:r>
      <w:r w:rsidRPr="0096006C">
        <w:lastRenderedPageBreak/>
        <w:t xml:space="preserve">8.  </w:t>
      </w:r>
      <w:bookmarkStart w:id="38" w:name="Topic8"/>
      <w:bookmarkEnd w:id="38"/>
      <w:r w:rsidRPr="0096006C">
        <w:t>Processing Awards for Supervised Direct Payment (SDP)</w:t>
      </w:r>
    </w:p>
    <w:p w14:paraId="4FB30FE0" w14:textId="77777777" w:rsidR="00D94D4F" w:rsidRPr="0096006C" w:rsidRDefault="00D94D4F" w:rsidP="00D94D4F">
      <w:pPr>
        <w:pStyle w:val="BlockLine"/>
      </w:pPr>
      <w:r w:rsidRPr="0096006C">
        <w:fldChar w:fldCharType="begin"/>
      </w:r>
      <w:r w:rsidRPr="0096006C">
        <w:instrText xml:space="preserve"> PRIVATE INFOTYPE="OTHER" </w:instrText>
      </w:r>
      <w:r w:rsidRPr="0096006C">
        <w:fldChar w:fldCharType="end"/>
      </w:r>
    </w:p>
    <w:tbl>
      <w:tblPr>
        <w:tblW w:w="0" w:type="auto"/>
        <w:tblLayout w:type="fixed"/>
        <w:tblLook w:val="0000" w:firstRow="0" w:lastRow="0" w:firstColumn="0" w:lastColumn="0" w:noHBand="0" w:noVBand="0"/>
      </w:tblPr>
      <w:tblGrid>
        <w:gridCol w:w="1728"/>
        <w:gridCol w:w="7740"/>
      </w:tblGrid>
      <w:tr w:rsidR="00D94D4F" w:rsidRPr="0096006C" w14:paraId="1ABE5100" w14:textId="77777777" w:rsidTr="00BA7953">
        <w:trPr>
          <w:cantSplit/>
        </w:trPr>
        <w:tc>
          <w:tcPr>
            <w:tcW w:w="1728" w:type="dxa"/>
          </w:tcPr>
          <w:p w14:paraId="2374EBDA" w14:textId="77777777" w:rsidR="00D94D4F" w:rsidRPr="0096006C" w:rsidRDefault="00D94D4F" w:rsidP="00BA7953">
            <w:pPr>
              <w:pStyle w:val="Heading5"/>
            </w:pPr>
            <w:r w:rsidRPr="0096006C">
              <w:t>Introduction</w:t>
            </w:r>
          </w:p>
        </w:tc>
        <w:tc>
          <w:tcPr>
            <w:tcW w:w="7740" w:type="dxa"/>
          </w:tcPr>
          <w:p w14:paraId="5788DE1D" w14:textId="77777777" w:rsidR="00D94D4F" w:rsidRPr="0096006C" w:rsidRDefault="00D94D4F" w:rsidP="00BA7953">
            <w:pPr>
              <w:pStyle w:val="BlockText"/>
            </w:pPr>
            <w:r w:rsidRPr="0096006C">
              <w:t>This topic contains information on processing awards of SDP, including</w:t>
            </w:r>
          </w:p>
          <w:p w14:paraId="38BDE929" w14:textId="77777777" w:rsidR="00D94D4F" w:rsidRPr="0096006C" w:rsidRDefault="00D94D4F" w:rsidP="00BA7953">
            <w:pPr>
              <w:pStyle w:val="BlockText"/>
            </w:pPr>
          </w:p>
          <w:p w14:paraId="68A68F93" w14:textId="77777777" w:rsidR="00D94D4F" w:rsidRPr="0096006C" w:rsidRDefault="0096006C" w:rsidP="00BA7953">
            <w:pPr>
              <w:pStyle w:val="BulletText1"/>
            </w:pPr>
            <w:hyperlink w:anchor="a8" w:history="1">
              <w:r w:rsidR="00D94D4F" w:rsidRPr="0096006C">
                <w:rPr>
                  <w:rStyle w:val="Hyperlink"/>
                </w:rPr>
                <w:t xml:space="preserve">authorization of SDP by </w:t>
              </w:r>
              <w:r w:rsidR="008F35AE" w:rsidRPr="0096006C">
                <w:rPr>
                  <w:rStyle w:val="Hyperlink"/>
                </w:rPr>
                <w:t>a</w:t>
              </w:r>
              <w:r w:rsidR="00D94D4F" w:rsidRPr="0096006C">
                <w:rPr>
                  <w:rStyle w:val="Hyperlink"/>
                </w:rPr>
                <w:t xml:space="preserve"> fiduciary </w:t>
              </w:r>
              <w:r w:rsidR="008F35AE" w:rsidRPr="0096006C">
                <w:rPr>
                  <w:rStyle w:val="Hyperlink"/>
                </w:rPr>
                <w:t xml:space="preserve">hub or the fiduciary  </w:t>
              </w:r>
              <w:r w:rsidR="00D94D4F" w:rsidRPr="0096006C">
                <w:rPr>
                  <w:rStyle w:val="Hyperlink"/>
                </w:rPr>
                <w:t>activity</w:t>
              </w:r>
            </w:hyperlink>
          </w:p>
          <w:p w14:paraId="58DEF7C2" w14:textId="77777777" w:rsidR="00D94D4F" w:rsidRPr="0096006C" w:rsidRDefault="0096006C" w:rsidP="00BA7953">
            <w:pPr>
              <w:pStyle w:val="BulletText1"/>
            </w:pPr>
            <w:hyperlink w:anchor="b8" w:history="1">
              <w:r w:rsidR="00D94D4F" w:rsidRPr="0096006C">
                <w:rPr>
                  <w:rStyle w:val="Hyperlink"/>
                </w:rPr>
                <w:t>reopened awards and SDP appointment</w:t>
              </w:r>
            </w:hyperlink>
          </w:p>
          <w:p w14:paraId="7CD3A2E4" w14:textId="77777777" w:rsidR="00D94D4F" w:rsidRPr="0096006C" w:rsidRDefault="0096006C" w:rsidP="00BA7953">
            <w:pPr>
              <w:pStyle w:val="BulletText1"/>
            </w:pPr>
            <w:hyperlink w:anchor="c8" w:history="1">
              <w:r w:rsidR="00D94D4F" w:rsidRPr="0096006C">
                <w:rPr>
                  <w:rStyle w:val="Hyperlink"/>
                </w:rPr>
                <w:t>processing SDP awards</w:t>
              </w:r>
            </w:hyperlink>
            <w:r w:rsidR="00D94D4F" w:rsidRPr="0096006C">
              <w:t>, and</w:t>
            </w:r>
          </w:p>
          <w:p w14:paraId="5E1D07BA" w14:textId="77777777" w:rsidR="00D94D4F" w:rsidRPr="0096006C" w:rsidRDefault="0096006C" w:rsidP="00BA7953">
            <w:pPr>
              <w:pStyle w:val="BulletText1"/>
            </w:pPr>
            <w:hyperlink w:anchor="d8" w:history="1">
              <w:r w:rsidR="00D94D4F" w:rsidRPr="0096006C">
                <w:rPr>
                  <w:rStyle w:val="Hyperlink"/>
                </w:rPr>
                <w:t>processing and controlling an SDP award for less than the full amount</w:t>
              </w:r>
            </w:hyperlink>
            <w:r w:rsidR="00D94D4F" w:rsidRPr="0096006C">
              <w:t>.</w:t>
            </w:r>
          </w:p>
        </w:tc>
      </w:tr>
    </w:tbl>
    <w:p w14:paraId="12362C18" w14:textId="77777777" w:rsidR="00D94D4F" w:rsidRPr="0096006C" w:rsidRDefault="00D94D4F" w:rsidP="00D94D4F">
      <w:pPr>
        <w:pStyle w:val="BlockLine"/>
      </w:pPr>
    </w:p>
    <w:tbl>
      <w:tblPr>
        <w:tblW w:w="0" w:type="auto"/>
        <w:tblLayout w:type="fixed"/>
        <w:tblLook w:val="0000" w:firstRow="0" w:lastRow="0" w:firstColumn="0" w:lastColumn="0" w:noHBand="0" w:noVBand="0"/>
      </w:tblPr>
      <w:tblGrid>
        <w:gridCol w:w="1728"/>
        <w:gridCol w:w="7740"/>
      </w:tblGrid>
      <w:tr w:rsidR="00D94D4F" w:rsidRPr="0096006C" w14:paraId="765DBD69" w14:textId="77777777" w:rsidTr="00BA7953">
        <w:trPr>
          <w:cantSplit/>
        </w:trPr>
        <w:tc>
          <w:tcPr>
            <w:tcW w:w="1728" w:type="dxa"/>
          </w:tcPr>
          <w:p w14:paraId="434645F2" w14:textId="77777777" w:rsidR="00D94D4F" w:rsidRPr="0096006C" w:rsidRDefault="00D94D4F" w:rsidP="00BA7953">
            <w:pPr>
              <w:pStyle w:val="Heading5"/>
            </w:pPr>
            <w:r w:rsidRPr="0096006C">
              <w:t>Change Date</w:t>
            </w:r>
          </w:p>
        </w:tc>
        <w:tc>
          <w:tcPr>
            <w:tcW w:w="7740" w:type="dxa"/>
          </w:tcPr>
          <w:p w14:paraId="79F63BB6" w14:textId="77777777" w:rsidR="00D94D4F" w:rsidRPr="0096006C" w:rsidRDefault="00E57913" w:rsidP="00BA7953">
            <w:pPr>
              <w:pStyle w:val="BlockText"/>
            </w:pPr>
            <w:r w:rsidRPr="0096006C">
              <w:t>May 6, 2013</w:t>
            </w:r>
          </w:p>
        </w:tc>
      </w:tr>
    </w:tbl>
    <w:p w14:paraId="05384E93" w14:textId="77777777" w:rsidR="00D94D4F" w:rsidRPr="0096006C" w:rsidRDefault="00D94D4F" w:rsidP="00D94D4F">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D94D4F" w:rsidRPr="0096006C" w14:paraId="32563B26" w14:textId="77777777" w:rsidTr="00BA7953">
        <w:trPr>
          <w:cantSplit/>
        </w:trPr>
        <w:tc>
          <w:tcPr>
            <w:tcW w:w="1728" w:type="dxa"/>
          </w:tcPr>
          <w:p w14:paraId="5C2B0064" w14:textId="77777777" w:rsidR="00D94D4F" w:rsidRPr="0096006C" w:rsidRDefault="00D94D4F" w:rsidP="008F35AE">
            <w:pPr>
              <w:pStyle w:val="Heading5"/>
            </w:pPr>
            <w:r w:rsidRPr="0096006C">
              <w:t xml:space="preserve">a.  </w:t>
            </w:r>
            <w:bookmarkStart w:id="39" w:name="a8"/>
            <w:bookmarkEnd w:id="39"/>
            <w:r w:rsidRPr="0096006C">
              <w:t xml:space="preserve">Authorization of SDP by </w:t>
            </w:r>
            <w:r w:rsidR="008F35AE" w:rsidRPr="0096006C">
              <w:t>a</w:t>
            </w:r>
            <w:r w:rsidRPr="0096006C">
              <w:t xml:space="preserve"> Fiduciary </w:t>
            </w:r>
            <w:r w:rsidR="008F35AE" w:rsidRPr="0096006C">
              <w:t xml:space="preserve">Hub or the Fiduciary </w:t>
            </w:r>
            <w:r w:rsidRPr="0096006C">
              <w:t>Activity</w:t>
            </w:r>
          </w:p>
        </w:tc>
        <w:tc>
          <w:tcPr>
            <w:tcW w:w="7740" w:type="dxa"/>
          </w:tcPr>
          <w:p w14:paraId="78BAF5DC" w14:textId="77777777" w:rsidR="00D94D4F" w:rsidRPr="0096006C" w:rsidRDefault="00D94D4F" w:rsidP="00BA7953">
            <w:pPr>
              <w:pStyle w:val="BlockText"/>
            </w:pPr>
            <w:r w:rsidRPr="0096006C">
              <w:t xml:space="preserve">Under </w:t>
            </w:r>
            <w:hyperlink r:id="rId79" w:history="1">
              <w:r w:rsidRPr="0096006C">
                <w:rPr>
                  <w:rStyle w:val="Hyperlink"/>
                </w:rPr>
                <w:t>38 CFR 13.56</w:t>
              </w:r>
            </w:hyperlink>
            <w:r w:rsidRPr="0096006C">
              <w:t xml:space="preserve">, </w:t>
            </w:r>
            <w:r w:rsidR="008F35AE" w:rsidRPr="0096006C">
              <w:t>a</w:t>
            </w:r>
            <w:r w:rsidRPr="0096006C">
              <w:t xml:space="preserve"> fiduciary </w:t>
            </w:r>
            <w:r w:rsidR="008F35AE" w:rsidRPr="0096006C">
              <w:t xml:space="preserve">hub or the fiduciary </w:t>
            </w:r>
            <w:r w:rsidRPr="0096006C">
              <w:t xml:space="preserve">activity may authorize SDP to </w:t>
            </w:r>
          </w:p>
          <w:p w14:paraId="3776EA97" w14:textId="77777777" w:rsidR="00D94D4F" w:rsidRPr="0096006C" w:rsidRDefault="00D94D4F" w:rsidP="00BA7953">
            <w:pPr>
              <w:pStyle w:val="BlockText"/>
            </w:pPr>
          </w:p>
          <w:p w14:paraId="68126B75" w14:textId="77777777" w:rsidR="00D94D4F" w:rsidRPr="0096006C" w:rsidRDefault="00D94D4F" w:rsidP="00BA7953">
            <w:pPr>
              <w:pStyle w:val="BulletText1"/>
            </w:pPr>
            <w:r w:rsidRPr="0096006C">
              <w:t xml:space="preserve">Veterans rated incompetent, or </w:t>
            </w:r>
          </w:p>
          <w:p w14:paraId="25B16815" w14:textId="77777777" w:rsidR="00D94D4F" w:rsidRPr="0096006C" w:rsidRDefault="00D94D4F" w:rsidP="00BA7953">
            <w:pPr>
              <w:pStyle w:val="BulletText1"/>
            </w:pPr>
            <w:r w:rsidRPr="0096006C">
              <w:t xml:space="preserve">any other adult beneficiary for whom appointment of a fiduciary has been requested based on a VA rating or judicial determination of incompetency.  </w:t>
            </w:r>
          </w:p>
          <w:p w14:paraId="21F2BBC8" w14:textId="77777777" w:rsidR="00D94D4F" w:rsidRPr="0096006C" w:rsidRDefault="00D94D4F" w:rsidP="00BA7953">
            <w:pPr>
              <w:pStyle w:val="BlockText"/>
            </w:pPr>
          </w:p>
          <w:p w14:paraId="781AAC70" w14:textId="77777777" w:rsidR="00D94D4F" w:rsidRPr="0096006C" w:rsidRDefault="00D94D4F" w:rsidP="008F35AE">
            <w:pPr>
              <w:pStyle w:val="BlockText"/>
            </w:pPr>
            <w:r w:rsidRPr="0096006C">
              <w:t xml:space="preserve">If the fiduciary </w:t>
            </w:r>
            <w:r w:rsidR="008F35AE" w:rsidRPr="0096006C">
              <w:t>hub/</w:t>
            </w:r>
            <w:r w:rsidRPr="0096006C">
              <w:t xml:space="preserve">activity concludes that such method of payment is consistent with the beneficiary’s capacity and affords a reasonable protection of the beneficiary’s interests, the fiduciary </w:t>
            </w:r>
            <w:r w:rsidR="008F35AE" w:rsidRPr="0096006C">
              <w:t>hub/</w:t>
            </w:r>
            <w:r w:rsidRPr="0096006C">
              <w:t xml:space="preserve">activity indicates its approval for SDP on </w:t>
            </w:r>
            <w:r w:rsidRPr="0096006C">
              <w:rPr>
                <w:i/>
              </w:rPr>
              <w:t>VA Form 21-555</w:t>
            </w:r>
            <w:r w:rsidRPr="0096006C">
              <w:t>.</w:t>
            </w:r>
          </w:p>
        </w:tc>
      </w:tr>
    </w:tbl>
    <w:p w14:paraId="31280163" w14:textId="77777777" w:rsidR="00D94D4F" w:rsidRPr="0096006C" w:rsidRDefault="00D94D4F" w:rsidP="00D94D4F">
      <w:pPr>
        <w:pStyle w:val="BlockLine"/>
      </w:pPr>
      <w:r w:rsidRPr="0096006C">
        <w:fldChar w:fldCharType="begin"/>
      </w:r>
      <w:r w:rsidRPr="0096006C">
        <w:instrText xml:space="preserve"> PRIVATE INFOTYPE="PRINCIPLE" </w:instrText>
      </w:r>
      <w:r w:rsidRPr="0096006C">
        <w:fldChar w:fldCharType="end"/>
      </w:r>
    </w:p>
    <w:tbl>
      <w:tblPr>
        <w:tblW w:w="0" w:type="auto"/>
        <w:tblLayout w:type="fixed"/>
        <w:tblLook w:val="0000" w:firstRow="0" w:lastRow="0" w:firstColumn="0" w:lastColumn="0" w:noHBand="0" w:noVBand="0"/>
      </w:tblPr>
      <w:tblGrid>
        <w:gridCol w:w="1728"/>
        <w:gridCol w:w="7740"/>
      </w:tblGrid>
      <w:tr w:rsidR="00D94D4F" w:rsidRPr="0096006C" w14:paraId="7919A025" w14:textId="77777777" w:rsidTr="00BA7953">
        <w:trPr>
          <w:cantSplit/>
        </w:trPr>
        <w:tc>
          <w:tcPr>
            <w:tcW w:w="1728" w:type="dxa"/>
          </w:tcPr>
          <w:p w14:paraId="66CA11F9" w14:textId="77777777" w:rsidR="00D94D4F" w:rsidRPr="0096006C" w:rsidRDefault="00D94D4F" w:rsidP="00BA7953">
            <w:pPr>
              <w:pStyle w:val="Heading5"/>
            </w:pPr>
            <w:r w:rsidRPr="0096006C">
              <w:t xml:space="preserve">b.  </w:t>
            </w:r>
            <w:bookmarkStart w:id="40" w:name="b8"/>
            <w:bookmarkEnd w:id="40"/>
            <w:r w:rsidRPr="0096006C">
              <w:t>Reopened Awards and SDP Appointment</w:t>
            </w:r>
          </w:p>
        </w:tc>
        <w:tc>
          <w:tcPr>
            <w:tcW w:w="7740" w:type="dxa"/>
          </w:tcPr>
          <w:p w14:paraId="71206395" w14:textId="77777777" w:rsidR="00D94D4F" w:rsidRPr="0096006C" w:rsidRDefault="00D94D4F" w:rsidP="00BA7953">
            <w:pPr>
              <w:pStyle w:val="BlockText"/>
              <w:rPr>
                <w:color w:val="auto"/>
              </w:rPr>
            </w:pPr>
            <w:r w:rsidRPr="0096006C">
              <w:rPr>
                <w:color w:val="auto"/>
              </w:rPr>
              <w:t xml:space="preserve">If an incompetent Veteran loses entitlement to benefits that VA had been paying directly to him/her based on an SDP certification, and VA later restores entitlement, do </w:t>
            </w:r>
            <w:r w:rsidRPr="0096006C">
              <w:rPr>
                <w:i/>
                <w:color w:val="auto"/>
              </w:rPr>
              <w:t>not</w:t>
            </w:r>
            <w:r w:rsidRPr="0096006C">
              <w:rPr>
                <w:color w:val="auto"/>
              </w:rPr>
              <w:t xml:space="preserve"> resume the payment of benefits directly to the Veteran without concurrence from </w:t>
            </w:r>
            <w:r w:rsidR="004F6B55" w:rsidRPr="0096006C">
              <w:rPr>
                <w:color w:val="auto"/>
              </w:rPr>
              <w:t>a</w:t>
            </w:r>
            <w:r w:rsidRPr="0096006C">
              <w:rPr>
                <w:color w:val="auto"/>
              </w:rPr>
              <w:t xml:space="preserve"> fiduciary </w:t>
            </w:r>
            <w:r w:rsidR="004F6B55" w:rsidRPr="0096006C">
              <w:rPr>
                <w:color w:val="auto"/>
              </w:rPr>
              <w:t xml:space="preserve">hub or the fiduciary </w:t>
            </w:r>
            <w:r w:rsidRPr="0096006C">
              <w:rPr>
                <w:color w:val="auto"/>
              </w:rPr>
              <w:t>activity.</w:t>
            </w:r>
          </w:p>
          <w:p w14:paraId="02993B13" w14:textId="77777777" w:rsidR="00D94D4F" w:rsidRPr="0096006C" w:rsidRDefault="00D94D4F" w:rsidP="00BA7953">
            <w:pPr>
              <w:pStyle w:val="BlockText"/>
            </w:pPr>
          </w:p>
          <w:p w14:paraId="4B7C099D" w14:textId="77777777" w:rsidR="00D94D4F" w:rsidRPr="0096006C" w:rsidRDefault="00D94D4F" w:rsidP="00BA7953">
            <w:pPr>
              <w:pStyle w:val="BlockText"/>
            </w:pPr>
            <w:r w:rsidRPr="0096006C">
              <w:t xml:space="preserve">If necessary, request a current </w:t>
            </w:r>
            <w:r w:rsidRPr="0096006C">
              <w:rPr>
                <w:i/>
              </w:rPr>
              <w:t>VA Form 21-555</w:t>
            </w:r>
            <w:r w:rsidRPr="0096006C">
              <w:t xml:space="preserve"> by</w:t>
            </w:r>
          </w:p>
          <w:p w14:paraId="7089B157" w14:textId="77777777" w:rsidR="00D94D4F" w:rsidRPr="0096006C" w:rsidRDefault="00D94D4F" w:rsidP="00BA7953">
            <w:pPr>
              <w:pStyle w:val="BlockText"/>
            </w:pPr>
          </w:p>
          <w:p w14:paraId="6D653743" w14:textId="77777777" w:rsidR="00D94D4F" w:rsidRPr="0096006C" w:rsidRDefault="00D94D4F" w:rsidP="00BA7953">
            <w:pPr>
              <w:pStyle w:val="BulletText1"/>
              <w:rPr>
                <w:b/>
              </w:rPr>
            </w:pPr>
            <w:r w:rsidRPr="0096006C">
              <w:t xml:space="preserve">preparing </w:t>
            </w:r>
            <w:r w:rsidRPr="0096006C">
              <w:rPr>
                <w:i/>
              </w:rPr>
              <w:t>VA Form 21-592</w:t>
            </w:r>
            <w:r w:rsidRPr="0096006C">
              <w:t xml:space="preserve"> according to the instructions in </w:t>
            </w:r>
            <w:hyperlink r:id="rId80" w:history="1">
              <w:r w:rsidRPr="0096006C">
                <w:rPr>
                  <w:rStyle w:val="Hyperlink"/>
                </w:rPr>
                <w:t>M21-1MR, Part III, Subpart v, 9.A.1.c</w:t>
              </w:r>
            </w:hyperlink>
          </w:p>
          <w:p w14:paraId="5F05EB51" w14:textId="77777777" w:rsidR="00D94D4F" w:rsidRPr="0096006C" w:rsidRDefault="00D94D4F" w:rsidP="00BA7953">
            <w:pPr>
              <w:pStyle w:val="BulletText1"/>
            </w:pPr>
            <w:r w:rsidRPr="0096006C">
              <w:t>uploading the form into Virtual VA, and</w:t>
            </w:r>
          </w:p>
          <w:p w14:paraId="01216483" w14:textId="77777777" w:rsidR="00D94D4F" w:rsidRPr="0096006C" w:rsidRDefault="00D94D4F" w:rsidP="008F35AE">
            <w:pPr>
              <w:pStyle w:val="BulletText1"/>
              <w:rPr>
                <w:b/>
              </w:rPr>
            </w:pPr>
            <w:r w:rsidRPr="0096006C">
              <w:t xml:space="preserve">notifying the fiduciary </w:t>
            </w:r>
            <w:r w:rsidR="008F35AE" w:rsidRPr="0096006C">
              <w:t>hub/</w:t>
            </w:r>
            <w:r w:rsidRPr="0096006C">
              <w:t>activity of jurisdiction, through a Virtual VA-generated e-mail, that action is pending on the form.</w:t>
            </w:r>
          </w:p>
        </w:tc>
      </w:tr>
    </w:tbl>
    <w:p w14:paraId="6721B23D" w14:textId="77777777" w:rsidR="00D94D4F" w:rsidRPr="0096006C" w:rsidRDefault="00D94D4F" w:rsidP="00D94D4F">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D94D4F" w:rsidRPr="0096006C" w14:paraId="16B546A4" w14:textId="77777777" w:rsidTr="00BA7953">
        <w:trPr>
          <w:cantSplit/>
        </w:trPr>
        <w:tc>
          <w:tcPr>
            <w:tcW w:w="1728" w:type="dxa"/>
          </w:tcPr>
          <w:p w14:paraId="12BFAAB3" w14:textId="77777777" w:rsidR="00D94D4F" w:rsidRPr="0096006C" w:rsidRDefault="00D94D4F" w:rsidP="00BA7953">
            <w:pPr>
              <w:pStyle w:val="Heading5"/>
            </w:pPr>
            <w:r w:rsidRPr="0096006C">
              <w:lastRenderedPageBreak/>
              <w:t xml:space="preserve">c.  </w:t>
            </w:r>
            <w:bookmarkStart w:id="41" w:name="c8"/>
            <w:bookmarkEnd w:id="41"/>
            <w:r w:rsidRPr="0096006C">
              <w:t>Processing SDP Awards</w:t>
            </w:r>
          </w:p>
        </w:tc>
        <w:tc>
          <w:tcPr>
            <w:tcW w:w="7740" w:type="dxa"/>
          </w:tcPr>
          <w:p w14:paraId="5E045504" w14:textId="77777777" w:rsidR="00D94D4F" w:rsidRPr="0096006C" w:rsidRDefault="00C930AB" w:rsidP="00BA7953">
            <w:pPr>
              <w:pStyle w:val="BlockText"/>
            </w:pPr>
            <w:r w:rsidRPr="0096006C">
              <w:t>After</w:t>
            </w:r>
            <w:r w:rsidR="00D94D4F" w:rsidRPr="0096006C">
              <w:t xml:space="preserve"> </w:t>
            </w:r>
            <w:r w:rsidR="004F6B55" w:rsidRPr="0096006C">
              <w:t>a</w:t>
            </w:r>
            <w:r w:rsidR="00D94D4F" w:rsidRPr="0096006C">
              <w:t xml:space="preserve"> fiduciary </w:t>
            </w:r>
            <w:r w:rsidR="004F6B55" w:rsidRPr="0096006C">
              <w:t xml:space="preserve">hub or the fiduciary </w:t>
            </w:r>
            <w:r w:rsidR="00D94D4F" w:rsidRPr="0096006C">
              <w:t>activity certifies SDP to a Veteran or other adult beneficiary,</w:t>
            </w:r>
            <w:r w:rsidRPr="0096006C">
              <w:t xml:space="preserve"> it is responsible for  </w:t>
            </w:r>
          </w:p>
          <w:p w14:paraId="673E58F0" w14:textId="77777777" w:rsidR="00D94D4F" w:rsidRPr="0096006C" w:rsidRDefault="00D94D4F" w:rsidP="00BA7953">
            <w:pPr>
              <w:pStyle w:val="BlockText"/>
            </w:pPr>
          </w:p>
          <w:p w14:paraId="5DE6CAE6" w14:textId="77777777" w:rsidR="00D94D4F" w:rsidRPr="0096006C" w:rsidRDefault="00C930AB" w:rsidP="00BA7953">
            <w:pPr>
              <w:pStyle w:val="BulletText1"/>
            </w:pPr>
            <w:r w:rsidRPr="0096006C">
              <w:t>annotating</w:t>
            </w:r>
            <w:r w:rsidR="00D94D4F" w:rsidRPr="0096006C">
              <w:t xml:space="preserve"> the award </w:t>
            </w:r>
            <w:r w:rsidR="00E22B76" w:rsidRPr="0096006C">
              <w:t>document</w:t>
            </w:r>
            <w:r w:rsidR="00D94D4F" w:rsidRPr="0096006C">
              <w:t xml:space="preserve"> with the following notation:  </w:t>
            </w:r>
            <w:r w:rsidR="00D94D4F" w:rsidRPr="0096006C">
              <w:rPr>
                <w:i/>
              </w:rPr>
              <w:t xml:space="preserve">VA Form 21-555 </w:t>
            </w:r>
            <w:r w:rsidR="00D94D4F" w:rsidRPr="0096006C">
              <w:rPr>
                <w:bCs/>
                <w:i/>
              </w:rPr>
              <w:t>[date]</w:t>
            </w:r>
            <w:r w:rsidR="00D94D4F" w:rsidRPr="0096006C">
              <w:rPr>
                <w:i/>
              </w:rPr>
              <w:t xml:space="preserve"> supervised direct payment</w:t>
            </w:r>
            <w:r w:rsidRPr="0096006C">
              <w:t>, and</w:t>
            </w:r>
          </w:p>
          <w:p w14:paraId="7A02BFFA" w14:textId="77777777" w:rsidR="00D94D4F" w:rsidRPr="0096006C" w:rsidRDefault="00D94D4F" w:rsidP="00BA7953">
            <w:pPr>
              <w:pStyle w:val="BulletText1"/>
            </w:pPr>
            <w:r w:rsidRPr="0096006C">
              <w:t>perform</w:t>
            </w:r>
            <w:r w:rsidR="00C930AB" w:rsidRPr="0096006C">
              <w:t>ing</w:t>
            </w:r>
            <w:r w:rsidRPr="0096006C">
              <w:t xml:space="preserve"> the following actions on the 601 CHANGE OF FIDUCIARY screen in Share </w:t>
            </w:r>
            <w:r w:rsidRPr="0096006C">
              <w:rPr>
                <w:i/>
              </w:rPr>
              <w:t>if the beneficiary is a Veteran</w:t>
            </w:r>
            <w:r w:rsidRPr="0096006C">
              <w:t>:</w:t>
            </w:r>
          </w:p>
          <w:p w14:paraId="568BE5A3" w14:textId="77777777" w:rsidR="00D94D4F" w:rsidRPr="0096006C" w:rsidRDefault="00C930AB" w:rsidP="00BA7953">
            <w:pPr>
              <w:pStyle w:val="BulletText2"/>
            </w:pPr>
            <w:r w:rsidRPr="0096006C">
              <w:t>updating</w:t>
            </w:r>
            <w:r w:rsidR="00D94D4F" w:rsidRPr="0096006C">
              <w:t xml:space="preserve"> the PRINCIPLE GUARDIANSHIP FOLDER LOC screen, and</w:t>
            </w:r>
          </w:p>
          <w:p w14:paraId="4FF575CE" w14:textId="77777777" w:rsidR="00D94D4F" w:rsidRPr="0096006C" w:rsidRDefault="00C930AB" w:rsidP="00C930AB">
            <w:pPr>
              <w:pStyle w:val="BulletText2"/>
            </w:pPr>
            <w:r w:rsidRPr="0096006C">
              <w:t>selecting</w:t>
            </w:r>
            <w:r w:rsidR="00D94D4F" w:rsidRPr="0096006C">
              <w:t xml:space="preserve"> the SUPERVISED DIRECT PAY radio button</w:t>
            </w:r>
            <w:r w:rsidRPr="0096006C">
              <w:t>.</w:t>
            </w:r>
          </w:p>
        </w:tc>
      </w:tr>
    </w:tbl>
    <w:p w14:paraId="4363BD25" w14:textId="77777777" w:rsidR="00D94D4F" w:rsidRPr="0096006C" w:rsidRDefault="00D94D4F" w:rsidP="00D94D4F">
      <w:pPr>
        <w:pStyle w:val="BlockLine"/>
      </w:pPr>
      <w:r w:rsidRPr="0096006C">
        <w:fldChar w:fldCharType="begin"/>
      </w:r>
      <w:r w:rsidRPr="0096006C">
        <w:instrText xml:space="preserve"> PRIVATE INFOTYPE="PROCEDURE" </w:instrText>
      </w:r>
      <w:r w:rsidRPr="0096006C">
        <w:fldChar w:fldCharType="end"/>
      </w:r>
    </w:p>
    <w:tbl>
      <w:tblPr>
        <w:tblW w:w="0" w:type="auto"/>
        <w:tblLayout w:type="fixed"/>
        <w:tblLook w:val="0000" w:firstRow="0" w:lastRow="0" w:firstColumn="0" w:lastColumn="0" w:noHBand="0" w:noVBand="0"/>
      </w:tblPr>
      <w:tblGrid>
        <w:gridCol w:w="1728"/>
        <w:gridCol w:w="7740"/>
      </w:tblGrid>
      <w:tr w:rsidR="00D94D4F" w:rsidRPr="0096006C" w14:paraId="224914DD" w14:textId="77777777" w:rsidTr="00BA7953">
        <w:trPr>
          <w:cantSplit/>
        </w:trPr>
        <w:tc>
          <w:tcPr>
            <w:tcW w:w="1728" w:type="dxa"/>
          </w:tcPr>
          <w:p w14:paraId="645C1DCA" w14:textId="77777777" w:rsidR="00D94D4F" w:rsidRPr="0096006C" w:rsidRDefault="00D94D4F" w:rsidP="00BA7953">
            <w:pPr>
              <w:pStyle w:val="Heading5"/>
            </w:pPr>
            <w:r w:rsidRPr="0096006C">
              <w:t xml:space="preserve">d. </w:t>
            </w:r>
            <w:bookmarkStart w:id="42" w:name="d8"/>
            <w:bookmarkEnd w:id="42"/>
            <w:r w:rsidRPr="0096006C">
              <w:t xml:space="preserve"> Processing and Controlling an SDP Award for Less Than the Full Amount</w:t>
            </w:r>
          </w:p>
        </w:tc>
        <w:tc>
          <w:tcPr>
            <w:tcW w:w="7740" w:type="dxa"/>
          </w:tcPr>
          <w:p w14:paraId="3CEFB70F" w14:textId="77777777" w:rsidR="00D94D4F" w:rsidRPr="0096006C" w:rsidRDefault="004F6B55" w:rsidP="00BA7953">
            <w:pPr>
              <w:pStyle w:val="BlockText"/>
            </w:pPr>
            <w:r w:rsidRPr="0096006C">
              <w:t>A</w:t>
            </w:r>
            <w:r w:rsidR="00D94D4F" w:rsidRPr="0096006C">
              <w:t xml:space="preserve"> fiduciary </w:t>
            </w:r>
            <w:r w:rsidRPr="0096006C">
              <w:t xml:space="preserve">hub or the fiduciary </w:t>
            </w:r>
            <w:r w:rsidR="00D94D4F" w:rsidRPr="0096006C">
              <w:t xml:space="preserve">activity may recommend that an award for less than the full amount be released to the beneficiary for a limited period of time.  This period of time is generally six months, but in no event should it exceed one year.  </w:t>
            </w:r>
          </w:p>
          <w:p w14:paraId="534E8AC6" w14:textId="77777777" w:rsidR="00D94D4F" w:rsidRPr="0096006C" w:rsidRDefault="00D94D4F" w:rsidP="00BA7953">
            <w:pPr>
              <w:pStyle w:val="BlockText"/>
            </w:pPr>
          </w:p>
          <w:p w14:paraId="072E9CFC" w14:textId="77777777" w:rsidR="00D94D4F" w:rsidRPr="0096006C" w:rsidRDefault="00D94D4F" w:rsidP="00BA7953">
            <w:pPr>
              <w:pStyle w:val="BlockText"/>
              <w:rPr>
                <w:color w:val="auto"/>
              </w:rPr>
            </w:pPr>
            <w:r w:rsidRPr="0096006C">
              <w:rPr>
                <w:color w:val="auto"/>
              </w:rPr>
              <w:t xml:space="preserve">The table below shows the steps the RO takes when processing an SDP award for less than the full amount. </w:t>
            </w:r>
          </w:p>
        </w:tc>
      </w:tr>
    </w:tbl>
    <w:p w14:paraId="68B2274B" w14:textId="77777777" w:rsidR="00D94D4F" w:rsidRPr="0096006C" w:rsidRDefault="00D94D4F" w:rsidP="00D94D4F"/>
    <w:tbl>
      <w:tblPr>
        <w:tblW w:w="0" w:type="auto"/>
        <w:tblInd w:w="1829" w:type="dxa"/>
        <w:tblLayout w:type="fixed"/>
        <w:tblLook w:val="0000" w:firstRow="0" w:lastRow="0" w:firstColumn="0" w:lastColumn="0" w:noHBand="0" w:noVBand="0"/>
      </w:tblPr>
      <w:tblGrid>
        <w:gridCol w:w="878"/>
        <w:gridCol w:w="6670"/>
      </w:tblGrid>
      <w:tr w:rsidR="00D94D4F" w:rsidRPr="0096006C" w14:paraId="1A224FDC" w14:textId="77777777" w:rsidTr="000D0C21">
        <w:trPr>
          <w:cantSplit/>
        </w:trPr>
        <w:tc>
          <w:tcPr>
            <w:tcW w:w="878" w:type="dxa"/>
            <w:tcBorders>
              <w:top w:val="single" w:sz="6" w:space="0" w:color="auto"/>
              <w:left w:val="single" w:sz="6" w:space="0" w:color="auto"/>
              <w:bottom w:val="single" w:sz="6" w:space="0" w:color="auto"/>
              <w:right w:val="single" w:sz="6" w:space="0" w:color="auto"/>
            </w:tcBorders>
          </w:tcPr>
          <w:p w14:paraId="159A4D41" w14:textId="77777777" w:rsidR="00D94D4F" w:rsidRPr="0096006C" w:rsidRDefault="00D94D4F" w:rsidP="00BA7953">
            <w:pPr>
              <w:pStyle w:val="TableHeaderText"/>
            </w:pPr>
            <w:r w:rsidRPr="0096006C">
              <w:t>Step</w:t>
            </w:r>
          </w:p>
        </w:tc>
        <w:tc>
          <w:tcPr>
            <w:tcW w:w="6670" w:type="dxa"/>
            <w:tcBorders>
              <w:top w:val="single" w:sz="6" w:space="0" w:color="auto"/>
              <w:bottom w:val="single" w:sz="6" w:space="0" w:color="auto"/>
              <w:right w:val="single" w:sz="6" w:space="0" w:color="auto"/>
            </w:tcBorders>
          </w:tcPr>
          <w:p w14:paraId="5B926465" w14:textId="77777777" w:rsidR="00D94D4F" w:rsidRPr="0096006C" w:rsidRDefault="00D94D4F" w:rsidP="00BA7953">
            <w:pPr>
              <w:pStyle w:val="TableHeaderText"/>
            </w:pPr>
            <w:r w:rsidRPr="0096006C">
              <w:t>Action</w:t>
            </w:r>
          </w:p>
        </w:tc>
      </w:tr>
      <w:tr w:rsidR="00D94D4F" w:rsidRPr="0096006C" w14:paraId="47DB824D" w14:textId="77777777" w:rsidTr="000D0C21">
        <w:trPr>
          <w:cantSplit/>
        </w:trPr>
        <w:tc>
          <w:tcPr>
            <w:tcW w:w="878" w:type="dxa"/>
            <w:tcBorders>
              <w:top w:val="single" w:sz="6" w:space="0" w:color="auto"/>
              <w:left w:val="single" w:sz="6" w:space="0" w:color="auto"/>
              <w:bottom w:val="single" w:sz="6" w:space="0" w:color="auto"/>
              <w:right w:val="single" w:sz="6" w:space="0" w:color="auto"/>
            </w:tcBorders>
          </w:tcPr>
          <w:p w14:paraId="315E643E" w14:textId="77777777" w:rsidR="00D94D4F" w:rsidRPr="0096006C" w:rsidRDefault="00D94D4F" w:rsidP="00BA7953">
            <w:pPr>
              <w:pStyle w:val="TableText"/>
              <w:jc w:val="center"/>
            </w:pPr>
            <w:r w:rsidRPr="0096006C">
              <w:t>1</w:t>
            </w:r>
          </w:p>
        </w:tc>
        <w:tc>
          <w:tcPr>
            <w:tcW w:w="6670" w:type="dxa"/>
            <w:tcBorders>
              <w:top w:val="single" w:sz="6" w:space="0" w:color="auto"/>
              <w:bottom w:val="single" w:sz="6" w:space="0" w:color="auto"/>
              <w:right w:val="single" w:sz="6" w:space="0" w:color="auto"/>
            </w:tcBorders>
          </w:tcPr>
          <w:p w14:paraId="0D3876A4" w14:textId="77777777" w:rsidR="00D94D4F" w:rsidRPr="0096006C" w:rsidRDefault="00D94D4F" w:rsidP="00BA7953">
            <w:pPr>
              <w:pStyle w:val="TableText"/>
            </w:pPr>
            <w:r w:rsidRPr="0096006C">
              <w:t xml:space="preserve">Make payments as certified on the </w:t>
            </w:r>
            <w:r w:rsidRPr="0096006C">
              <w:rPr>
                <w:i/>
              </w:rPr>
              <w:t>VA Form 21-555</w:t>
            </w:r>
            <w:r w:rsidRPr="0096006C">
              <w:t xml:space="preserve">.  </w:t>
            </w:r>
          </w:p>
          <w:p w14:paraId="4A2C3C6E" w14:textId="77777777" w:rsidR="00D94D4F" w:rsidRPr="0096006C" w:rsidRDefault="00D94D4F" w:rsidP="00BA7953">
            <w:pPr>
              <w:pStyle w:val="TableText"/>
            </w:pPr>
          </w:p>
          <w:p w14:paraId="1E173369" w14:textId="77777777" w:rsidR="00D94D4F" w:rsidRPr="0096006C" w:rsidRDefault="00D94D4F" w:rsidP="00BA7953">
            <w:pPr>
              <w:pStyle w:val="TableText"/>
            </w:pPr>
            <w:r w:rsidRPr="0096006C">
              <w:t>If the beneficiary is</w:t>
            </w:r>
          </w:p>
          <w:p w14:paraId="7B1C08C0" w14:textId="77777777" w:rsidR="00D94D4F" w:rsidRPr="0096006C" w:rsidRDefault="00D94D4F" w:rsidP="00BA7953">
            <w:pPr>
              <w:pStyle w:val="TableText"/>
            </w:pPr>
          </w:p>
          <w:p w14:paraId="7D88A422" w14:textId="77777777" w:rsidR="00D94D4F" w:rsidRPr="0096006C" w:rsidRDefault="00D94D4F" w:rsidP="00482378">
            <w:pPr>
              <w:pStyle w:val="BulletText1"/>
              <w:rPr>
                <w:color w:val="auto"/>
              </w:rPr>
            </w:pPr>
            <w:r w:rsidRPr="0096006C">
              <w:rPr>
                <w:color w:val="auto"/>
              </w:rPr>
              <w:t>a Veteran, surviving spouse, parent, or child, treat the amount not paid as an open-ended withholding</w:t>
            </w:r>
            <w:r w:rsidR="00482378" w:rsidRPr="0096006C">
              <w:rPr>
                <w:color w:val="auto"/>
              </w:rPr>
              <w:t>, or</w:t>
            </w:r>
            <w:r w:rsidRPr="0096006C">
              <w:rPr>
                <w:color w:val="auto"/>
              </w:rPr>
              <w:t xml:space="preserve"> </w:t>
            </w:r>
          </w:p>
          <w:p w14:paraId="7E0DAC40" w14:textId="77777777" w:rsidR="00D94D4F" w:rsidRPr="0096006C" w:rsidRDefault="00D94D4F" w:rsidP="00BA7953">
            <w:pPr>
              <w:pStyle w:val="BulletText1"/>
            </w:pPr>
            <w:r w:rsidRPr="0096006C">
              <w:t xml:space="preserve">an individual receiving benefits under an apportioned award, treat the amount not paid as a withholding on the </w:t>
            </w:r>
            <w:r w:rsidRPr="0096006C">
              <w:rPr>
                <w:i/>
              </w:rPr>
              <w:t>primary beneficiary’s</w:t>
            </w:r>
            <w:r w:rsidRPr="0096006C">
              <w:t xml:space="preserve"> award.</w:t>
            </w:r>
          </w:p>
          <w:p w14:paraId="6D9615D9" w14:textId="77777777" w:rsidR="00D94D4F" w:rsidRPr="0096006C" w:rsidRDefault="00D94D4F" w:rsidP="00BA7953">
            <w:pPr>
              <w:pStyle w:val="TableText"/>
            </w:pPr>
          </w:p>
          <w:p w14:paraId="31D116C0" w14:textId="77777777" w:rsidR="00D94D4F" w:rsidRPr="0096006C" w:rsidRDefault="00D94D4F" w:rsidP="00BA7953">
            <w:pPr>
              <w:pStyle w:val="TableText"/>
            </w:pPr>
            <w:r w:rsidRPr="0096006C">
              <w:rPr>
                <w:b/>
                <w:i/>
              </w:rPr>
              <w:t>Note</w:t>
            </w:r>
            <w:r w:rsidRPr="0096006C">
              <w:t>:  Enter the withholdings on the OTHER ADJUSTMENTS tab on the AWARD ADJUSTMENTS screen in VETSNET.</w:t>
            </w:r>
          </w:p>
          <w:p w14:paraId="3D629366" w14:textId="77777777" w:rsidR="00D94D4F" w:rsidRPr="0096006C" w:rsidRDefault="00D94D4F" w:rsidP="00BA7953">
            <w:pPr>
              <w:pStyle w:val="TableText"/>
            </w:pPr>
          </w:p>
          <w:p w14:paraId="09BD8D1F" w14:textId="77777777" w:rsidR="00D94D4F" w:rsidRPr="0096006C" w:rsidRDefault="00D94D4F" w:rsidP="00BA7953">
            <w:pPr>
              <w:pStyle w:val="TableText"/>
            </w:pPr>
            <w:r w:rsidRPr="0096006C">
              <w:rPr>
                <w:b/>
                <w:i/>
              </w:rPr>
              <w:t>Reference</w:t>
            </w:r>
            <w:r w:rsidRPr="0096006C">
              <w:t xml:space="preserve">:  For more information about processing withholdings in VETSNET, see the </w:t>
            </w:r>
            <w:hyperlink r:id="rId81" w:history="1">
              <w:r w:rsidRPr="0096006C">
                <w:rPr>
                  <w:rStyle w:val="Hyperlink"/>
                  <w:i/>
                </w:rPr>
                <w:t>VETSNET Awards Handbook</w:t>
              </w:r>
            </w:hyperlink>
            <w:r w:rsidRPr="0096006C">
              <w:t>.</w:t>
            </w:r>
          </w:p>
        </w:tc>
      </w:tr>
      <w:tr w:rsidR="00D94D4F" w:rsidRPr="0096006C" w14:paraId="1AB13286" w14:textId="77777777" w:rsidTr="00BA7953">
        <w:trPr>
          <w:cantSplit/>
        </w:trPr>
        <w:tc>
          <w:tcPr>
            <w:tcW w:w="878" w:type="dxa"/>
            <w:tcBorders>
              <w:top w:val="single" w:sz="6" w:space="0" w:color="auto"/>
              <w:left w:val="single" w:sz="6" w:space="0" w:color="auto"/>
              <w:bottom w:val="single" w:sz="6" w:space="0" w:color="auto"/>
              <w:right w:val="single" w:sz="6" w:space="0" w:color="auto"/>
            </w:tcBorders>
          </w:tcPr>
          <w:p w14:paraId="4B22ABF9" w14:textId="77777777" w:rsidR="00D94D4F" w:rsidRPr="0096006C" w:rsidRDefault="00D94D4F" w:rsidP="00BA7953">
            <w:pPr>
              <w:pStyle w:val="TableText"/>
              <w:jc w:val="center"/>
            </w:pPr>
            <w:r w:rsidRPr="0096006C">
              <w:t>2</w:t>
            </w:r>
          </w:p>
        </w:tc>
        <w:tc>
          <w:tcPr>
            <w:tcW w:w="6670" w:type="dxa"/>
            <w:tcBorders>
              <w:top w:val="single" w:sz="6" w:space="0" w:color="auto"/>
              <w:bottom w:val="single" w:sz="6" w:space="0" w:color="auto"/>
              <w:right w:val="single" w:sz="6" w:space="0" w:color="auto"/>
            </w:tcBorders>
          </w:tcPr>
          <w:p w14:paraId="0C2C4DCC" w14:textId="77777777" w:rsidR="00D94D4F" w:rsidRPr="0096006C" w:rsidRDefault="00D94D4F" w:rsidP="00BA7953">
            <w:pPr>
              <w:pStyle w:val="TableText"/>
            </w:pPr>
            <w:r w:rsidRPr="0096006C">
              <w:t>Establish a diary that will expire six months after the date of the SDP certification.</w:t>
            </w:r>
          </w:p>
        </w:tc>
      </w:tr>
      <w:tr w:rsidR="00D94D4F" w:rsidRPr="0096006C" w14:paraId="5C2395EA" w14:textId="77777777" w:rsidTr="00BA7953">
        <w:trPr>
          <w:cantSplit/>
        </w:trPr>
        <w:tc>
          <w:tcPr>
            <w:tcW w:w="878" w:type="dxa"/>
            <w:tcBorders>
              <w:top w:val="single" w:sz="6" w:space="0" w:color="auto"/>
              <w:left w:val="single" w:sz="6" w:space="0" w:color="auto"/>
              <w:bottom w:val="single" w:sz="6" w:space="0" w:color="auto"/>
              <w:right w:val="single" w:sz="6" w:space="0" w:color="auto"/>
            </w:tcBorders>
          </w:tcPr>
          <w:p w14:paraId="1AEC06FD" w14:textId="77777777" w:rsidR="00D94D4F" w:rsidRPr="0096006C" w:rsidRDefault="00D94D4F" w:rsidP="00BA7953">
            <w:pPr>
              <w:pStyle w:val="TableText"/>
              <w:jc w:val="center"/>
            </w:pPr>
            <w:r w:rsidRPr="0096006C">
              <w:t>3</w:t>
            </w:r>
          </w:p>
        </w:tc>
        <w:tc>
          <w:tcPr>
            <w:tcW w:w="6670" w:type="dxa"/>
            <w:tcBorders>
              <w:top w:val="single" w:sz="6" w:space="0" w:color="auto"/>
              <w:bottom w:val="single" w:sz="6" w:space="0" w:color="auto"/>
              <w:right w:val="single" w:sz="6" w:space="0" w:color="auto"/>
            </w:tcBorders>
          </w:tcPr>
          <w:p w14:paraId="6BD4D640" w14:textId="77777777" w:rsidR="00D94D4F" w:rsidRPr="0096006C" w:rsidRDefault="00D94D4F" w:rsidP="00BA7953">
            <w:pPr>
              <w:pStyle w:val="TableText"/>
            </w:pPr>
            <w:r w:rsidRPr="0096006C">
              <w:t xml:space="preserve">At the end of the six-month period, request that the fiduciary </w:t>
            </w:r>
            <w:r w:rsidR="008F35AE" w:rsidRPr="0096006C">
              <w:t>hub/</w:t>
            </w:r>
            <w:r w:rsidRPr="0096006C">
              <w:t>activity furnish a certification in order to release the withheld amounts to either</w:t>
            </w:r>
          </w:p>
          <w:p w14:paraId="5F2C33E2" w14:textId="77777777" w:rsidR="00D94D4F" w:rsidRPr="0096006C" w:rsidRDefault="00D94D4F" w:rsidP="00BA7953">
            <w:pPr>
              <w:pStyle w:val="TableText"/>
            </w:pPr>
          </w:p>
          <w:p w14:paraId="3DCF4ED3" w14:textId="77777777" w:rsidR="00D94D4F" w:rsidRPr="0096006C" w:rsidRDefault="00D94D4F" w:rsidP="00BA7953">
            <w:pPr>
              <w:pStyle w:val="BulletText1"/>
            </w:pPr>
            <w:r w:rsidRPr="0096006C">
              <w:t>the beneficiary, or</w:t>
            </w:r>
          </w:p>
          <w:p w14:paraId="550FD9CE" w14:textId="77777777" w:rsidR="00D94D4F" w:rsidRPr="0096006C" w:rsidRDefault="00D94D4F" w:rsidP="00BA7953">
            <w:pPr>
              <w:pStyle w:val="BulletText1"/>
            </w:pPr>
            <w:r w:rsidRPr="0096006C">
              <w:t>a fiduciary.</w:t>
            </w:r>
          </w:p>
        </w:tc>
      </w:tr>
      <w:tr w:rsidR="00D94D4F" w:rsidRPr="0096006C" w14:paraId="087BDC79" w14:textId="77777777" w:rsidTr="00BA7953">
        <w:trPr>
          <w:cantSplit/>
        </w:trPr>
        <w:tc>
          <w:tcPr>
            <w:tcW w:w="878" w:type="dxa"/>
            <w:tcBorders>
              <w:top w:val="single" w:sz="6" w:space="0" w:color="auto"/>
              <w:left w:val="single" w:sz="6" w:space="0" w:color="auto"/>
              <w:bottom w:val="single" w:sz="6" w:space="0" w:color="auto"/>
              <w:right w:val="single" w:sz="6" w:space="0" w:color="auto"/>
            </w:tcBorders>
          </w:tcPr>
          <w:p w14:paraId="5C3B294B" w14:textId="77777777" w:rsidR="00D94D4F" w:rsidRPr="0096006C" w:rsidRDefault="00D94D4F" w:rsidP="00BA7953">
            <w:pPr>
              <w:pStyle w:val="TableText"/>
              <w:jc w:val="center"/>
            </w:pPr>
            <w:r w:rsidRPr="0096006C">
              <w:lastRenderedPageBreak/>
              <w:t>4</w:t>
            </w:r>
          </w:p>
        </w:tc>
        <w:tc>
          <w:tcPr>
            <w:tcW w:w="6670" w:type="dxa"/>
            <w:tcBorders>
              <w:top w:val="single" w:sz="6" w:space="0" w:color="auto"/>
              <w:bottom w:val="single" w:sz="6" w:space="0" w:color="auto"/>
              <w:right w:val="single" w:sz="6" w:space="0" w:color="auto"/>
            </w:tcBorders>
          </w:tcPr>
          <w:p w14:paraId="64AC02AD" w14:textId="77777777" w:rsidR="00D94D4F" w:rsidRPr="0096006C" w:rsidRDefault="00D94D4F" w:rsidP="00BA7953">
            <w:pPr>
              <w:pStyle w:val="TableText"/>
            </w:pPr>
            <w:r w:rsidRPr="0096006C">
              <w:t xml:space="preserve">Did the fiduciary </w:t>
            </w:r>
            <w:r w:rsidR="008F35AE" w:rsidRPr="0096006C">
              <w:t>hub/</w:t>
            </w:r>
            <w:r w:rsidRPr="0096006C">
              <w:t>activity certify an extension of the period for payment of less than the full amount not to exceed the one-year limitation?</w:t>
            </w:r>
          </w:p>
          <w:p w14:paraId="35EF9E49" w14:textId="77777777" w:rsidR="00D94D4F" w:rsidRPr="0096006C" w:rsidRDefault="00D94D4F" w:rsidP="00BA7953">
            <w:pPr>
              <w:pStyle w:val="TableText"/>
            </w:pPr>
          </w:p>
          <w:p w14:paraId="44981E87" w14:textId="77777777" w:rsidR="00D94D4F" w:rsidRPr="0096006C" w:rsidRDefault="00D94D4F" w:rsidP="00BA7953">
            <w:pPr>
              <w:pStyle w:val="BulletText1"/>
              <w:rPr>
                <w:i/>
              </w:rPr>
            </w:pPr>
            <w:r w:rsidRPr="0096006C">
              <w:t xml:space="preserve">If </w:t>
            </w:r>
            <w:r w:rsidRPr="0096006C">
              <w:rPr>
                <w:i/>
              </w:rPr>
              <w:t>yes</w:t>
            </w:r>
          </w:p>
          <w:p w14:paraId="1AD7E9E0" w14:textId="77777777" w:rsidR="00D94D4F" w:rsidRPr="0096006C" w:rsidRDefault="00D94D4F" w:rsidP="00BA7953">
            <w:pPr>
              <w:pStyle w:val="BulletText2"/>
            </w:pPr>
            <w:r w:rsidRPr="0096006C">
              <w:t xml:space="preserve">establish a diary  that will expire 30 days before the expiration of the extended period, and </w:t>
            </w:r>
          </w:p>
          <w:p w14:paraId="6833FF21" w14:textId="77777777" w:rsidR="00D94D4F" w:rsidRPr="0096006C" w:rsidRDefault="00D94D4F" w:rsidP="00BA7953">
            <w:pPr>
              <w:pStyle w:val="BulletText2"/>
            </w:pPr>
            <w:r w:rsidRPr="0096006C">
              <w:t>repeat Step 3.</w:t>
            </w:r>
          </w:p>
          <w:p w14:paraId="2DCF7D24" w14:textId="77777777" w:rsidR="00D94D4F" w:rsidRPr="0096006C" w:rsidRDefault="00D94D4F" w:rsidP="00BA7953">
            <w:pPr>
              <w:pStyle w:val="BulletText1"/>
            </w:pPr>
            <w:r w:rsidRPr="0096006C">
              <w:t xml:space="preserve">If </w:t>
            </w:r>
            <w:r w:rsidRPr="0096006C">
              <w:rPr>
                <w:i/>
              </w:rPr>
              <w:t>no</w:t>
            </w:r>
            <w:r w:rsidRPr="0096006C">
              <w:t>,</w:t>
            </w:r>
          </w:p>
          <w:p w14:paraId="0C0093FD" w14:textId="77777777" w:rsidR="00D94D4F" w:rsidRPr="0096006C" w:rsidRDefault="00D94D4F" w:rsidP="00BA7953">
            <w:pPr>
              <w:pStyle w:val="BulletText2"/>
            </w:pPr>
            <w:r w:rsidRPr="0096006C">
              <w:t>release any withheld funds, and</w:t>
            </w:r>
          </w:p>
          <w:p w14:paraId="0D3A1672" w14:textId="77777777" w:rsidR="00D94D4F" w:rsidRPr="0096006C" w:rsidRDefault="00D94D4F" w:rsidP="00BA7953">
            <w:pPr>
              <w:pStyle w:val="BulletText2"/>
            </w:pPr>
            <w:r w:rsidRPr="0096006C">
              <w:t>resume payment of the full rate of benefit to the Veteran.</w:t>
            </w:r>
          </w:p>
        </w:tc>
      </w:tr>
    </w:tbl>
    <w:p w14:paraId="12C5C542" w14:textId="77777777" w:rsidR="00D94D4F" w:rsidRPr="0096006C" w:rsidRDefault="00D94D4F" w:rsidP="00D94D4F"/>
    <w:tbl>
      <w:tblPr>
        <w:tblW w:w="7732" w:type="dxa"/>
        <w:tblInd w:w="1728" w:type="dxa"/>
        <w:tblLayout w:type="fixed"/>
        <w:tblLook w:val="0000" w:firstRow="0" w:lastRow="0" w:firstColumn="0" w:lastColumn="0" w:noHBand="0" w:noVBand="0"/>
      </w:tblPr>
      <w:tblGrid>
        <w:gridCol w:w="7732"/>
      </w:tblGrid>
      <w:tr w:rsidR="00D94D4F" w:rsidRPr="0096006C" w14:paraId="2405CB24" w14:textId="77777777" w:rsidTr="00BA7953">
        <w:tc>
          <w:tcPr>
            <w:tcW w:w="5000" w:type="pct"/>
            <w:shd w:val="clear" w:color="auto" w:fill="auto"/>
          </w:tcPr>
          <w:p w14:paraId="482D2A66" w14:textId="77777777" w:rsidR="00D94D4F" w:rsidRPr="0096006C" w:rsidRDefault="00D94D4F" w:rsidP="00275871">
            <w:pPr>
              <w:pStyle w:val="NoteText"/>
            </w:pPr>
            <w:r w:rsidRPr="0096006C">
              <w:rPr>
                <w:b/>
                <w:i/>
              </w:rPr>
              <w:t>Reference</w:t>
            </w:r>
            <w:r w:rsidRPr="0096006C">
              <w:t>:  For more information about establishing diaries, see the</w:t>
            </w:r>
          </w:p>
          <w:p w14:paraId="07C07874" w14:textId="77777777" w:rsidR="00D94D4F" w:rsidRPr="0096006C" w:rsidRDefault="0096006C" w:rsidP="00BA7953">
            <w:pPr>
              <w:pStyle w:val="BulletText1"/>
            </w:pPr>
            <w:hyperlink r:id="rId82" w:history="1">
              <w:r w:rsidR="00D94D4F" w:rsidRPr="0096006C">
                <w:rPr>
                  <w:rStyle w:val="Hyperlink"/>
                  <w:i/>
                </w:rPr>
                <w:t>VETSNET Awards Handbook</w:t>
              </w:r>
            </w:hyperlink>
            <w:r w:rsidR="00D94D4F" w:rsidRPr="0096006C">
              <w:t>, or</w:t>
            </w:r>
          </w:p>
          <w:p w14:paraId="7DD9B51B" w14:textId="77777777" w:rsidR="00D94D4F" w:rsidRPr="0096006C" w:rsidRDefault="0096006C" w:rsidP="00BA7953">
            <w:pPr>
              <w:pStyle w:val="BulletText1"/>
            </w:pPr>
            <w:hyperlink r:id="rId83" w:history="1">
              <w:r w:rsidR="00D94D4F" w:rsidRPr="0096006C">
                <w:rPr>
                  <w:rStyle w:val="Hyperlink"/>
                  <w:i/>
                </w:rPr>
                <w:t>Share User’s Guide</w:t>
              </w:r>
            </w:hyperlink>
            <w:r w:rsidR="00D94D4F" w:rsidRPr="0096006C">
              <w:t>.</w:t>
            </w:r>
          </w:p>
        </w:tc>
      </w:tr>
    </w:tbl>
    <w:p w14:paraId="0D4EE100" w14:textId="12151AA4" w:rsidR="009B13B4" w:rsidRPr="009B13B4" w:rsidRDefault="002D2D5F" w:rsidP="00D94D4F">
      <w:pPr>
        <w:pStyle w:val="BlockLine"/>
      </w:pPr>
      <w:r w:rsidRPr="0096006C">
        <w:fldChar w:fldCharType="begin">
          <w:fldData xml:space="preserve">RABvAGMAVABlAG0AcAAxAFYAYQByAFQAcgBhAGQAaQB0AGkAbwBuAGEAbAA=
</w:fldData>
        </w:fldChar>
      </w:r>
      <w:r w:rsidRPr="0096006C">
        <w:instrText xml:space="preserve"> ADDIN  \* MERGEFORMAT </w:instrText>
      </w:r>
      <w:r w:rsidRPr="0096006C">
        <w:fldChar w:fldCharType="end"/>
      </w:r>
      <w:r w:rsidRPr="0096006C">
        <w:fldChar w:fldCharType="begin">
          <w:fldData xml:space="preserve">RgBvAG4AdABTAGUAdABpAG0AaQBzAHQAeQBsAGUAcwAuAHgAbQBsAA==
</w:fldData>
        </w:fldChar>
      </w:r>
      <w:r w:rsidRPr="0096006C">
        <w:instrText xml:space="preserve"> ADDIN  \* MERGEFORMAT </w:instrText>
      </w:r>
      <w:r w:rsidRPr="0096006C">
        <w:fldChar w:fldCharType="end"/>
      </w:r>
      <w:r w:rsidRPr="0096006C">
        <w:fldChar w:fldCharType="begin">
          <w:fldData xml:space="preserve">TgB1AG0AYgBlAHIAaQBuAGcAVgBhAHIAMAA=
</w:fldData>
        </w:fldChar>
      </w:r>
      <w:r w:rsidRPr="0096006C">
        <w:instrText xml:space="preserve"> ADDIN  \* MERGEFORMAT </w:instrText>
      </w:r>
      <w:r w:rsidRPr="0096006C">
        <w:fldChar w:fldCharType="end"/>
      </w:r>
      <w:r w:rsidR="009C5BAF" w:rsidRPr="0096006C">
        <w:fldChar w:fldCharType="begin">
          <w:fldData xml:space="preserve">RABvAGMAVABlAG0AcAAxAFYAYQByAFQAcgBhAGQAaQB0AGkAbwBuAGEAbAA=
</w:fldData>
        </w:fldChar>
      </w:r>
      <w:r w:rsidR="009C5BAF" w:rsidRPr="0096006C">
        <w:instrText xml:space="preserve"> ADDIN  \* MERGEFORMAT </w:instrText>
      </w:r>
      <w:r w:rsidR="009C5BAF" w:rsidRPr="0096006C">
        <w:fldChar w:fldCharType="end"/>
      </w:r>
      <w:r w:rsidR="009C5BAF" w:rsidRPr="0096006C">
        <w:fldChar w:fldCharType="begin">
          <w:fldData xml:space="preserve">RgBvAG4AdABTAGUAdABGAG8AbgB0AFMAZQB0AGkAbQBpAHMAdAB5AGwAZQBzAC4AeABtAGwA
</w:fldData>
        </w:fldChar>
      </w:r>
      <w:r w:rsidR="009C5BAF" w:rsidRPr="0096006C">
        <w:instrText xml:space="preserve"> ADDIN  \* MERGEFORMAT </w:instrText>
      </w:r>
      <w:r w:rsidR="009C5BAF" w:rsidRPr="0096006C">
        <w:fldChar w:fldCharType="end"/>
      </w:r>
      <w:r w:rsidR="009C5BAF" w:rsidRPr="0096006C">
        <w:fldChar w:fldCharType="begin">
          <w:fldData xml:space="preserve">TgB1AG0AYgBlAHIAaQBuAGcAVgBhAHIAMAA=
</w:fldData>
        </w:fldChar>
      </w:r>
      <w:r w:rsidR="009C5BAF" w:rsidRPr="0096006C">
        <w:instrText xml:space="preserve"> ADDIN  \* MERGEFORMAT </w:instrText>
      </w:r>
      <w:r w:rsidR="009C5BAF" w:rsidRPr="0096006C">
        <w:fldChar w:fldCharType="end"/>
      </w:r>
      <w:r w:rsidR="00772E19" w:rsidRPr="0096006C">
        <w:fldChar w:fldCharType="begin">
          <w:fldData xml:space="preserve">RABvAGMAVABlAG0AcAAxAFYAYQByAFQAcgBhAGQAaQB0AGkAbwBuAGEAbAA=
</w:fldData>
        </w:fldChar>
      </w:r>
      <w:r w:rsidR="00772E19" w:rsidRPr="0096006C">
        <w:instrText xml:space="preserve"> ADDIN  \* MERGEFORMAT </w:instrText>
      </w:r>
      <w:r w:rsidR="00772E19" w:rsidRPr="0096006C">
        <w:fldChar w:fldCharType="end"/>
      </w:r>
      <w:r w:rsidR="00772E19" w:rsidRPr="0096006C">
        <w:fldChar w:fldCharType="begin">
          <w:fldData xml:space="preserve">RgBvAG4AdABTAGUAdABGAG8AbgB0AFMAZQB0AGkAbQBpAHMAdAB5AGwAZQBzAC4AeABtAGwA
</w:fldData>
        </w:fldChar>
      </w:r>
      <w:r w:rsidR="00772E19" w:rsidRPr="0096006C">
        <w:instrText xml:space="preserve"> ADDIN  \* MERGEFORMAT </w:instrText>
      </w:r>
      <w:r w:rsidR="00772E19" w:rsidRPr="0096006C">
        <w:fldChar w:fldCharType="end"/>
      </w:r>
      <w:r w:rsidR="00772E19" w:rsidRPr="0096006C">
        <w:fldChar w:fldCharType="begin">
          <w:fldData xml:space="preserve">TgB1AG0AYgBlAHIAaQBuAGcAVgBhAHIAMAA=
</w:fldData>
        </w:fldChar>
      </w:r>
      <w:r w:rsidR="00772E19" w:rsidRPr="0096006C">
        <w:instrText xml:space="preserve"> ADDIN  \* MERGEFORMAT </w:instrText>
      </w:r>
      <w:r w:rsidR="00772E19" w:rsidRPr="0096006C">
        <w:fldChar w:fldCharType="end"/>
      </w:r>
      <w:r w:rsidR="008D707F" w:rsidRPr="0096006C">
        <w:fldChar w:fldCharType="begin">
          <w:fldData xml:space="preserve">RABvAGMAVABlAG0AcAAxAFYAYQByAFQAcgBhAGQAaQB0AGkAbwBuAGEAbAA=
</w:fldData>
        </w:fldChar>
      </w:r>
      <w:r w:rsidR="008D707F" w:rsidRPr="0096006C">
        <w:instrText xml:space="preserve"> ADDIN  \* MERGEFORMAT </w:instrText>
      </w:r>
      <w:r w:rsidR="008D707F" w:rsidRPr="0096006C">
        <w:fldChar w:fldCharType="end"/>
      </w:r>
      <w:r w:rsidR="008D707F" w:rsidRPr="0096006C">
        <w:fldChar w:fldCharType="begin">
          <w:fldData xml:space="preserve">RgBvAG4AdABTAGUAdABpAG0AaQBzAHQAeQBsAGUAcwAuAHgAbQBsAA==
</w:fldData>
        </w:fldChar>
      </w:r>
      <w:r w:rsidR="008D707F" w:rsidRPr="0096006C">
        <w:instrText xml:space="preserve"> ADDIN  \* MERGEFORMAT </w:instrText>
      </w:r>
      <w:r w:rsidR="008D707F" w:rsidRPr="0096006C">
        <w:fldChar w:fldCharType="end"/>
      </w:r>
      <w:r w:rsidR="008D707F" w:rsidRPr="0096006C">
        <w:fldChar w:fldCharType="begin">
          <w:fldData xml:space="preserve">TgB1AG0AYgBlAHIAaQBuAGcAVgBhAHIAMAA=
</w:fldData>
        </w:fldChar>
      </w:r>
      <w:r w:rsidR="008D707F" w:rsidRPr="0096006C">
        <w:instrText xml:space="preserve"> ADDIN  \* MERGEFORMAT </w:instrText>
      </w:r>
      <w:r w:rsidR="008D707F" w:rsidRPr="0096006C">
        <w:fldChar w:fldCharType="end"/>
      </w:r>
      <w:r w:rsidR="00E41759" w:rsidRPr="0096006C">
        <w:fldChar w:fldCharType="begin">
          <w:fldData xml:space="preserve">RABvAGMAVABlAG0AcAAxAFYAYQByAFQAcgBhAGQAaQB0AGkAbwBuAGEAbAA=
</w:fldData>
        </w:fldChar>
      </w:r>
      <w:r w:rsidR="00E41759" w:rsidRPr="0096006C">
        <w:instrText xml:space="preserve"> ADDIN  \* MERGEFORMAT </w:instrText>
      </w:r>
      <w:r w:rsidR="00E41759" w:rsidRPr="0096006C">
        <w:fldChar w:fldCharType="end"/>
      </w:r>
      <w:r w:rsidR="00E41759" w:rsidRPr="0096006C">
        <w:fldChar w:fldCharType="begin">
          <w:fldData xml:space="preserve">RgBvAG4AdABTAGUAdABGAG8AbgB0AFMAZQB0AGkAbQBpAHMAdAB5AGwAZQBzAC4AeABtAGwA
</w:fldData>
        </w:fldChar>
      </w:r>
      <w:r w:rsidR="00E41759" w:rsidRPr="0096006C">
        <w:instrText xml:space="preserve"> ADDIN  \* MERGEFORMAT </w:instrText>
      </w:r>
      <w:r w:rsidR="00E41759" w:rsidRPr="0096006C">
        <w:fldChar w:fldCharType="end"/>
      </w:r>
      <w:r w:rsidR="00E41759" w:rsidRPr="0096006C">
        <w:fldChar w:fldCharType="begin">
          <w:fldData xml:space="preserve">TgB1AG0AYgBlAHIAaQBuAGcAVgBhAHIAMAA=
</w:fldData>
        </w:fldChar>
      </w:r>
      <w:r w:rsidR="00E41759" w:rsidRPr="0096006C">
        <w:instrText xml:space="preserve"> ADDIN  \* MERGEFORMAT </w:instrText>
      </w:r>
      <w:r w:rsidR="00E41759" w:rsidRPr="0096006C">
        <w:fldChar w:fldCharType="end"/>
      </w:r>
      <w:r w:rsidR="00190304" w:rsidRPr="0096006C">
        <w:fldChar w:fldCharType="begin">
          <w:fldData xml:space="preserve">RABvAGMAVABlAG0AcAAxAFYAYQByAFQAcgBhAGQAaQB0AGkAbwBuAGEAbAA=
</w:fldData>
        </w:fldChar>
      </w:r>
      <w:r w:rsidR="00190304" w:rsidRPr="0096006C">
        <w:instrText xml:space="preserve"> ADDIN  \* MERGEFORMAT </w:instrText>
      </w:r>
      <w:r w:rsidR="00190304" w:rsidRPr="0096006C">
        <w:fldChar w:fldCharType="end"/>
      </w:r>
      <w:r w:rsidR="00190304" w:rsidRPr="0096006C">
        <w:fldChar w:fldCharType="begin">
          <w:fldData xml:space="preserve">RgBvAG4AdABTAGUAdABGAG8AbgB0AFMAZQB0AGkAbQBpAHMAdAB5AGwAZQBzAC4AeABtAGwA
</w:fldData>
        </w:fldChar>
      </w:r>
      <w:r w:rsidR="00190304" w:rsidRPr="0096006C">
        <w:instrText xml:space="preserve"> ADDIN  \* MERGEFORMAT </w:instrText>
      </w:r>
      <w:r w:rsidR="00190304" w:rsidRPr="0096006C">
        <w:fldChar w:fldCharType="end"/>
      </w:r>
      <w:r w:rsidR="00190304" w:rsidRPr="0096006C">
        <w:fldChar w:fldCharType="begin">
          <w:fldData xml:space="preserve">TgB1AG0AYgBlAHIAaQBuAGcAVgBhAHIAMAA=
</w:fldData>
        </w:fldChar>
      </w:r>
      <w:r w:rsidR="00190304" w:rsidRPr="0096006C">
        <w:instrText xml:space="preserve"> ADDIN  \* MERGEFORMAT </w:instrText>
      </w:r>
      <w:r w:rsidR="00190304" w:rsidRPr="0096006C">
        <w:fldChar w:fldCharType="end"/>
      </w:r>
      <w:r w:rsidR="006E0404" w:rsidRPr="0096006C">
        <w:fldChar w:fldCharType="begin">
          <w:fldData xml:space="preserve">RABvAGMAVABlAG0AcAAxAFYAYQByAFQAcgBhAGQAaQB0AGkAbwBuAGEAbAA=
</w:fldData>
        </w:fldChar>
      </w:r>
      <w:r w:rsidR="006E0404" w:rsidRPr="0096006C">
        <w:instrText xml:space="preserve"> ADDIN  \* MERGEFORMAT </w:instrText>
      </w:r>
      <w:r w:rsidR="006E0404" w:rsidRPr="0096006C">
        <w:fldChar w:fldCharType="end"/>
      </w:r>
      <w:r w:rsidR="006E0404" w:rsidRPr="0096006C">
        <w:fldChar w:fldCharType="begin">
          <w:fldData xml:space="preserve">RgBvAG4AdABTAGUAdABGAG8AbgB0AFMAZQB0AGkAbQBpAHMAdAB5AGwAZQBzAC4AeABtAGwA
</w:fldData>
        </w:fldChar>
      </w:r>
      <w:r w:rsidR="006E0404" w:rsidRPr="0096006C">
        <w:instrText xml:space="preserve"> ADDIN  \* MERGEFORMAT </w:instrText>
      </w:r>
      <w:r w:rsidR="006E0404" w:rsidRPr="0096006C">
        <w:fldChar w:fldCharType="end"/>
      </w:r>
      <w:r w:rsidR="006E0404" w:rsidRPr="0096006C">
        <w:fldChar w:fldCharType="begin">
          <w:fldData xml:space="preserve">TgB1AG0AYgBlAHIAaQBuAGcAVgBhAHIAMAA=
</w:fldData>
        </w:fldChar>
      </w:r>
      <w:r w:rsidR="006E0404" w:rsidRPr="0096006C">
        <w:instrText xml:space="preserve"> ADDIN  \* MERGEFORMAT </w:instrText>
      </w:r>
      <w:r w:rsidR="006E0404" w:rsidRPr="0096006C">
        <w:fldChar w:fldCharType="end"/>
      </w:r>
      <w:r w:rsidR="00E1213F" w:rsidRPr="0096006C">
        <w:fldChar w:fldCharType="begin">
          <w:fldData xml:space="preserve">RABvAGMAVABlAG0AcAAxAFYAYQByAFQAcgBhAGQAaQB0AGkAbwBuAGEAbAA=
</w:fldData>
        </w:fldChar>
      </w:r>
      <w:r w:rsidR="00E1213F" w:rsidRPr="0096006C">
        <w:instrText xml:space="preserve"> ADDIN  \* MERGEFORMAT </w:instrText>
      </w:r>
      <w:r w:rsidR="00E1213F" w:rsidRPr="0096006C">
        <w:fldChar w:fldCharType="end"/>
      </w:r>
      <w:r w:rsidR="00E1213F" w:rsidRPr="0096006C">
        <w:fldChar w:fldCharType="begin">
          <w:fldData xml:space="preserve">RgBvAG4AdABTAGUAdABGAG8AbgB0AFMAZQB0AGkAbQBpAHMAdAB5AGwAZQBzAC4AeABtAGwA
</w:fldData>
        </w:fldChar>
      </w:r>
      <w:r w:rsidR="00E1213F" w:rsidRPr="0096006C">
        <w:instrText xml:space="preserve"> ADDIN  \* MERGEFORMAT </w:instrText>
      </w:r>
      <w:r w:rsidR="00E1213F" w:rsidRPr="0096006C">
        <w:fldChar w:fldCharType="end"/>
      </w:r>
      <w:r w:rsidR="00E1213F" w:rsidRPr="0096006C">
        <w:fldChar w:fldCharType="begin">
          <w:fldData xml:space="preserve">TgB1AG0AYgBlAHIAaQBuAGcAVgBhAHIAMAA=
</w:fldData>
        </w:fldChar>
      </w:r>
      <w:r w:rsidR="00E1213F" w:rsidRPr="0096006C">
        <w:instrText xml:space="preserve"> ADDIN  \* MERGEFORMAT </w:instrText>
      </w:r>
      <w:r w:rsidR="00E1213F" w:rsidRPr="0096006C">
        <w:fldChar w:fldCharType="end"/>
      </w:r>
      <w:r w:rsidR="009A72E2" w:rsidRPr="0096006C">
        <w:fldChar w:fldCharType="begin">
          <w:fldData xml:space="preserve">RABvAGMAVABlAG0AcAAxAFYAYQByAFQAcgBhAGQAaQB0AGkAbwBuAGEAbAA=
</w:fldData>
        </w:fldChar>
      </w:r>
      <w:r w:rsidR="009A72E2" w:rsidRPr="0096006C">
        <w:instrText xml:space="preserve"> ADDIN  \* MERGEFORMAT </w:instrText>
      </w:r>
      <w:r w:rsidR="009A72E2" w:rsidRPr="0096006C">
        <w:fldChar w:fldCharType="end"/>
      </w:r>
      <w:r w:rsidR="009A72E2" w:rsidRPr="0096006C">
        <w:fldChar w:fldCharType="begin">
          <w:fldData xml:space="preserve">RgBvAG4AdABTAGUAdABGAG8AbgB0AFMAZQB0AGkAbQBpAHMAdAB5AGwAZQBzAC4AeABtAGwA
</w:fldData>
        </w:fldChar>
      </w:r>
      <w:r w:rsidR="009A72E2" w:rsidRPr="0096006C">
        <w:instrText xml:space="preserve"> ADDIN  \* MERGEFORMAT </w:instrText>
      </w:r>
      <w:r w:rsidR="009A72E2" w:rsidRPr="0096006C">
        <w:fldChar w:fldCharType="end"/>
      </w:r>
      <w:r w:rsidR="009A72E2" w:rsidRPr="0096006C">
        <w:fldChar w:fldCharType="begin">
          <w:fldData xml:space="preserve">TgB1AG0AYgBlAHIAaQBuAGcAVgBhAHIAMAA=
</w:fldData>
        </w:fldChar>
      </w:r>
      <w:r w:rsidR="009A72E2" w:rsidRPr="0096006C">
        <w:instrText xml:space="preserve"> ADDIN  \* MERGEFORMAT </w:instrText>
      </w:r>
      <w:r w:rsidR="009A72E2" w:rsidRPr="0096006C">
        <w:fldChar w:fldCharType="end"/>
      </w:r>
      <w:r w:rsidR="0096006C">
        <w:fldChar w:fldCharType="begin">
          <w:fldData xml:space="preserve">RABvAGMAVABlAG0AcAAxAFYAYQByAFQAcgBhAGQAaQB0AGkAbwBuAGEAbAA=
</w:fldData>
        </w:fldChar>
      </w:r>
      <w:r w:rsidR="0096006C">
        <w:instrText xml:space="preserve"> ADDIN  \* MERGEFORMAT </w:instrText>
      </w:r>
      <w:r w:rsidR="0096006C">
        <w:fldChar w:fldCharType="end"/>
      </w:r>
      <w:r w:rsidR="0096006C">
        <w:fldChar w:fldCharType="begin">
          <w:fldData xml:space="preserve">RgBvAG4AdABTAGUAdABGAG8AbgB0AFMAZQB0AGkAbQBpAHMAdAB5AGwAZQBzAC4AeABtAGwA
</w:fldData>
        </w:fldChar>
      </w:r>
      <w:r w:rsidR="0096006C">
        <w:instrText xml:space="preserve"> ADDIN  \* MERGEFORMAT </w:instrText>
      </w:r>
      <w:r w:rsidR="0096006C">
        <w:fldChar w:fldCharType="end"/>
      </w:r>
      <w:r w:rsidR="0096006C">
        <w:fldChar w:fldCharType="begin">
          <w:fldData xml:space="preserve">TgB1AG0AYgBlAHIAaQBuAGcAVgBhAHIAMAA=
</w:fldData>
        </w:fldChar>
      </w:r>
      <w:r w:rsidR="0096006C">
        <w:instrText xml:space="preserve"> ADDIN  \* MERGEFORMAT </w:instrText>
      </w:r>
      <w:r w:rsidR="0096006C">
        <w:fldChar w:fldCharType="end"/>
      </w:r>
      <w:bookmarkStart w:id="43" w:name="_GoBack"/>
      <w:bookmarkEnd w:id="43"/>
    </w:p>
    <w:sectPr w:rsidR="009B13B4" w:rsidRPr="009B13B4">
      <w:headerReference w:type="even" r:id="rId84"/>
      <w:headerReference w:type="default" r:id="rId85"/>
      <w:footerReference w:type="even" r:id="rId86"/>
      <w:footerReference w:type="default" r:id="rId87"/>
      <w:headerReference w:type="first" r:id="rId88"/>
      <w:footerReference w:type="first" r:id="rId89"/>
      <w:pgSz w:w="12240" w:h="15840"/>
      <w:pgMar w:top="1008" w:right="1440" w:bottom="1008" w:left="1440" w:header="720" w:footer="720" w:gutter="0"/>
      <w:pgNumType w:start="1"/>
      <w:cols w:space="720"/>
      <w:docGrid w:linePitch="326"/>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D38558" w14:textId="77777777" w:rsidR="00341CAC" w:rsidRDefault="00341CAC">
      <w:r>
        <w:separator/>
      </w:r>
    </w:p>
  </w:endnote>
  <w:endnote w:type="continuationSeparator" w:id="0">
    <w:p w14:paraId="75155113" w14:textId="77777777" w:rsidR="00341CAC" w:rsidRDefault="00341C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7611053" w14:textId="77777777" w:rsidR="00341CAC" w:rsidRDefault="00341CAC">
    <w:pPr>
      <w:pStyle w:val="Footer"/>
      <w:tabs>
        <w:tab w:val="right" w:pos="9274"/>
      </w:tabs>
    </w:pPr>
    <w:r>
      <w:rPr>
        <w:b/>
        <w:sz w:val="20"/>
      </w:rPr>
      <w:t>9-B-</w:t>
    </w:r>
    <w:r>
      <w:rPr>
        <w:rStyle w:val="PageNumber"/>
        <w:b/>
        <w:sz w:val="20"/>
      </w:rPr>
      <w:fldChar w:fldCharType="begin"/>
    </w:r>
    <w:r>
      <w:rPr>
        <w:rStyle w:val="PageNumber"/>
        <w:b/>
        <w:sz w:val="20"/>
      </w:rPr>
      <w:instrText xml:space="preserve"> PAGE </w:instrText>
    </w:r>
    <w:r>
      <w:rPr>
        <w:rStyle w:val="PageNumber"/>
        <w:b/>
        <w:sz w:val="20"/>
      </w:rPr>
      <w:fldChar w:fldCharType="separate"/>
    </w:r>
    <w:r w:rsidR="0096006C">
      <w:rPr>
        <w:rStyle w:val="PageNumber"/>
        <w:b/>
        <w:noProof/>
        <w:sz w:val="20"/>
      </w:rPr>
      <w:t>34</w:t>
    </w:r>
    <w:r>
      <w:rPr>
        <w:rStyle w:val="PageNumber"/>
        <w:b/>
        <w:sz w:val="20"/>
      </w:rPr>
      <w:fldChar w:fldCharType="end"/>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1386ED" w14:textId="77777777" w:rsidR="00341CAC" w:rsidRDefault="00341CAC">
    <w:pPr>
      <w:tabs>
        <w:tab w:val="right" w:pos="9274"/>
      </w:tabs>
    </w:pPr>
    <w:r>
      <w:rPr>
        <w:b/>
        <w:sz w:val="20"/>
      </w:rPr>
      <w:tab/>
      <w:t>9-B-</w:t>
    </w:r>
    <w:r>
      <w:rPr>
        <w:rStyle w:val="PageNumber"/>
        <w:b/>
        <w:sz w:val="20"/>
      </w:rPr>
      <w:fldChar w:fldCharType="begin"/>
    </w:r>
    <w:r>
      <w:rPr>
        <w:rStyle w:val="PageNumber"/>
        <w:b/>
        <w:sz w:val="20"/>
      </w:rPr>
      <w:instrText xml:space="preserve"> PAGE </w:instrText>
    </w:r>
    <w:r>
      <w:rPr>
        <w:rStyle w:val="PageNumber"/>
        <w:b/>
        <w:sz w:val="20"/>
      </w:rPr>
      <w:fldChar w:fldCharType="separate"/>
    </w:r>
    <w:r w:rsidR="0096006C">
      <w:rPr>
        <w:rStyle w:val="PageNumber"/>
        <w:b/>
        <w:noProof/>
        <w:sz w:val="20"/>
      </w:rPr>
      <w:t>33</w:t>
    </w:r>
    <w:r>
      <w:rPr>
        <w:rStyle w:val="PageNumber"/>
        <w:b/>
        <w:sz w:val="20"/>
      </w:rPr>
      <w:fldChar w:fldCharType="end"/>
    </w:r>
    <w:r>
      <w:cr/>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78934D" w14:textId="77777777" w:rsidR="00341CAC" w:rsidRDefault="00341CAC">
    <w:pPr>
      <w:pStyle w:val="Footer"/>
      <w:tabs>
        <w:tab w:val="right" w:pos="9274"/>
      </w:tabs>
    </w:pPr>
    <w:r>
      <w:rPr>
        <w:b/>
        <w:sz w:val="20"/>
      </w:rPr>
      <w:t>Unproofed QA Draft</w:t>
    </w:r>
    <w:r>
      <w:rPr>
        <w:b/>
        <w:sz w:val="20"/>
      </w:rPr>
      <w:tab/>
      <w:t>9-C-</w:t>
    </w:r>
    <w:r>
      <w:rPr>
        <w:rStyle w:val="PageNumber"/>
        <w:b/>
        <w:sz w:val="20"/>
      </w:rPr>
      <w:fldChar w:fldCharType="begin"/>
    </w:r>
    <w:r>
      <w:rPr>
        <w:rStyle w:val="PageNumber"/>
        <w:b/>
        <w:sz w:val="20"/>
      </w:rPr>
      <w:instrText xml:space="preserve"> PAGE </w:instrText>
    </w:r>
    <w:r>
      <w:rPr>
        <w:rStyle w:val="PageNumber"/>
        <w:b/>
        <w:sz w:val="20"/>
      </w:rPr>
      <w:fldChar w:fldCharType="separate"/>
    </w:r>
    <w:r>
      <w:rPr>
        <w:rStyle w:val="PageNumber"/>
        <w:b/>
        <w:noProof/>
        <w:sz w:val="20"/>
      </w:rPr>
      <w:t>10</w:t>
    </w:r>
    <w:r>
      <w:rPr>
        <w:rStyle w:val="PageNumber"/>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7EB9AD" w14:textId="77777777" w:rsidR="00341CAC" w:rsidRDefault="00341CAC">
      <w:r>
        <w:separator/>
      </w:r>
    </w:p>
  </w:footnote>
  <w:footnote w:type="continuationSeparator" w:id="0">
    <w:p w14:paraId="3CA3E15E" w14:textId="77777777" w:rsidR="00341CAC" w:rsidRDefault="00341C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367B21" w14:textId="77777777" w:rsidR="00341CAC" w:rsidRDefault="00341CAC">
    <w:pPr>
      <w:pStyle w:val="Header"/>
    </w:pPr>
    <w:r>
      <w:rPr>
        <w:b/>
        <w:sz w:val="20"/>
      </w:rPr>
      <w:t>M21-1MR, Part III, Subpart v, Chapter 9, Section B</w:t>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46C998" w14:textId="77777777" w:rsidR="00341CAC" w:rsidRDefault="00341CAC">
    <w:pPr>
      <w:pStyle w:val="Header"/>
    </w:pPr>
    <w:r>
      <w:rPr>
        <w:b/>
        <w:sz w:val="20"/>
      </w:rPr>
      <w:t>M21-1MR, Part III, Subpart v, Chapter 9, Section B</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EA0956" w14:textId="77777777" w:rsidR="00341CAC" w:rsidRDefault="00341CAC">
    <w:pPr>
      <w:pStyle w:val="Header"/>
    </w:pPr>
    <w:r>
      <w:rPr>
        <w:b/>
        <w:sz w:val="20"/>
      </w:rPr>
      <w:t>XX/XX/03</w:t>
    </w:r>
    <w:r>
      <w:rPr>
        <w:b/>
        <w:sz w:val="20"/>
      </w:rPr>
      <w:tab/>
      <w:t>M21-1MR, Part III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pt;height:12pt" o:bullet="t">
        <v:imagedata r:id="rId1" o:title="fspro_2columns"/>
      </v:shape>
    </w:pict>
  </w:numPicBullet>
  <w:numPicBullet w:numPicBulletId="1">
    <w:pict>
      <v:shape id="_x0000_i1027" type="#_x0000_t75" style="width:12pt;height:12pt" o:bullet="t">
        <v:imagedata r:id="rId2" o:title="advanced"/>
      </v:shape>
    </w:pict>
  </w:numPicBullet>
  <w:numPicBullet w:numPicBulletId="2">
    <w:pict>
      <v:shape id="_x0000_i1028" type="#_x0000_t75" style="width:12pt;height:12pt" o:bullet="t">
        <v:imagedata r:id="rId3" o:title="continue"/>
      </v:shape>
    </w:pict>
  </w:numPicBullet>
  <w:numPicBullet w:numPicBulletId="3">
    <w:pict>
      <v:shape id="_x0000_i1029" type="#_x0000_t75" style="width:12pt;height:12pt" o:bullet="t">
        <v:imagedata r:id="rId4" o:title="webpage"/>
      </v:shape>
    </w:pict>
  </w:numPicBullet>
  <w:abstractNum w:abstractNumId="0">
    <w:nsid w:val="FFFFFFFE"/>
    <w:multiLevelType w:val="singleLevel"/>
    <w:tmpl w:val="FFFFFFFF"/>
    <w:lvl w:ilvl="0">
      <w:numFmt w:val="decimal"/>
      <w:pStyle w:val="MAPDListBullet2"/>
      <w:lvlText w:val="*"/>
      <w:lvlJc w:val="left"/>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D214A8D"/>
    <w:multiLevelType w:val="hybridMultilevel"/>
    <w:tmpl w:val="80A25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CB6EB1"/>
    <w:multiLevelType w:val="singleLevel"/>
    <w:tmpl w:val="44586DB2"/>
    <w:lvl w:ilvl="0">
      <w:start w:val="1"/>
      <w:numFmt w:val="bullet"/>
      <w:lvlText w:val=""/>
      <w:lvlJc w:val="left"/>
      <w:pPr>
        <w:tabs>
          <w:tab w:val="num" w:pos="533"/>
        </w:tabs>
        <w:ind w:left="533" w:hanging="360"/>
      </w:pPr>
      <w:rPr>
        <w:rFonts w:ascii="Symbol" w:hAnsi="Symbol" w:hint="default"/>
        <w:color w:val="auto"/>
      </w:rPr>
    </w:lvl>
  </w:abstractNum>
  <w:abstractNum w:abstractNumId="4">
    <w:nsid w:val="180E747B"/>
    <w:multiLevelType w:val="hybridMultilevel"/>
    <w:tmpl w:val="6A2471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7A40099"/>
    <w:multiLevelType w:val="hybridMultilevel"/>
    <w:tmpl w:val="40742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A2C0D51"/>
    <w:multiLevelType w:val="singleLevel"/>
    <w:tmpl w:val="ED6027DE"/>
    <w:lvl w:ilvl="0">
      <w:start w:val="1"/>
      <w:numFmt w:val="bullet"/>
      <w:lvlText w:val=""/>
      <w:lvlJc w:val="left"/>
      <w:pPr>
        <w:tabs>
          <w:tab w:val="num" w:pos="360"/>
        </w:tabs>
        <w:ind w:left="360" w:hanging="360"/>
      </w:pPr>
      <w:rPr>
        <w:rFonts w:ascii="Symbol" w:hAnsi="Symbol" w:hint="default"/>
      </w:rPr>
    </w:lvl>
  </w:abstractNum>
  <w:abstractNum w:abstractNumId="7">
    <w:nsid w:val="2EE124AE"/>
    <w:multiLevelType w:val="hybridMultilevel"/>
    <w:tmpl w:val="C526DC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EE23E88"/>
    <w:multiLevelType w:val="hybridMultilevel"/>
    <w:tmpl w:val="0DD4F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3DD023A5"/>
    <w:multiLevelType w:val="hybridMultilevel"/>
    <w:tmpl w:val="E10418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12">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13">
    <w:nsid w:val="569C794C"/>
    <w:multiLevelType w:val="multilevel"/>
    <w:tmpl w:val="47F86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5">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16">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C6B02AF"/>
    <w:multiLevelType w:val="singleLevel"/>
    <w:tmpl w:val="D9007B4E"/>
    <w:lvl w:ilvl="0">
      <w:start w:val="1"/>
      <w:numFmt w:val="bullet"/>
      <w:lvlText w:val=""/>
      <w:lvlJc w:val="left"/>
      <w:pPr>
        <w:tabs>
          <w:tab w:val="num" w:pos="547"/>
        </w:tabs>
        <w:ind w:left="547" w:hanging="360"/>
      </w:pPr>
      <w:rPr>
        <w:rFonts w:ascii="Symbol" w:hAnsi="Symbol" w:hint="default"/>
        <w:color w:val="auto"/>
      </w:rPr>
    </w:lvl>
  </w:abstractNum>
  <w:abstractNum w:abstractNumId="18">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20">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abstractNum w:abstractNumId="21">
    <w:nsid w:val="7E21143B"/>
    <w:multiLevelType w:val="hybridMultilevel"/>
    <w:tmpl w:val="A01AA1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7ED1644D"/>
    <w:multiLevelType w:val="multilevel"/>
    <w:tmpl w:val="3DF2F0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15"/>
  </w:num>
  <w:num w:numId="3">
    <w:abstractNumId w:val="0"/>
    <w:lvlOverride w:ilvl="0">
      <w:lvl w:ilvl="0">
        <w:start w:val="1"/>
        <w:numFmt w:val="bullet"/>
        <w:pStyle w:val="MAPDListBullet2"/>
        <w:lvlText w:val="-"/>
        <w:legacy w:legacy="1" w:legacySpace="0" w:legacyIndent="187"/>
        <w:lvlJc w:val="left"/>
        <w:pPr>
          <w:ind w:left="360" w:hanging="187"/>
        </w:pPr>
        <w:rPr>
          <w:rFonts w:ascii="Times New Roman" w:hAnsi="Times New Roman" w:hint="default"/>
          <w:sz w:val="24"/>
        </w:rPr>
      </w:lvl>
    </w:lvlOverride>
  </w:num>
  <w:num w:numId="4">
    <w:abstractNumId w:val="6"/>
  </w:num>
  <w:num w:numId="5">
    <w:abstractNumId w:val="0"/>
    <w:lvlOverride w:ilvl="0">
      <w:lvl w:ilvl="0">
        <w:start w:val="1"/>
        <w:numFmt w:val="bullet"/>
        <w:pStyle w:val="MAPDListBullet2"/>
        <w:lvlText w:val="·"/>
        <w:legacy w:legacy="1" w:legacySpace="0" w:legacyIndent="187"/>
        <w:lvlJc w:val="left"/>
        <w:pPr>
          <w:ind w:left="360" w:hanging="187"/>
        </w:pPr>
        <w:rPr>
          <w:rFonts w:ascii="Symbol" w:hAnsi="Symbol" w:hint="default"/>
          <w:sz w:val="20"/>
        </w:rPr>
      </w:lvl>
    </w:lvlOverride>
  </w:num>
  <w:num w:numId="6">
    <w:abstractNumId w:val="0"/>
    <w:lvlOverride w:ilvl="0">
      <w:lvl w:ilvl="0">
        <w:start w:val="1"/>
        <w:numFmt w:val="bullet"/>
        <w:pStyle w:val="MAPDListBullet2"/>
        <w:lvlText w:val="·"/>
        <w:legacy w:legacy="1" w:legacySpace="0" w:legacyIndent="187"/>
        <w:lvlJc w:val="left"/>
        <w:pPr>
          <w:ind w:left="360" w:hanging="187"/>
        </w:pPr>
        <w:rPr>
          <w:rFonts w:ascii="Arial" w:hAnsi="Arial" w:hint="default"/>
          <w:sz w:val="20"/>
        </w:rPr>
      </w:lvl>
    </w:lvlOverride>
  </w:num>
  <w:num w:numId="7">
    <w:abstractNumId w:val="3"/>
  </w:num>
  <w:num w:numId="8">
    <w:abstractNumId w:val="0"/>
    <w:lvlOverride w:ilvl="0">
      <w:lvl w:ilvl="0">
        <w:start w:val="1"/>
        <w:numFmt w:val="bullet"/>
        <w:pStyle w:val="MAPDListBullet2"/>
        <w:lvlText w:val="-"/>
        <w:legacy w:legacy="1" w:legacySpace="0" w:legacyIndent="187"/>
        <w:lvlJc w:val="left"/>
        <w:pPr>
          <w:ind w:left="360" w:hanging="187"/>
        </w:pPr>
        <w:rPr>
          <w:rFonts w:ascii="Times New Roman" w:hAnsi="Times New Roman" w:hint="default"/>
          <w:sz w:val="24"/>
        </w:rPr>
      </w:lvl>
    </w:lvlOverride>
  </w:num>
  <w:num w:numId="9">
    <w:abstractNumId w:val="0"/>
    <w:lvlOverride w:ilvl="0">
      <w:lvl w:ilvl="0">
        <w:start w:val="1"/>
        <w:numFmt w:val="bullet"/>
        <w:pStyle w:val="MAPDListBullet2"/>
        <w:lvlText w:val="·"/>
        <w:legacy w:legacy="1" w:legacySpace="0" w:legacyIndent="187"/>
        <w:lvlJc w:val="left"/>
        <w:pPr>
          <w:ind w:left="360" w:hanging="187"/>
        </w:pPr>
        <w:rPr>
          <w:rFonts w:ascii="Symbol" w:hAnsi="Symbol" w:hint="default"/>
          <w:sz w:val="20"/>
        </w:rPr>
      </w:lvl>
    </w:lvlOverride>
  </w:num>
  <w:num w:numId="10">
    <w:abstractNumId w:val="0"/>
    <w:lvlOverride w:ilvl="0">
      <w:lvl w:ilvl="0">
        <w:start w:val="1"/>
        <w:numFmt w:val="bullet"/>
        <w:pStyle w:val="MAPDListBullet2"/>
        <w:lvlText w:val="·"/>
        <w:legacy w:legacy="1" w:legacySpace="0" w:legacyIndent="187"/>
        <w:lvlJc w:val="left"/>
        <w:pPr>
          <w:ind w:left="360" w:hanging="187"/>
        </w:pPr>
        <w:rPr>
          <w:rFonts w:ascii="Arial" w:hAnsi="Arial" w:hint="default"/>
          <w:sz w:val="20"/>
        </w:rPr>
      </w:lvl>
    </w:lvlOverride>
  </w:num>
  <w:num w:numId="11">
    <w:abstractNumId w:val="0"/>
    <w:lvlOverride w:ilvl="0">
      <w:lvl w:ilvl="0">
        <w:start w:val="1"/>
        <w:numFmt w:val="bullet"/>
        <w:pStyle w:val="MAPDListBullet2"/>
        <w:lvlText w:val="-"/>
        <w:legacy w:legacy="1" w:legacySpace="0" w:legacyIndent="187"/>
        <w:lvlJc w:val="left"/>
        <w:pPr>
          <w:ind w:left="360" w:hanging="187"/>
        </w:pPr>
        <w:rPr>
          <w:rFonts w:ascii="Times New Roman" w:hAnsi="Times New Roman" w:hint="default"/>
          <w:sz w:val="24"/>
        </w:rPr>
      </w:lvl>
    </w:lvlOverride>
  </w:num>
  <w:num w:numId="12">
    <w:abstractNumId w:val="0"/>
    <w:lvlOverride w:ilvl="0">
      <w:lvl w:ilvl="0">
        <w:start w:val="1"/>
        <w:numFmt w:val="bullet"/>
        <w:pStyle w:val="MAPDListBullet2"/>
        <w:lvlText w:val="·"/>
        <w:legacy w:legacy="1" w:legacySpace="0" w:legacyIndent="187"/>
        <w:lvlJc w:val="left"/>
        <w:pPr>
          <w:ind w:left="360" w:hanging="187"/>
        </w:pPr>
        <w:rPr>
          <w:rFonts w:ascii="Symbol" w:hAnsi="Symbol" w:hint="default"/>
          <w:sz w:val="20"/>
        </w:rPr>
      </w:lvl>
    </w:lvlOverride>
  </w:num>
  <w:num w:numId="13">
    <w:abstractNumId w:val="0"/>
    <w:lvlOverride w:ilvl="0">
      <w:lvl w:ilvl="0">
        <w:start w:val="1"/>
        <w:numFmt w:val="bullet"/>
        <w:pStyle w:val="MAPDListBullet2"/>
        <w:lvlText w:val="·"/>
        <w:legacy w:legacy="1" w:legacySpace="0" w:legacyIndent="187"/>
        <w:lvlJc w:val="left"/>
        <w:pPr>
          <w:ind w:left="360" w:hanging="187"/>
        </w:pPr>
        <w:rPr>
          <w:rFonts w:ascii="Arial" w:hAnsi="Arial" w:hint="default"/>
          <w:sz w:val="20"/>
        </w:rPr>
      </w:lvl>
    </w:lvlOverride>
  </w:num>
  <w:num w:numId="14">
    <w:abstractNumId w:val="0"/>
    <w:lvlOverride w:ilvl="0">
      <w:lvl w:ilvl="0">
        <w:start w:val="1"/>
        <w:numFmt w:val="bullet"/>
        <w:pStyle w:val="MAPDListBullet2"/>
        <w:lvlText w:val=""/>
        <w:legacy w:legacy="1" w:legacySpace="0" w:legacyIndent="187"/>
        <w:lvlJc w:val="left"/>
        <w:pPr>
          <w:ind w:left="187" w:hanging="187"/>
        </w:pPr>
        <w:rPr>
          <w:rFonts w:ascii="Symbol" w:hAnsi="Symbol" w:hint="default"/>
          <w:sz w:val="20"/>
        </w:rPr>
      </w:lvl>
    </w:lvlOverride>
  </w:num>
  <w:num w:numId="15">
    <w:abstractNumId w:val="0"/>
    <w:lvlOverride w:ilvl="0">
      <w:lvl w:ilvl="0">
        <w:start w:val="1"/>
        <w:numFmt w:val="bullet"/>
        <w:pStyle w:val="MAPDListBullet2"/>
        <w:lvlText w:val=""/>
        <w:legacy w:legacy="1" w:legacySpace="0" w:legacyIndent="187"/>
        <w:lvlJc w:val="left"/>
        <w:pPr>
          <w:ind w:left="360" w:hanging="187"/>
        </w:pPr>
        <w:rPr>
          <w:rFonts w:ascii="Symbol" w:hAnsi="Symbol" w:hint="default"/>
          <w:sz w:val="20"/>
        </w:rPr>
      </w:lvl>
    </w:lvlOverride>
  </w:num>
  <w:num w:numId="16">
    <w:abstractNumId w:val="0"/>
    <w:lvlOverride w:ilvl="0">
      <w:lvl w:ilvl="0">
        <w:start w:val="1"/>
        <w:numFmt w:val="bullet"/>
        <w:pStyle w:val="MAPDListBullet2"/>
        <w:lvlText w:val="-"/>
        <w:legacy w:legacy="1" w:legacySpace="0" w:legacyIndent="187"/>
        <w:lvlJc w:val="left"/>
        <w:pPr>
          <w:ind w:left="360" w:hanging="187"/>
        </w:pPr>
        <w:rPr>
          <w:rFonts w:ascii="Times New Roman" w:hAnsi="Times New Roman" w:hint="default"/>
          <w:sz w:val="24"/>
        </w:rPr>
      </w:lvl>
    </w:lvlOverride>
  </w:num>
  <w:num w:numId="17">
    <w:abstractNumId w:val="0"/>
    <w:lvlOverride w:ilvl="0">
      <w:lvl w:ilvl="0">
        <w:start w:val="1"/>
        <w:numFmt w:val="bullet"/>
        <w:pStyle w:val="MAPDListBullet2"/>
        <w:lvlText w:val="·"/>
        <w:legacy w:legacy="1" w:legacySpace="0" w:legacyIndent="187"/>
        <w:lvlJc w:val="left"/>
        <w:pPr>
          <w:ind w:left="360" w:hanging="187"/>
        </w:pPr>
        <w:rPr>
          <w:rFonts w:ascii="Symbol" w:hAnsi="Symbol" w:hint="default"/>
          <w:sz w:val="20"/>
        </w:rPr>
      </w:lvl>
    </w:lvlOverride>
  </w:num>
  <w:num w:numId="18">
    <w:abstractNumId w:val="0"/>
    <w:lvlOverride w:ilvl="0">
      <w:lvl w:ilvl="0">
        <w:start w:val="1"/>
        <w:numFmt w:val="bullet"/>
        <w:pStyle w:val="MAPDListBullet2"/>
        <w:lvlText w:val="·"/>
        <w:legacy w:legacy="1" w:legacySpace="0" w:legacyIndent="187"/>
        <w:lvlJc w:val="left"/>
        <w:pPr>
          <w:ind w:left="360" w:hanging="187"/>
        </w:pPr>
        <w:rPr>
          <w:rFonts w:ascii="Arial" w:hAnsi="Arial" w:hint="default"/>
          <w:sz w:val="20"/>
        </w:rPr>
      </w:lvl>
    </w:lvlOverride>
  </w:num>
  <w:num w:numId="19">
    <w:abstractNumId w:val="0"/>
    <w:lvlOverride w:ilvl="0">
      <w:lvl w:ilvl="0">
        <w:start w:val="1"/>
        <w:numFmt w:val="bullet"/>
        <w:pStyle w:val="MAPDListBullet2"/>
        <w:lvlText w:val=""/>
        <w:legacy w:legacy="1" w:legacySpace="0" w:legacyIndent="187"/>
        <w:lvlJc w:val="left"/>
        <w:pPr>
          <w:ind w:left="187" w:hanging="187"/>
        </w:pPr>
        <w:rPr>
          <w:rFonts w:ascii="Symbol" w:hAnsi="Symbol" w:hint="default"/>
          <w:sz w:val="20"/>
        </w:rPr>
      </w:lvl>
    </w:lvlOverride>
  </w:num>
  <w:num w:numId="20">
    <w:abstractNumId w:val="0"/>
    <w:lvlOverride w:ilvl="0">
      <w:lvl w:ilvl="0">
        <w:start w:val="1"/>
        <w:numFmt w:val="bullet"/>
        <w:pStyle w:val="MAPDListBullet2"/>
        <w:lvlText w:val=""/>
        <w:legacy w:legacy="1" w:legacySpace="0" w:legacyIndent="187"/>
        <w:lvlJc w:val="left"/>
        <w:pPr>
          <w:ind w:left="360" w:hanging="187"/>
        </w:pPr>
        <w:rPr>
          <w:rFonts w:ascii="Symbol" w:hAnsi="Symbol" w:hint="default"/>
          <w:sz w:val="20"/>
        </w:rPr>
      </w:lvl>
    </w:lvlOverride>
  </w:num>
  <w:num w:numId="21">
    <w:abstractNumId w:val="20"/>
  </w:num>
  <w:num w:numId="22">
    <w:abstractNumId w:val="17"/>
  </w:num>
  <w:num w:numId="23">
    <w:abstractNumId w:val="16"/>
  </w:num>
  <w:num w:numId="24">
    <w:abstractNumId w:val="1"/>
  </w:num>
  <w:num w:numId="25">
    <w:abstractNumId w:val="18"/>
  </w:num>
  <w:num w:numId="26">
    <w:abstractNumId w:val="14"/>
  </w:num>
  <w:num w:numId="27">
    <w:abstractNumId w:val="12"/>
  </w:num>
  <w:num w:numId="28">
    <w:abstractNumId w:val="19"/>
  </w:num>
  <w:num w:numId="29">
    <w:abstractNumId w:val="11"/>
  </w:num>
  <w:num w:numId="30">
    <w:abstractNumId w:val="9"/>
  </w:num>
  <w:num w:numId="31">
    <w:abstractNumId w:val="7"/>
  </w:num>
  <w:num w:numId="32">
    <w:abstractNumId w:val="21"/>
  </w:num>
  <w:num w:numId="33">
    <w:abstractNumId w:val="13"/>
  </w:num>
  <w:num w:numId="34">
    <w:abstractNumId w:val="4"/>
  </w:num>
  <w:num w:numId="35">
    <w:abstractNumId w:val="8"/>
  </w:num>
  <w:num w:numId="36">
    <w:abstractNumId w:val="22"/>
  </w:num>
  <w:num w:numId="37">
    <w:abstractNumId w:val="5"/>
  </w:num>
  <w:num w:numId="38">
    <w:abstractNumId w:val="10"/>
  </w:num>
  <w:num w:numId="3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NumberingVar" w:val="0"/>
    <w:docVar w:name="XSLPath" w:val="C:\Program Files\Information Mapping\FS Pro 4.2\StyleSheets\"/>
    <w:docVar w:name="XSLstylesheet" w:val="Basic.xsl"/>
  </w:docVars>
  <w:rsids>
    <w:rsidRoot w:val="006C41B1"/>
    <w:rsid w:val="0000248B"/>
    <w:rsid w:val="00003652"/>
    <w:rsid w:val="00007B55"/>
    <w:rsid w:val="00010337"/>
    <w:rsid w:val="00012274"/>
    <w:rsid w:val="00015A9E"/>
    <w:rsid w:val="00016685"/>
    <w:rsid w:val="000176A2"/>
    <w:rsid w:val="00017C24"/>
    <w:rsid w:val="00017EB6"/>
    <w:rsid w:val="00020EB4"/>
    <w:rsid w:val="00021F4D"/>
    <w:rsid w:val="00024614"/>
    <w:rsid w:val="000265D4"/>
    <w:rsid w:val="000272A8"/>
    <w:rsid w:val="000279DD"/>
    <w:rsid w:val="00030EBE"/>
    <w:rsid w:val="00032642"/>
    <w:rsid w:val="00036AFD"/>
    <w:rsid w:val="00036E88"/>
    <w:rsid w:val="00037120"/>
    <w:rsid w:val="00037FC1"/>
    <w:rsid w:val="00043E00"/>
    <w:rsid w:val="00047D9D"/>
    <w:rsid w:val="0005389B"/>
    <w:rsid w:val="000615C6"/>
    <w:rsid w:val="000624EE"/>
    <w:rsid w:val="000625A3"/>
    <w:rsid w:val="0006501D"/>
    <w:rsid w:val="0006564C"/>
    <w:rsid w:val="00065D04"/>
    <w:rsid w:val="00072886"/>
    <w:rsid w:val="00072F9B"/>
    <w:rsid w:val="000743E2"/>
    <w:rsid w:val="00074732"/>
    <w:rsid w:val="000806A4"/>
    <w:rsid w:val="0008120E"/>
    <w:rsid w:val="000829E7"/>
    <w:rsid w:val="000878A7"/>
    <w:rsid w:val="00090F1F"/>
    <w:rsid w:val="00092770"/>
    <w:rsid w:val="00092BCA"/>
    <w:rsid w:val="000936B7"/>
    <w:rsid w:val="0009455A"/>
    <w:rsid w:val="00094A77"/>
    <w:rsid w:val="00096413"/>
    <w:rsid w:val="000A003F"/>
    <w:rsid w:val="000A6390"/>
    <w:rsid w:val="000A70B2"/>
    <w:rsid w:val="000B3828"/>
    <w:rsid w:val="000B481C"/>
    <w:rsid w:val="000B4B38"/>
    <w:rsid w:val="000B5173"/>
    <w:rsid w:val="000C5154"/>
    <w:rsid w:val="000C7391"/>
    <w:rsid w:val="000C73BE"/>
    <w:rsid w:val="000D0C21"/>
    <w:rsid w:val="000D3C9C"/>
    <w:rsid w:val="000D609A"/>
    <w:rsid w:val="000D7F70"/>
    <w:rsid w:val="000E004A"/>
    <w:rsid w:val="000E2A28"/>
    <w:rsid w:val="000E2F7B"/>
    <w:rsid w:val="000E4865"/>
    <w:rsid w:val="000E4AEA"/>
    <w:rsid w:val="000F1857"/>
    <w:rsid w:val="000F206F"/>
    <w:rsid w:val="000F21C5"/>
    <w:rsid w:val="000F35C9"/>
    <w:rsid w:val="000F41C3"/>
    <w:rsid w:val="000F4BAD"/>
    <w:rsid w:val="000F6990"/>
    <w:rsid w:val="000F73FD"/>
    <w:rsid w:val="001004A1"/>
    <w:rsid w:val="001039A6"/>
    <w:rsid w:val="00103DAA"/>
    <w:rsid w:val="001053FE"/>
    <w:rsid w:val="00106304"/>
    <w:rsid w:val="00106AD8"/>
    <w:rsid w:val="00111289"/>
    <w:rsid w:val="00112FAC"/>
    <w:rsid w:val="001221C8"/>
    <w:rsid w:val="00124FB4"/>
    <w:rsid w:val="00125A01"/>
    <w:rsid w:val="001314AF"/>
    <w:rsid w:val="001316CD"/>
    <w:rsid w:val="00134697"/>
    <w:rsid w:val="00134A07"/>
    <w:rsid w:val="00136BEA"/>
    <w:rsid w:val="00136FB3"/>
    <w:rsid w:val="001379E5"/>
    <w:rsid w:val="001460AD"/>
    <w:rsid w:val="0014633A"/>
    <w:rsid w:val="00147F19"/>
    <w:rsid w:val="001559B0"/>
    <w:rsid w:val="00157CFB"/>
    <w:rsid w:val="00160AA6"/>
    <w:rsid w:val="00161287"/>
    <w:rsid w:val="00161975"/>
    <w:rsid w:val="001653E0"/>
    <w:rsid w:val="00167F96"/>
    <w:rsid w:val="00170D98"/>
    <w:rsid w:val="0017278F"/>
    <w:rsid w:val="00173A6B"/>
    <w:rsid w:val="00173AC5"/>
    <w:rsid w:val="0017523B"/>
    <w:rsid w:val="00177472"/>
    <w:rsid w:val="0018511A"/>
    <w:rsid w:val="0018613B"/>
    <w:rsid w:val="001874C7"/>
    <w:rsid w:val="0018780C"/>
    <w:rsid w:val="00190304"/>
    <w:rsid w:val="001921BC"/>
    <w:rsid w:val="00195A81"/>
    <w:rsid w:val="00197F80"/>
    <w:rsid w:val="001A1832"/>
    <w:rsid w:val="001A28D7"/>
    <w:rsid w:val="001A36C7"/>
    <w:rsid w:val="001A5400"/>
    <w:rsid w:val="001A59DF"/>
    <w:rsid w:val="001B20F3"/>
    <w:rsid w:val="001C0D01"/>
    <w:rsid w:val="001C1481"/>
    <w:rsid w:val="001C1CFB"/>
    <w:rsid w:val="001C27B4"/>
    <w:rsid w:val="001C2FA0"/>
    <w:rsid w:val="001C7455"/>
    <w:rsid w:val="001C7BE9"/>
    <w:rsid w:val="001C7D3D"/>
    <w:rsid w:val="001D0ADC"/>
    <w:rsid w:val="001D1796"/>
    <w:rsid w:val="001D1D21"/>
    <w:rsid w:val="001D4E2C"/>
    <w:rsid w:val="001D54FA"/>
    <w:rsid w:val="001D556D"/>
    <w:rsid w:val="001E2C82"/>
    <w:rsid w:val="001E2DEC"/>
    <w:rsid w:val="001E376D"/>
    <w:rsid w:val="001E45E0"/>
    <w:rsid w:val="001E4B22"/>
    <w:rsid w:val="001E60C2"/>
    <w:rsid w:val="001E68DA"/>
    <w:rsid w:val="001E77C3"/>
    <w:rsid w:val="001F1618"/>
    <w:rsid w:val="001F22D2"/>
    <w:rsid w:val="001F6884"/>
    <w:rsid w:val="001F7D28"/>
    <w:rsid w:val="002011F4"/>
    <w:rsid w:val="0020431F"/>
    <w:rsid w:val="002058A2"/>
    <w:rsid w:val="00210748"/>
    <w:rsid w:val="002241AF"/>
    <w:rsid w:val="00224B7B"/>
    <w:rsid w:val="00225A7A"/>
    <w:rsid w:val="0022708D"/>
    <w:rsid w:val="00230004"/>
    <w:rsid w:val="002338F2"/>
    <w:rsid w:val="00233ADB"/>
    <w:rsid w:val="0023456A"/>
    <w:rsid w:val="00235984"/>
    <w:rsid w:val="00237C21"/>
    <w:rsid w:val="00242EBD"/>
    <w:rsid w:val="00243A53"/>
    <w:rsid w:val="00244423"/>
    <w:rsid w:val="0024599A"/>
    <w:rsid w:val="00246073"/>
    <w:rsid w:val="00246620"/>
    <w:rsid w:val="0025077B"/>
    <w:rsid w:val="00250958"/>
    <w:rsid w:val="00253854"/>
    <w:rsid w:val="002579A1"/>
    <w:rsid w:val="002648B3"/>
    <w:rsid w:val="00264C77"/>
    <w:rsid w:val="002715A8"/>
    <w:rsid w:val="00271B12"/>
    <w:rsid w:val="00273A2D"/>
    <w:rsid w:val="00275438"/>
    <w:rsid w:val="00275871"/>
    <w:rsid w:val="002767D7"/>
    <w:rsid w:val="0027797F"/>
    <w:rsid w:val="002861CC"/>
    <w:rsid w:val="002862B1"/>
    <w:rsid w:val="0028649B"/>
    <w:rsid w:val="00291536"/>
    <w:rsid w:val="002917A8"/>
    <w:rsid w:val="00294BD0"/>
    <w:rsid w:val="0029691E"/>
    <w:rsid w:val="00297F6C"/>
    <w:rsid w:val="002A0A1D"/>
    <w:rsid w:val="002A2C69"/>
    <w:rsid w:val="002A3CE8"/>
    <w:rsid w:val="002A4233"/>
    <w:rsid w:val="002A493C"/>
    <w:rsid w:val="002A573D"/>
    <w:rsid w:val="002A5E74"/>
    <w:rsid w:val="002A6A91"/>
    <w:rsid w:val="002B0D34"/>
    <w:rsid w:val="002B0EBD"/>
    <w:rsid w:val="002B2008"/>
    <w:rsid w:val="002B29EC"/>
    <w:rsid w:val="002B480B"/>
    <w:rsid w:val="002B4ED5"/>
    <w:rsid w:val="002B564E"/>
    <w:rsid w:val="002B6DEC"/>
    <w:rsid w:val="002B78FF"/>
    <w:rsid w:val="002C006F"/>
    <w:rsid w:val="002C0EBC"/>
    <w:rsid w:val="002C11CF"/>
    <w:rsid w:val="002C156D"/>
    <w:rsid w:val="002C1574"/>
    <w:rsid w:val="002C2350"/>
    <w:rsid w:val="002C24ED"/>
    <w:rsid w:val="002C7E69"/>
    <w:rsid w:val="002D2D5F"/>
    <w:rsid w:val="002D37F3"/>
    <w:rsid w:val="002D64D0"/>
    <w:rsid w:val="002D741F"/>
    <w:rsid w:val="002D7669"/>
    <w:rsid w:val="002E190F"/>
    <w:rsid w:val="002E19C6"/>
    <w:rsid w:val="002E3C56"/>
    <w:rsid w:val="002E4A7C"/>
    <w:rsid w:val="002E4E8E"/>
    <w:rsid w:val="002E5B0E"/>
    <w:rsid w:val="002E5CD3"/>
    <w:rsid w:val="002E74DF"/>
    <w:rsid w:val="002F124E"/>
    <w:rsid w:val="002F1855"/>
    <w:rsid w:val="002F2769"/>
    <w:rsid w:val="002F46C2"/>
    <w:rsid w:val="002F77F0"/>
    <w:rsid w:val="0030156B"/>
    <w:rsid w:val="00302D4B"/>
    <w:rsid w:val="00304275"/>
    <w:rsid w:val="00315CC3"/>
    <w:rsid w:val="003178C3"/>
    <w:rsid w:val="00321505"/>
    <w:rsid w:val="00323DCB"/>
    <w:rsid w:val="00325EC6"/>
    <w:rsid w:val="00326A42"/>
    <w:rsid w:val="0033035C"/>
    <w:rsid w:val="00330B92"/>
    <w:rsid w:val="00331FE5"/>
    <w:rsid w:val="003355D7"/>
    <w:rsid w:val="00337C67"/>
    <w:rsid w:val="0034058F"/>
    <w:rsid w:val="00340BE4"/>
    <w:rsid w:val="0034102E"/>
    <w:rsid w:val="00341B7A"/>
    <w:rsid w:val="00341CAC"/>
    <w:rsid w:val="00343EB2"/>
    <w:rsid w:val="00347826"/>
    <w:rsid w:val="0035007E"/>
    <w:rsid w:val="00352671"/>
    <w:rsid w:val="00355BF6"/>
    <w:rsid w:val="00362EA2"/>
    <w:rsid w:val="00363B6E"/>
    <w:rsid w:val="00365C9E"/>
    <w:rsid w:val="003702F4"/>
    <w:rsid w:val="00372D44"/>
    <w:rsid w:val="00375BA7"/>
    <w:rsid w:val="00375BBA"/>
    <w:rsid w:val="003769D5"/>
    <w:rsid w:val="0038213E"/>
    <w:rsid w:val="0038253C"/>
    <w:rsid w:val="003827A0"/>
    <w:rsid w:val="00382BC5"/>
    <w:rsid w:val="00384121"/>
    <w:rsid w:val="003870F4"/>
    <w:rsid w:val="0039121C"/>
    <w:rsid w:val="0039150E"/>
    <w:rsid w:val="0039580F"/>
    <w:rsid w:val="00395EF1"/>
    <w:rsid w:val="00397C51"/>
    <w:rsid w:val="003A32C7"/>
    <w:rsid w:val="003A33C7"/>
    <w:rsid w:val="003A362E"/>
    <w:rsid w:val="003A3AC4"/>
    <w:rsid w:val="003A409D"/>
    <w:rsid w:val="003A413D"/>
    <w:rsid w:val="003A5EE1"/>
    <w:rsid w:val="003A62B9"/>
    <w:rsid w:val="003B4161"/>
    <w:rsid w:val="003B5182"/>
    <w:rsid w:val="003B5D95"/>
    <w:rsid w:val="003B655B"/>
    <w:rsid w:val="003B6786"/>
    <w:rsid w:val="003C214E"/>
    <w:rsid w:val="003C341E"/>
    <w:rsid w:val="003C38D3"/>
    <w:rsid w:val="003C39B9"/>
    <w:rsid w:val="003C5207"/>
    <w:rsid w:val="003D0D9F"/>
    <w:rsid w:val="003D27BC"/>
    <w:rsid w:val="003D362A"/>
    <w:rsid w:val="003D490E"/>
    <w:rsid w:val="003D4929"/>
    <w:rsid w:val="003E070C"/>
    <w:rsid w:val="003E20C1"/>
    <w:rsid w:val="003E4FCF"/>
    <w:rsid w:val="003E5160"/>
    <w:rsid w:val="003F0D0E"/>
    <w:rsid w:val="003F148F"/>
    <w:rsid w:val="003F18DE"/>
    <w:rsid w:val="003F3314"/>
    <w:rsid w:val="003F424E"/>
    <w:rsid w:val="003F5DA2"/>
    <w:rsid w:val="003F62B4"/>
    <w:rsid w:val="003F6BCC"/>
    <w:rsid w:val="003F6DBA"/>
    <w:rsid w:val="003F6DE2"/>
    <w:rsid w:val="00401418"/>
    <w:rsid w:val="00402350"/>
    <w:rsid w:val="004031FF"/>
    <w:rsid w:val="00406168"/>
    <w:rsid w:val="004067CC"/>
    <w:rsid w:val="00406F04"/>
    <w:rsid w:val="00407E9C"/>
    <w:rsid w:val="0041116C"/>
    <w:rsid w:val="00411A27"/>
    <w:rsid w:val="00411D88"/>
    <w:rsid w:val="00413491"/>
    <w:rsid w:val="00413A54"/>
    <w:rsid w:val="004141AE"/>
    <w:rsid w:val="004141EA"/>
    <w:rsid w:val="00416D3F"/>
    <w:rsid w:val="00417D83"/>
    <w:rsid w:val="00421034"/>
    <w:rsid w:val="004273AA"/>
    <w:rsid w:val="00430397"/>
    <w:rsid w:val="00432997"/>
    <w:rsid w:val="0043450E"/>
    <w:rsid w:val="00435CBF"/>
    <w:rsid w:val="00436F3F"/>
    <w:rsid w:val="00440E45"/>
    <w:rsid w:val="00441B33"/>
    <w:rsid w:val="00444332"/>
    <w:rsid w:val="00451F78"/>
    <w:rsid w:val="00455524"/>
    <w:rsid w:val="004560E8"/>
    <w:rsid w:val="004563C5"/>
    <w:rsid w:val="00463E78"/>
    <w:rsid w:val="00465BFB"/>
    <w:rsid w:val="00465BFF"/>
    <w:rsid w:val="00470964"/>
    <w:rsid w:val="00470EAC"/>
    <w:rsid w:val="00473A8C"/>
    <w:rsid w:val="0047486F"/>
    <w:rsid w:val="00482378"/>
    <w:rsid w:val="004834CD"/>
    <w:rsid w:val="00483AFA"/>
    <w:rsid w:val="00483BF9"/>
    <w:rsid w:val="00486764"/>
    <w:rsid w:val="00490EA0"/>
    <w:rsid w:val="004926FE"/>
    <w:rsid w:val="00494171"/>
    <w:rsid w:val="00494233"/>
    <w:rsid w:val="0049472D"/>
    <w:rsid w:val="00495593"/>
    <w:rsid w:val="00495F51"/>
    <w:rsid w:val="0049658E"/>
    <w:rsid w:val="0049785C"/>
    <w:rsid w:val="004A0175"/>
    <w:rsid w:val="004A09A7"/>
    <w:rsid w:val="004A3CB8"/>
    <w:rsid w:val="004A488E"/>
    <w:rsid w:val="004B1355"/>
    <w:rsid w:val="004B2DC0"/>
    <w:rsid w:val="004B4178"/>
    <w:rsid w:val="004B58C3"/>
    <w:rsid w:val="004C0C0B"/>
    <w:rsid w:val="004C25DB"/>
    <w:rsid w:val="004C339D"/>
    <w:rsid w:val="004C3F34"/>
    <w:rsid w:val="004C43B7"/>
    <w:rsid w:val="004C4598"/>
    <w:rsid w:val="004D05EA"/>
    <w:rsid w:val="004D094E"/>
    <w:rsid w:val="004D7780"/>
    <w:rsid w:val="004E00BA"/>
    <w:rsid w:val="004E0235"/>
    <w:rsid w:val="004E3703"/>
    <w:rsid w:val="004E4A2B"/>
    <w:rsid w:val="004F230D"/>
    <w:rsid w:val="004F248D"/>
    <w:rsid w:val="004F2D8C"/>
    <w:rsid w:val="004F6B55"/>
    <w:rsid w:val="004F7E87"/>
    <w:rsid w:val="005002AD"/>
    <w:rsid w:val="00505089"/>
    <w:rsid w:val="00505569"/>
    <w:rsid w:val="00505FEA"/>
    <w:rsid w:val="00507AAB"/>
    <w:rsid w:val="00507D74"/>
    <w:rsid w:val="00510CC8"/>
    <w:rsid w:val="00510FAB"/>
    <w:rsid w:val="00511DBF"/>
    <w:rsid w:val="00512731"/>
    <w:rsid w:val="00512D1E"/>
    <w:rsid w:val="00513600"/>
    <w:rsid w:val="005153D6"/>
    <w:rsid w:val="00516CE1"/>
    <w:rsid w:val="0052103E"/>
    <w:rsid w:val="00522B5A"/>
    <w:rsid w:val="00525648"/>
    <w:rsid w:val="005301F6"/>
    <w:rsid w:val="00530346"/>
    <w:rsid w:val="005304D8"/>
    <w:rsid w:val="00530D88"/>
    <w:rsid w:val="0053164E"/>
    <w:rsid w:val="005317BE"/>
    <w:rsid w:val="00531C3E"/>
    <w:rsid w:val="00531D61"/>
    <w:rsid w:val="00532043"/>
    <w:rsid w:val="00532A9B"/>
    <w:rsid w:val="00534AB0"/>
    <w:rsid w:val="005351D6"/>
    <w:rsid w:val="00540160"/>
    <w:rsid w:val="00540AB6"/>
    <w:rsid w:val="00542372"/>
    <w:rsid w:val="00544981"/>
    <w:rsid w:val="005450E9"/>
    <w:rsid w:val="00545D80"/>
    <w:rsid w:val="00546B9F"/>
    <w:rsid w:val="00547ADA"/>
    <w:rsid w:val="00550A5A"/>
    <w:rsid w:val="00550BBA"/>
    <w:rsid w:val="00551018"/>
    <w:rsid w:val="005516E6"/>
    <w:rsid w:val="005519C0"/>
    <w:rsid w:val="00552154"/>
    <w:rsid w:val="0055448C"/>
    <w:rsid w:val="00555014"/>
    <w:rsid w:val="00555964"/>
    <w:rsid w:val="00555FB0"/>
    <w:rsid w:val="00560F4D"/>
    <w:rsid w:val="005614F6"/>
    <w:rsid w:val="00563D5F"/>
    <w:rsid w:val="00566CB4"/>
    <w:rsid w:val="0056759E"/>
    <w:rsid w:val="005716A4"/>
    <w:rsid w:val="005716A5"/>
    <w:rsid w:val="00573F3B"/>
    <w:rsid w:val="0057637B"/>
    <w:rsid w:val="00576DB8"/>
    <w:rsid w:val="00576EAD"/>
    <w:rsid w:val="005838AD"/>
    <w:rsid w:val="0058465E"/>
    <w:rsid w:val="00584E60"/>
    <w:rsid w:val="00586217"/>
    <w:rsid w:val="00586C9F"/>
    <w:rsid w:val="00586FE1"/>
    <w:rsid w:val="00591D34"/>
    <w:rsid w:val="00593EE8"/>
    <w:rsid w:val="00595815"/>
    <w:rsid w:val="00595B9F"/>
    <w:rsid w:val="00596B81"/>
    <w:rsid w:val="005970AB"/>
    <w:rsid w:val="005A1838"/>
    <w:rsid w:val="005A6577"/>
    <w:rsid w:val="005A7497"/>
    <w:rsid w:val="005B001C"/>
    <w:rsid w:val="005B5317"/>
    <w:rsid w:val="005B783D"/>
    <w:rsid w:val="005C05CE"/>
    <w:rsid w:val="005C284D"/>
    <w:rsid w:val="005C2BB4"/>
    <w:rsid w:val="005C40FC"/>
    <w:rsid w:val="005C6FF4"/>
    <w:rsid w:val="005C72B0"/>
    <w:rsid w:val="005C74F3"/>
    <w:rsid w:val="005D1272"/>
    <w:rsid w:val="005D13D2"/>
    <w:rsid w:val="005D49FA"/>
    <w:rsid w:val="005D508B"/>
    <w:rsid w:val="005D5660"/>
    <w:rsid w:val="005E0248"/>
    <w:rsid w:val="005E0C8C"/>
    <w:rsid w:val="005E0E67"/>
    <w:rsid w:val="005E216A"/>
    <w:rsid w:val="005E6DED"/>
    <w:rsid w:val="005F0D2A"/>
    <w:rsid w:val="005F1430"/>
    <w:rsid w:val="00601EFC"/>
    <w:rsid w:val="00604742"/>
    <w:rsid w:val="0060487C"/>
    <w:rsid w:val="00604AB6"/>
    <w:rsid w:val="00610098"/>
    <w:rsid w:val="0061116E"/>
    <w:rsid w:val="00611BF5"/>
    <w:rsid w:val="00614BB0"/>
    <w:rsid w:val="006156DF"/>
    <w:rsid w:val="00616A88"/>
    <w:rsid w:val="006230E0"/>
    <w:rsid w:val="0062371D"/>
    <w:rsid w:val="0062507A"/>
    <w:rsid w:val="00627BAA"/>
    <w:rsid w:val="006302A0"/>
    <w:rsid w:val="0063085C"/>
    <w:rsid w:val="00634CBC"/>
    <w:rsid w:val="00635359"/>
    <w:rsid w:val="0063593B"/>
    <w:rsid w:val="00637976"/>
    <w:rsid w:val="00637F23"/>
    <w:rsid w:val="006411AC"/>
    <w:rsid w:val="00642779"/>
    <w:rsid w:val="00644056"/>
    <w:rsid w:val="006458B7"/>
    <w:rsid w:val="00646A7A"/>
    <w:rsid w:val="00647370"/>
    <w:rsid w:val="006522A8"/>
    <w:rsid w:val="00653053"/>
    <w:rsid w:val="00655E98"/>
    <w:rsid w:val="006571A9"/>
    <w:rsid w:val="006571E4"/>
    <w:rsid w:val="0065730F"/>
    <w:rsid w:val="00662265"/>
    <w:rsid w:val="00663CC8"/>
    <w:rsid w:val="006642F1"/>
    <w:rsid w:val="00665196"/>
    <w:rsid w:val="00667580"/>
    <w:rsid w:val="00672876"/>
    <w:rsid w:val="00673485"/>
    <w:rsid w:val="0067356A"/>
    <w:rsid w:val="0067570D"/>
    <w:rsid w:val="006809F3"/>
    <w:rsid w:val="00680F9A"/>
    <w:rsid w:val="00682570"/>
    <w:rsid w:val="0069012C"/>
    <w:rsid w:val="0069067E"/>
    <w:rsid w:val="00692145"/>
    <w:rsid w:val="00694BA9"/>
    <w:rsid w:val="00696D52"/>
    <w:rsid w:val="006A1973"/>
    <w:rsid w:val="006A3096"/>
    <w:rsid w:val="006B1E36"/>
    <w:rsid w:val="006B3D13"/>
    <w:rsid w:val="006B62ED"/>
    <w:rsid w:val="006B66D9"/>
    <w:rsid w:val="006C30DE"/>
    <w:rsid w:val="006C3610"/>
    <w:rsid w:val="006C4063"/>
    <w:rsid w:val="006C41B1"/>
    <w:rsid w:val="006C4998"/>
    <w:rsid w:val="006C5105"/>
    <w:rsid w:val="006C64CF"/>
    <w:rsid w:val="006C7206"/>
    <w:rsid w:val="006C7290"/>
    <w:rsid w:val="006C7563"/>
    <w:rsid w:val="006D02BF"/>
    <w:rsid w:val="006D0792"/>
    <w:rsid w:val="006D2748"/>
    <w:rsid w:val="006D2AF9"/>
    <w:rsid w:val="006D5511"/>
    <w:rsid w:val="006E0404"/>
    <w:rsid w:val="006E0BCE"/>
    <w:rsid w:val="006E1EA7"/>
    <w:rsid w:val="006E2BF5"/>
    <w:rsid w:val="006E2C05"/>
    <w:rsid w:val="006E39A7"/>
    <w:rsid w:val="006E4A09"/>
    <w:rsid w:val="006E5AEF"/>
    <w:rsid w:val="006E5E5E"/>
    <w:rsid w:val="006F119D"/>
    <w:rsid w:val="006F479A"/>
    <w:rsid w:val="006F5A06"/>
    <w:rsid w:val="007064E1"/>
    <w:rsid w:val="00706D59"/>
    <w:rsid w:val="007130DB"/>
    <w:rsid w:val="00714AAE"/>
    <w:rsid w:val="0071604F"/>
    <w:rsid w:val="007161FD"/>
    <w:rsid w:val="0071625F"/>
    <w:rsid w:val="007208DC"/>
    <w:rsid w:val="0072296A"/>
    <w:rsid w:val="00723232"/>
    <w:rsid w:val="007253EF"/>
    <w:rsid w:val="00726082"/>
    <w:rsid w:val="00731834"/>
    <w:rsid w:val="007323D9"/>
    <w:rsid w:val="007336B4"/>
    <w:rsid w:val="00734445"/>
    <w:rsid w:val="00734622"/>
    <w:rsid w:val="00735993"/>
    <w:rsid w:val="007378EA"/>
    <w:rsid w:val="00743288"/>
    <w:rsid w:val="00744AFA"/>
    <w:rsid w:val="00744F9F"/>
    <w:rsid w:val="00747178"/>
    <w:rsid w:val="00752E4E"/>
    <w:rsid w:val="00754534"/>
    <w:rsid w:val="00755262"/>
    <w:rsid w:val="00756017"/>
    <w:rsid w:val="00756304"/>
    <w:rsid w:val="00757330"/>
    <w:rsid w:val="0076166C"/>
    <w:rsid w:val="00765E6A"/>
    <w:rsid w:val="00767AE8"/>
    <w:rsid w:val="00772685"/>
    <w:rsid w:val="00772E19"/>
    <w:rsid w:val="007747A9"/>
    <w:rsid w:val="00775697"/>
    <w:rsid w:val="00775B57"/>
    <w:rsid w:val="007763BA"/>
    <w:rsid w:val="00782FCF"/>
    <w:rsid w:val="007840D9"/>
    <w:rsid w:val="007842C2"/>
    <w:rsid w:val="00786814"/>
    <w:rsid w:val="00791DEE"/>
    <w:rsid w:val="0079337B"/>
    <w:rsid w:val="00794B17"/>
    <w:rsid w:val="007967C7"/>
    <w:rsid w:val="007A1DD4"/>
    <w:rsid w:val="007A4FDD"/>
    <w:rsid w:val="007B0CA6"/>
    <w:rsid w:val="007B13A0"/>
    <w:rsid w:val="007B3970"/>
    <w:rsid w:val="007B39DB"/>
    <w:rsid w:val="007B6488"/>
    <w:rsid w:val="007B6EDF"/>
    <w:rsid w:val="007C1E61"/>
    <w:rsid w:val="007C228F"/>
    <w:rsid w:val="007C338A"/>
    <w:rsid w:val="007C3ACA"/>
    <w:rsid w:val="007C3B78"/>
    <w:rsid w:val="007C464A"/>
    <w:rsid w:val="007D0B67"/>
    <w:rsid w:val="007D3524"/>
    <w:rsid w:val="007D4005"/>
    <w:rsid w:val="007D7C5E"/>
    <w:rsid w:val="007E0EFF"/>
    <w:rsid w:val="007E120C"/>
    <w:rsid w:val="007E2733"/>
    <w:rsid w:val="007E6C6C"/>
    <w:rsid w:val="007F05D9"/>
    <w:rsid w:val="007F0EEA"/>
    <w:rsid w:val="007F3850"/>
    <w:rsid w:val="007F7F82"/>
    <w:rsid w:val="00801FB4"/>
    <w:rsid w:val="00805378"/>
    <w:rsid w:val="0080561B"/>
    <w:rsid w:val="0080577E"/>
    <w:rsid w:val="0080590F"/>
    <w:rsid w:val="00812BA3"/>
    <w:rsid w:val="008150F2"/>
    <w:rsid w:val="008158C4"/>
    <w:rsid w:val="00816246"/>
    <w:rsid w:val="00820BB6"/>
    <w:rsid w:val="008216A3"/>
    <w:rsid w:val="00821801"/>
    <w:rsid w:val="00823514"/>
    <w:rsid w:val="00824B06"/>
    <w:rsid w:val="008323B1"/>
    <w:rsid w:val="00832DE0"/>
    <w:rsid w:val="00832FAA"/>
    <w:rsid w:val="008378EC"/>
    <w:rsid w:val="0084321B"/>
    <w:rsid w:val="00844873"/>
    <w:rsid w:val="0084720E"/>
    <w:rsid w:val="00850835"/>
    <w:rsid w:val="00857FAC"/>
    <w:rsid w:val="00860C72"/>
    <w:rsid w:val="008623D1"/>
    <w:rsid w:val="00863991"/>
    <w:rsid w:val="00863E91"/>
    <w:rsid w:val="00864677"/>
    <w:rsid w:val="00864D57"/>
    <w:rsid w:val="00865F25"/>
    <w:rsid w:val="00867CA7"/>
    <w:rsid w:val="008708C1"/>
    <w:rsid w:val="008713D6"/>
    <w:rsid w:val="00873AFF"/>
    <w:rsid w:val="00876B21"/>
    <w:rsid w:val="00877084"/>
    <w:rsid w:val="00877FDF"/>
    <w:rsid w:val="008810D9"/>
    <w:rsid w:val="00881733"/>
    <w:rsid w:val="00882F58"/>
    <w:rsid w:val="008835FC"/>
    <w:rsid w:val="00884142"/>
    <w:rsid w:val="0088490C"/>
    <w:rsid w:val="0088710A"/>
    <w:rsid w:val="00892193"/>
    <w:rsid w:val="008933DD"/>
    <w:rsid w:val="00894389"/>
    <w:rsid w:val="00895595"/>
    <w:rsid w:val="00896A8E"/>
    <w:rsid w:val="00896FDE"/>
    <w:rsid w:val="008970D6"/>
    <w:rsid w:val="0089765B"/>
    <w:rsid w:val="008A0333"/>
    <w:rsid w:val="008A1001"/>
    <w:rsid w:val="008A16AD"/>
    <w:rsid w:val="008A1AEA"/>
    <w:rsid w:val="008A2001"/>
    <w:rsid w:val="008A5549"/>
    <w:rsid w:val="008A6295"/>
    <w:rsid w:val="008A6DDB"/>
    <w:rsid w:val="008B2010"/>
    <w:rsid w:val="008B23C8"/>
    <w:rsid w:val="008B3713"/>
    <w:rsid w:val="008B3840"/>
    <w:rsid w:val="008B39C1"/>
    <w:rsid w:val="008B561F"/>
    <w:rsid w:val="008B5DA7"/>
    <w:rsid w:val="008B6415"/>
    <w:rsid w:val="008B67E8"/>
    <w:rsid w:val="008C102D"/>
    <w:rsid w:val="008C1A18"/>
    <w:rsid w:val="008C2328"/>
    <w:rsid w:val="008C5403"/>
    <w:rsid w:val="008C586B"/>
    <w:rsid w:val="008C7957"/>
    <w:rsid w:val="008D07A4"/>
    <w:rsid w:val="008D0CE0"/>
    <w:rsid w:val="008D18B6"/>
    <w:rsid w:val="008D707F"/>
    <w:rsid w:val="008E0A1D"/>
    <w:rsid w:val="008E1945"/>
    <w:rsid w:val="008E3E2E"/>
    <w:rsid w:val="008E442C"/>
    <w:rsid w:val="008E6E7E"/>
    <w:rsid w:val="008E710C"/>
    <w:rsid w:val="008F0026"/>
    <w:rsid w:val="008F0B76"/>
    <w:rsid w:val="008F0DAB"/>
    <w:rsid w:val="008F10EC"/>
    <w:rsid w:val="008F11D7"/>
    <w:rsid w:val="008F323D"/>
    <w:rsid w:val="008F34D0"/>
    <w:rsid w:val="008F35AE"/>
    <w:rsid w:val="008F38D8"/>
    <w:rsid w:val="008F439E"/>
    <w:rsid w:val="008F5D64"/>
    <w:rsid w:val="009003CA"/>
    <w:rsid w:val="0090208D"/>
    <w:rsid w:val="00902494"/>
    <w:rsid w:val="009032B5"/>
    <w:rsid w:val="00903CBD"/>
    <w:rsid w:val="00903F70"/>
    <w:rsid w:val="00904AF5"/>
    <w:rsid w:val="00905398"/>
    <w:rsid w:val="00906522"/>
    <w:rsid w:val="0090763D"/>
    <w:rsid w:val="00907FB7"/>
    <w:rsid w:val="0091314B"/>
    <w:rsid w:val="00913EC7"/>
    <w:rsid w:val="00914518"/>
    <w:rsid w:val="00915D06"/>
    <w:rsid w:val="00916468"/>
    <w:rsid w:val="00920572"/>
    <w:rsid w:val="00920936"/>
    <w:rsid w:val="00923A02"/>
    <w:rsid w:val="00923A1D"/>
    <w:rsid w:val="00930902"/>
    <w:rsid w:val="00930B43"/>
    <w:rsid w:val="00933700"/>
    <w:rsid w:val="00943A9E"/>
    <w:rsid w:val="00943CFC"/>
    <w:rsid w:val="0094642F"/>
    <w:rsid w:val="00951534"/>
    <w:rsid w:val="00952505"/>
    <w:rsid w:val="00954125"/>
    <w:rsid w:val="00955404"/>
    <w:rsid w:val="00955D61"/>
    <w:rsid w:val="00957488"/>
    <w:rsid w:val="0096006C"/>
    <w:rsid w:val="009604C6"/>
    <w:rsid w:val="00960795"/>
    <w:rsid w:val="009643BA"/>
    <w:rsid w:val="00965AC3"/>
    <w:rsid w:val="009669D0"/>
    <w:rsid w:val="00967313"/>
    <w:rsid w:val="0097087E"/>
    <w:rsid w:val="00980747"/>
    <w:rsid w:val="00981073"/>
    <w:rsid w:val="00982563"/>
    <w:rsid w:val="0098561C"/>
    <w:rsid w:val="00986F5C"/>
    <w:rsid w:val="009924F9"/>
    <w:rsid w:val="00995FC6"/>
    <w:rsid w:val="00996A09"/>
    <w:rsid w:val="009A0EEB"/>
    <w:rsid w:val="009A3D1E"/>
    <w:rsid w:val="009A645B"/>
    <w:rsid w:val="009A72E2"/>
    <w:rsid w:val="009A7B53"/>
    <w:rsid w:val="009B03CE"/>
    <w:rsid w:val="009B0EE5"/>
    <w:rsid w:val="009B0F74"/>
    <w:rsid w:val="009B13B4"/>
    <w:rsid w:val="009B32E9"/>
    <w:rsid w:val="009C164D"/>
    <w:rsid w:val="009C2461"/>
    <w:rsid w:val="009C2514"/>
    <w:rsid w:val="009C34FA"/>
    <w:rsid w:val="009C3946"/>
    <w:rsid w:val="009C4338"/>
    <w:rsid w:val="009C5A30"/>
    <w:rsid w:val="009C5BAF"/>
    <w:rsid w:val="009D1317"/>
    <w:rsid w:val="009D18F6"/>
    <w:rsid w:val="009D2076"/>
    <w:rsid w:val="009D2CBC"/>
    <w:rsid w:val="009D6572"/>
    <w:rsid w:val="009D6912"/>
    <w:rsid w:val="009D7206"/>
    <w:rsid w:val="009D791B"/>
    <w:rsid w:val="009E1E86"/>
    <w:rsid w:val="009E3461"/>
    <w:rsid w:val="009E4777"/>
    <w:rsid w:val="009E4C82"/>
    <w:rsid w:val="009E4D1D"/>
    <w:rsid w:val="009E4EE3"/>
    <w:rsid w:val="009E5933"/>
    <w:rsid w:val="009E5990"/>
    <w:rsid w:val="009E690A"/>
    <w:rsid w:val="009E713C"/>
    <w:rsid w:val="009F0376"/>
    <w:rsid w:val="009F34AF"/>
    <w:rsid w:val="009F367A"/>
    <w:rsid w:val="009F495D"/>
    <w:rsid w:val="009F6339"/>
    <w:rsid w:val="009F6A05"/>
    <w:rsid w:val="00A01FF1"/>
    <w:rsid w:val="00A025CF"/>
    <w:rsid w:val="00A04A19"/>
    <w:rsid w:val="00A10496"/>
    <w:rsid w:val="00A12228"/>
    <w:rsid w:val="00A13CD7"/>
    <w:rsid w:val="00A16FAD"/>
    <w:rsid w:val="00A20B5A"/>
    <w:rsid w:val="00A21B3D"/>
    <w:rsid w:val="00A21E1C"/>
    <w:rsid w:val="00A22BF7"/>
    <w:rsid w:val="00A31E85"/>
    <w:rsid w:val="00A32707"/>
    <w:rsid w:val="00A363FD"/>
    <w:rsid w:val="00A3640D"/>
    <w:rsid w:val="00A36500"/>
    <w:rsid w:val="00A375E8"/>
    <w:rsid w:val="00A40D32"/>
    <w:rsid w:val="00A41284"/>
    <w:rsid w:val="00A42BF7"/>
    <w:rsid w:val="00A500C0"/>
    <w:rsid w:val="00A5457A"/>
    <w:rsid w:val="00A549BA"/>
    <w:rsid w:val="00A573D1"/>
    <w:rsid w:val="00A62092"/>
    <w:rsid w:val="00A623C9"/>
    <w:rsid w:val="00A62F6D"/>
    <w:rsid w:val="00A65601"/>
    <w:rsid w:val="00A673C6"/>
    <w:rsid w:val="00A70D24"/>
    <w:rsid w:val="00A70F90"/>
    <w:rsid w:val="00A71000"/>
    <w:rsid w:val="00A71B52"/>
    <w:rsid w:val="00A75B92"/>
    <w:rsid w:val="00A76898"/>
    <w:rsid w:val="00A77987"/>
    <w:rsid w:val="00A77E27"/>
    <w:rsid w:val="00A83196"/>
    <w:rsid w:val="00A840A9"/>
    <w:rsid w:val="00A84432"/>
    <w:rsid w:val="00A84606"/>
    <w:rsid w:val="00A84EAD"/>
    <w:rsid w:val="00A93C3F"/>
    <w:rsid w:val="00A9758F"/>
    <w:rsid w:val="00A97A0E"/>
    <w:rsid w:val="00AA3D48"/>
    <w:rsid w:val="00AA61EA"/>
    <w:rsid w:val="00AA6949"/>
    <w:rsid w:val="00AA7E16"/>
    <w:rsid w:val="00AB0E1C"/>
    <w:rsid w:val="00AB39C9"/>
    <w:rsid w:val="00AC1324"/>
    <w:rsid w:val="00AC24B3"/>
    <w:rsid w:val="00AC3B69"/>
    <w:rsid w:val="00AC3BDE"/>
    <w:rsid w:val="00AC42B1"/>
    <w:rsid w:val="00AC56FE"/>
    <w:rsid w:val="00AC6752"/>
    <w:rsid w:val="00AD13DA"/>
    <w:rsid w:val="00AD3DC4"/>
    <w:rsid w:val="00AD522C"/>
    <w:rsid w:val="00AD53AC"/>
    <w:rsid w:val="00AD6896"/>
    <w:rsid w:val="00AE0C76"/>
    <w:rsid w:val="00AE1873"/>
    <w:rsid w:val="00AE49F0"/>
    <w:rsid w:val="00AE5A04"/>
    <w:rsid w:val="00AF0175"/>
    <w:rsid w:val="00AF3007"/>
    <w:rsid w:val="00AF383F"/>
    <w:rsid w:val="00AF3AC2"/>
    <w:rsid w:val="00AF3B2B"/>
    <w:rsid w:val="00AF44D8"/>
    <w:rsid w:val="00AF4F1F"/>
    <w:rsid w:val="00AF7A6D"/>
    <w:rsid w:val="00B027EA"/>
    <w:rsid w:val="00B03DD8"/>
    <w:rsid w:val="00B04E7C"/>
    <w:rsid w:val="00B05968"/>
    <w:rsid w:val="00B06562"/>
    <w:rsid w:val="00B06E63"/>
    <w:rsid w:val="00B10812"/>
    <w:rsid w:val="00B10E4B"/>
    <w:rsid w:val="00B13CCB"/>
    <w:rsid w:val="00B13CEC"/>
    <w:rsid w:val="00B13D94"/>
    <w:rsid w:val="00B15D1B"/>
    <w:rsid w:val="00B17A21"/>
    <w:rsid w:val="00B21764"/>
    <w:rsid w:val="00B21AFA"/>
    <w:rsid w:val="00B22532"/>
    <w:rsid w:val="00B23E8D"/>
    <w:rsid w:val="00B24783"/>
    <w:rsid w:val="00B249B7"/>
    <w:rsid w:val="00B303B4"/>
    <w:rsid w:val="00B318A6"/>
    <w:rsid w:val="00B31CBC"/>
    <w:rsid w:val="00B32DB7"/>
    <w:rsid w:val="00B3623C"/>
    <w:rsid w:val="00B372B7"/>
    <w:rsid w:val="00B40A4B"/>
    <w:rsid w:val="00B43386"/>
    <w:rsid w:val="00B45D16"/>
    <w:rsid w:val="00B50C8B"/>
    <w:rsid w:val="00B52296"/>
    <w:rsid w:val="00B525CE"/>
    <w:rsid w:val="00B52BB8"/>
    <w:rsid w:val="00B53E06"/>
    <w:rsid w:val="00B610DE"/>
    <w:rsid w:val="00B649B3"/>
    <w:rsid w:val="00B70BBB"/>
    <w:rsid w:val="00B70C37"/>
    <w:rsid w:val="00B71918"/>
    <w:rsid w:val="00B71FAA"/>
    <w:rsid w:val="00B75286"/>
    <w:rsid w:val="00B7535A"/>
    <w:rsid w:val="00B75A6D"/>
    <w:rsid w:val="00B75C00"/>
    <w:rsid w:val="00B7658A"/>
    <w:rsid w:val="00B77585"/>
    <w:rsid w:val="00B77CA0"/>
    <w:rsid w:val="00B811C1"/>
    <w:rsid w:val="00B844FC"/>
    <w:rsid w:val="00B846EB"/>
    <w:rsid w:val="00B84789"/>
    <w:rsid w:val="00B86D5C"/>
    <w:rsid w:val="00B9060B"/>
    <w:rsid w:val="00B91270"/>
    <w:rsid w:val="00B91795"/>
    <w:rsid w:val="00B92B9A"/>
    <w:rsid w:val="00B950C1"/>
    <w:rsid w:val="00B9514B"/>
    <w:rsid w:val="00B9542C"/>
    <w:rsid w:val="00B95718"/>
    <w:rsid w:val="00BA0685"/>
    <w:rsid w:val="00BA1019"/>
    <w:rsid w:val="00BA12C0"/>
    <w:rsid w:val="00BA459F"/>
    <w:rsid w:val="00BA58EA"/>
    <w:rsid w:val="00BA7953"/>
    <w:rsid w:val="00BB014C"/>
    <w:rsid w:val="00BB117C"/>
    <w:rsid w:val="00BB1706"/>
    <w:rsid w:val="00BB1ACE"/>
    <w:rsid w:val="00BB3F0B"/>
    <w:rsid w:val="00BB4472"/>
    <w:rsid w:val="00BB46C0"/>
    <w:rsid w:val="00BB7246"/>
    <w:rsid w:val="00BB77B9"/>
    <w:rsid w:val="00BC0A9A"/>
    <w:rsid w:val="00BC56D1"/>
    <w:rsid w:val="00BC766F"/>
    <w:rsid w:val="00BD0D1D"/>
    <w:rsid w:val="00BD13E7"/>
    <w:rsid w:val="00BD172B"/>
    <w:rsid w:val="00BD3EAD"/>
    <w:rsid w:val="00BD4004"/>
    <w:rsid w:val="00BD4440"/>
    <w:rsid w:val="00BD4814"/>
    <w:rsid w:val="00BD60F5"/>
    <w:rsid w:val="00BE2DDD"/>
    <w:rsid w:val="00BE4AC9"/>
    <w:rsid w:val="00BE59C3"/>
    <w:rsid w:val="00BE63F4"/>
    <w:rsid w:val="00BE6DF6"/>
    <w:rsid w:val="00BF07B7"/>
    <w:rsid w:val="00BF097D"/>
    <w:rsid w:val="00BF39F8"/>
    <w:rsid w:val="00BF41AF"/>
    <w:rsid w:val="00BF50E7"/>
    <w:rsid w:val="00BF5782"/>
    <w:rsid w:val="00BF6556"/>
    <w:rsid w:val="00C01099"/>
    <w:rsid w:val="00C02844"/>
    <w:rsid w:val="00C02867"/>
    <w:rsid w:val="00C031D6"/>
    <w:rsid w:val="00C048DE"/>
    <w:rsid w:val="00C04F88"/>
    <w:rsid w:val="00C068A0"/>
    <w:rsid w:val="00C13D80"/>
    <w:rsid w:val="00C16195"/>
    <w:rsid w:val="00C20C7E"/>
    <w:rsid w:val="00C21038"/>
    <w:rsid w:val="00C22114"/>
    <w:rsid w:val="00C2292D"/>
    <w:rsid w:val="00C23798"/>
    <w:rsid w:val="00C27B7B"/>
    <w:rsid w:val="00C301D0"/>
    <w:rsid w:val="00C30B64"/>
    <w:rsid w:val="00C341B9"/>
    <w:rsid w:val="00C35081"/>
    <w:rsid w:val="00C36B30"/>
    <w:rsid w:val="00C42B73"/>
    <w:rsid w:val="00C44B09"/>
    <w:rsid w:val="00C44B98"/>
    <w:rsid w:val="00C46011"/>
    <w:rsid w:val="00C46810"/>
    <w:rsid w:val="00C470C3"/>
    <w:rsid w:val="00C47ED7"/>
    <w:rsid w:val="00C51060"/>
    <w:rsid w:val="00C5252F"/>
    <w:rsid w:val="00C54A42"/>
    <w:rsid w:val="00C607C1"/>
    <w:rsid w:val="00C61FE5"/>
    <w:rsid w:val="00C64C61"/>
    <w:rsid w:val="00C653BD"/>
    <w:rsid w:val="00C65A17"/>
    <w:rsid w:val="00C667BF"/>
    <w:rsid w:val="00C66C88"/>
    <w:rsid w:val="00C702AA"/>
    <w:rsid w:val="00C708C8"/>
    <w:rsid w:val="00C73811"/>
    <w:rsid w:val="00C77800"/>
    <w:rsid w:val="00C80D2D"/>
    <w:rsid w:val="00C82921"/>
    <w:rsid w:val="00C85C19"/>
    <w:rsid w:val="00C9083B"/>
    <w:rsid w:val="00C930AB"/>
    <w:rsid w:val="00C97651"/>
    <w:rsid w:val="00CA326A"/>
    <w:rsid w:val="00CA4A6E"/>
    <w:rsid w:val="00CA4EEB"/>
    <w:rsid w:val="00CA514E"/>
    <w:rsid w:val="00CA55D5"/>
    <w:rsid w:val="00CA63C6"/>
    <w:rsid w:val="00CB12B7"/>
    <w:rsid w:val="00CB2D65"/>
    <w:rsid w:val="00CB694A"/>
    <w:rsid w:val="00CC1525"/>
    <w:rsid w:val="00CC3B41"/>
    <w:rsid w:val="00CC4303"/>
    <w:rsid w:val="00CC5D8B"/>
    <w:rsid w:val="00CD3D12"/>
    <w:rsid w:val="00CD4219"/>
    <w:rsid w:val="00CD6A68"/>
    <w:rsid w:val="00CD71AA"/>
    <w:rsid w:val="00CE1439"/>
    <w:rsid w:val="00CE242B"/>
    <w:rsid w:val="00CE47F4"/>
    <w:rsid w:val="00CE57E3"/>
    <w:rsid w:val="00CE5B12"/>
    <w:rsid w:val="00CE741A"/>
    <w:rsid w:val="00CF15B1"/>
    <w:rsid w:val="00CF1DF2"/>
    <w:rsid w:val="00CF3205"/>
    <w:rsid w:val="00CF67E4"/>
    <w:rsid w:val="00CF71DD"/>
    <w:rsid w:val="00D00A13"/>
    <w:rsid w:val="00D03D8C"/>
    <w:rsid w:val="00D0495F"/>
    <w:rsid w:val="00D0571D"/>
    <w:rsid w:val="00D07231"/>
    <w:rsid w:val="00D077DE"/>
    <w:rsid w:val="00D10E96"/>
    <w:rsid w:val="00D11645"/>
    <w:rsid w:val="00D11AF7"/>
    <w:rsid w:val="00D1416C"/>
    <w:rsid w:val="00D14D36"/>
    <w:rsid w:val="00D14FFB"/>
    <w:rsid w:val="00D154A3"/>
    <w:rsid w:val="00D16951"/>
    <w:rsid w:val="00D214E0"/>
    <w:rsid w:val="00D22E0C"/>
    <w:rsid w:val="00D22F21"/>
    <w:rsid w:val="00D2480D"/>
    <w:rsid w:val="00D31860"/>
    <w:rsid w:val="00D36434"/>
    <w:rsid w:val="00D3652D"/>
    <w:rsid w:val="00D36A99"/>
    <w:rsid w:val="00D413FE"/>
    <w:rsid w:val="00D42B4D"/>
    <w:rsid w:val="00D47FDD"/>
    <w:rsid w:val="00D51531"/>
    <w:rsid w:val="00D52ABB"/>
    <w:rsid w:val="00D54949"/>
    <w:rsid w:val="00D56B5C"/>
    <w:rsid w:val="00D57301"/>
    <w:rsid w:val="00D63BC1"/>
    <w:rsid w:val="00D6724F"/>
    <w:rsid w:val="00D711C7"/>
    <w:rsid w:val="00D712F8"/>
    <w:rsid w:val="00D71C19"/>
    <w:rsid w:val="00D72142"/>
    <w:rsid w:val="00D73B51"/>
    <w:rsid w:val="00D7515A"/>
    <w:rsid w:val="00D76FD3"/>
    <w:rsid w:val="00D777E2"/>
    <w:rsid w:val="00D80C40"/>
    <w:rsid w:val="00D80CD4"/>
    <w:rsid w:val="00D92356"/>
    <w:rsid w:val="00D92A3B"/>
    <w:rsid w:val="00D939C4"/>
    <w:rsid w:val="00D93A66"/>
    <w:rsid w:val="00D94CD0"/>
    <w:rsid w:val="00D94D4F"/>
    <w:rsid w:val="00D95CB3"/>
    <w:rsid w:val="00D96971"/>
    <w:rsid w:val="00DA1880"/>
    <w:rsid w:val="00DA1931"/>
    <w:rsid w:val="00DA2BA6"/>
    <w:rsid w:val="00DA2E04"/>
    <w:rsid w:val="00DA4639"/>
    <w:rsid w:val="00DA51C5"/>
    <w:rsid w:val="00DA54D0"/>
    <w:rsid w:val="00DA5E77"/>
    <w:rsid w:val="00DB52FE"/>
    <w:rsid w:val="00DB6C2A"/>
    <w:rsid w:val="00DB7001"/>
    <w:rsid w:val="00DC063B"/>
    <w:rsid w:val="00DC2AAA"/>
    <w:rsid w:val="00DC55A1"/>
    <w:rsid w:val="00DC6184"/>
    <w:rsid w:val="00DC797D"/>
    <w:rsid w:val="00DD1A06"/>
    <w:rsid w:val="00DD28CC"/>
    <w:rsid w:val="00DD4A8B"/>
    <w:rsid w:val="00DD5323"/>
    <w:rsid w:val="00DD61BB"/>
    <w:rsid w:val="00DE18CD"/>
    <w:rsid w:val="00DE1A30"/>
    <w:rsid w:val="00DE1E5F"/>
    <w:rsid w:val="00DE56BF"/>
    <w:rsid w:val="00DF2AE5"/>
    <w:rsid w:val="00DF3143"/>
    <w:rsid w:val="00DF7948"/>
    <w:rsid w:val="00E00FAB"/>
    <w:rsid w:val="00E0464B"/>
    <w:rsid w:val="00E05852"/>
    <w:rsid w:val="00E058C6"/>
    <w:rsid w:val="00E065F0"/>
    <w:rsid w:val="00E07851"/>
    <w:rsid w:val="00E1213F"/>
    <w:rsid w:val="00E14005"/>
    <w:rsid w:val="00E15C59"/>
    <w:rsid w:val="00E17C6F"/>
    <w:rsid w:val="00E22B76"/>
    <w:rsid w:val="00E30D58"/>
    <w:rsid w:val="00E31F79"/>
    <w:rsid w:val="00E35FA1"/>
    <w:rsid w:val="00E37671"/>
    <w:rsid w:val="00E37AA4"/>
    <w:rsid w:val="00E37B04"/>
    <w:rsid w:val="00E40C27"/>
    <w:rsid w:val="00E41759"/>
    <w:rsid w:val="00E431EC"/>
    <w:rsid w:val="00E43BB2"/>
    <w:rsid w:val="00E442AB"/>
    <w:rsid w:val="00E50506"/>
    <w:rsid w:val="00E548E9"/>
    <w:rsid w:val="00E55C87"/>
    <w:rsid w:val="00E57773"/>
    <w:rsid w:val="00E57913"/>
    <w:rsid w:val="00E63CFD"/>
    <w:rsid w:val="00E6470A"/>
    <w:rsid w:val="00E6533A"/>
    <w:rsid w:val="00E6546B"/>
    <w:rsid w:val="00E65A90"/>
    <w:rsid w:val="00E674A3"/>
    <w:rsid w:val="00E67D94"/>
    <w:rsid w:val="00E702D1"/>
    <w:rsid w:val="00E72C57"/>
    <w:rsid w:val="00E7556A"/>
    <w:rsid w:val="00E75F37"/>
    <w:rsid w:val="00E768E5"/>
    <w:rsid w:val="00E77BBF"/>
    <w:rsid w:val="00E80E04"/>
    <w:rsid w:val="00E87BC9"/>
    <w:rsid w:val="00E907E8"/>
    <w:rsid w:val="00E9095D"/>
    <w:rsid w:val="00E90D07"/>
    <w:rsid w:val="00E920E0"/>
    <w:rsid w:val="00E9278C"/>
    <w:rsid w:val="00E94197"/>
    <w:rsid w:val="00E95CE5"/>
    <w:rsid w:val="00EA6A6F"/>
    <w:rsid w:val="00EB05F7"/>
    <w:rsid w:val="00EB1E05"/>
    <w:rsid w:val="00EB2589"/>
    <w:rsid w:val="00EB4C0C"/>
    <w:rsid w:val="00EB4CFE"/>
    <w:rsid w:val="00EB623D"/>
    <w:rsid w:val="00EB68C9"/>
    <w:rsid w:val="00EC6029"/>
    <w:rsid w:val="00ED2257"/>
    <w:rsid w:val="00ED2EDF"/>
    <w:rsid w:val="00ED697D"/>
    <w:rsid w:val="00ED7088"/>
    <w:rsid w:val="00EE0DCA"/>
    <w:rsid w:val="00EE19FC"/>
    <w:rsid w:val="00EE307B"/>
    <w:rsid w:val="00EE4238"/>
    <w:rsid w:val="00EE4298"/>
    <w:rsid w:val="00EE75B6"/>
    <w:rsid w:val="00EF14B6"/>
    <w:rsid w:val="00EF1647"/>
    <w:rsid w:val="00EF2213"/>
    <w:rsid w:val="00EF2B06"/>
    <w:rsid w:val="00EF338C"/>
    <w:rsid w:val="00EF72C5"/>
    <w:rsid w:val="00F01250"/>
    <w:rsid w:val="00F032AD"/>
    <w:rsid w:val="00F037B5"/>
    <w:rsid w:val="00F03D37"/>
    <w:rsid w:val="00F06085"/>
    <w:rsid w:val="00F06862"/>
    <w:rsid w:val="00F10B61"/>
    <w:rsid w:val="00F147CC"/>
    <w:rsid w:val="00F149D2"/>
    <w:rsid w:val="00F14A3C"/>
    <w:rsid w:val="00F205B9"/>
    <w:rsid w:val="00F214F7"/>
    <w:rsid w:val="00F24DE2"/>
    <w:rsid w:val="00F26223"/>
    <w:rsid w:val="00F27564"/>
    <w:rsid w:val="00F27E37"/>
    <w:rsid w:val="00F3056A"/>
    <w:rsid w:val="00F32708"/>
    <w:rsid w:val="00F330E5"/>
    <w:rsid w:val="00F33CAE"/>
    <w:rsid w:val="00F37F2B"/>
    <w:rsid w:val="00F4495E"/>
    <w:rsid w:val="00F46486"/>
    <w:rsid w:val="00F506EA"/>
    <w:rsid w:val="00F50718"/>
    <w:rsid w:val="00F512FB"/>
    <w:rsid w:val="00F51640"/>
    <w:rsid w:val="00F52C5B"/>
    <w:rsid w:val="00F53863"/>
    <w:rsid w:val="00F60DB1"/>
    <w:rsid w:val="00F63E93"/>
    <w:rsid w:val="00F64297"/>
    <w:rsid w:val="00F64E22"/>
    <w:rsid w:val="00F65ED8"/>
    <w:rsid w:val="00F676AC"/>
    <w:rsid w:val="00F72C98"/>
    <w:rsid w:val="00F72DEA"/>
    <w:rsid w:val="00F74A0E"/>
    <w:rsid w:val="00F7617F"/>
    <w:rsid w:val="00F815FA"/>
    <w:rsid w:val="00F81B37"/>
    <w:rsid w:val="00F82299"/>
    <w:rsid w:val="00F84A6B"/>
    <w:rsid w:val="00F84FC2"/>
    <w:rsid w:val="00F85700"/>
    <w:rsid w:val="00F863BF"/>
    <w:rsid w:val="00F863DD"/>
    <w:rsid w:val="00F905A6"/>
    <w:rsid w:val="00F905B4"/>
    <w:rsid w:val="00F90ADD"/>
    <w:rsid w:val="00F9136A"/>
    <w:rsid w:val="00F92337"/>
    <w:rsid w:val="00F961AD"/>
    <w:rsid w:val="00FA0D5E"/>
    <w:rsid w:val="00FA1BB9"/>
    <w:rsid w:val="00FA2016"/>
    <w:rsid w:val="00FA29A4"/>
    <w:rsid w:val="00FA2F71"/>
    <w:rsid w:val="00FA43AA"/>
    <w:rsid w:val="00FA4C47"/>
    <w:rsid w:val="00FA4CCE"/>
    <w:rsid w:val="00FA61E7"/>
    <w:rsid w:val="00FA6467"/>
    <w:rsid w:val="00FA7746"/>
    <w:rsid w:val="00FB0CCF"/>
    <w:rsid w:val="00FB1B36"/>
    <w:rsid w:val="00FC1C4D"/>
    <w:rsid w:val="00FC2E63"/>
    <w:rsid w:val="00FC425F"/>
    <w:rsid w:val="00FC4386"/>
    <w:rsid w:val="00FC72CB"/>
    <w:rsid w:val="00FD2401"/>
    <w:rsid w:val="00FD2B90"/>
    <w:rsid w:val="00FD6179"/>
    <w:rsid w:val="00FE1B83"/>
    <w:rsid w:val="00FE66E7"/>
    <w:rsid w:val="00FF088C"/>
    <w:rsid w:val="00FF0CDF"/>
    <w:rsid w:val="00FF6E5A"/>
    <w:rsid w:val="00FF7F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28F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Block Text"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50F2"/>
    <w:rPr>
      <w:color w:val="000000"/>
      <w:sz w:val="24"/>
      <w:szCs w:val="24"/>
    </w:rPr>
  </w:style>
  <w:style w:type="paragraph" w:styleId="Heading1">
    <w:name w:val="heading 1"/>
    <w:aliases w:val="Part Title"/>
    <w:basedOn w:val="Normal"/>
    <w:next w:val="Heading4"/>
    <w:qFormat/>
    <w:rsid w:val="00D1695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D1695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D1695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D16951"/>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D16951"/>
    <w:pPr>
      <w:outlineLvl w:val="4"/>
    </w:pPr>
    <w:rPr>
      <w:b/>
      <w:sz w:val="22"/>
      <w:szCs w:val="20"/>
    </w:rPr>
  </w:style>
  <w:style w:type="paragraph" w:styleId="Heading6">
    <w:name w:val="heading 6"/>
    <w:aliases w:val="Sub Label"/>
    <w:basedOn w:val="Heading5"/>
    <w:next w:val="BlockText"/>
    <w:qFormat/>
    <w:rsid w:val="00D16951"/>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16951"/>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D16951"/>
    <w:pPr>
      <w:pBdr>
        <w:top w:val="single" w:sz="6" w:space="1" w:color="000000"/>
        <w:between w:val="single" w:sz="6" w:space="1" w:color="auto"/>
      </w:pBdr>
      <w:spacing w:before="240"/>
      <w:ind w:left="1728"/>
    </w:pPr>
    <w:rPr>
      <w:szCs w:val="20"/>
    </w:rPr>
  </w:style>
  <w:style w:type="paragraph" w:styleId="BlockText">
    <w:name w:val="Block Text"/>
    <w:basedOn w:val="Normal"/>
    <w:qFormat/>
    <w:rsid w:val="00D16951"/>
  </w:style>
  <w:style w:type="paragraph" w:customStyle="1" w:styleId="BulletText1">
    <w:name w:val="Bullet Text 1"/>
    <w:basedOn w:val="Normal"/>
    <w:qFormat/>
    <w:rsid w:val="00D16951"/>
    <w:pPr>
      <w:numPr>
        <w:numId w:val="23"/>
      </w:numPr>
    </w:pPr>
    <w:rPr>
      <w:szCs w:val="20"/>
    </w:rPr>
  </w:style>
  <w:style w:type="paragraph" w:customStyle="1" w:styleId="BulletText2">
    <w:name w:val="Bullet Text 2"/>
    <w:basedOn w:val="Normal"/>
    <w:rsid w:val="00D16951"/>
    <w:pPr>
      <w:numPr>
        <w:numId w:val="24"/>
      </w:numPr>
    </w:pPr>
    <w:rPr>
      <w:szCs w:val="20"/>
    </w:rPr>
  </w:style>
  <w:style w:type="paragraph" w:customStyle="1" w:styleId="ContinuedOnNextPa">
    <w:name w:val="Continued On Next Pa"/>
    <w:basedOn w:val="Normal"/>
    <w:next w:val="Normal"/>
    <w:rsid w:val="00D1695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D16951"/>
    <w:pPr>
      <w:spacing w:after="240"/>
    </w:pPr>
    <w:rPr>
      <w:b/>
      <w:sz w:val="22"/>
      <w:szCs w:val="20"/>
    </w:rPr>
  </w:style>
  <w:style w:type="paragraph" w:customStyle="1" w:styleId="MapTitleContinued">
    <w:name w:val="Map Title. Continued"/>
    <w:basedOn w:val="Normal"/>
    <w:next w:val="Normal"/>
    <w:rsid w:val="00D16951"/>
    <w:pPr>
      <w:spacing w:after="240"/>
    </w:pPr>
    <w:rPr>
      <w:rFonts w:ascii="Arial" w:hAnsi="Arial" w:cs="Arial"/>
      <w:b/>
      <w:sz w:val="32"/>
      <w:szCs w:val="20"/>
    </w:rPr>
  </w:style>
  <w:style w:type="paragraph" w:customStyle="1" w:styleId="MemoLine">
    <w:name w:val="Memo Line"/>
    <w:basedOn w:val="BlockLine"/>
    <w:next w:val="Normal"/>
    <w:rsid w:val="00D16951"/>
  </w:style>
  <w:style w:type="paragraph" w:styleId="Footer">
    <w:name w:val="footer"/>
    <w:basedOn w:val="Normal"/>
    <w:link w:val="FooterChar"/>
    <w:rsid w:val="00D16951"/>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qFormat/>
    <w:rsid w:val="00D16951"/>
    <w:rPr>
      <w:szCs w:val="20"/>
    </w:rPr>
  </w:style>
  <w:style w:type="paragraph" w:customStyle="1" w:styleId="NoteText">
    <w:name w:val="Note Text"/>
    <w:basedOn w:val="Normal"/>
    <w:rsid w:val="00D16951"/>
    <w:rPr>
      <w:szCs w:val="20"/>
    </w:rPr>
  </w:style>
  <w:style w:type="paragraph" w:customStyle="1" w:styleId="TableHeaderText">
    <w:name w:val="Table Header Text"/>
    <w:basedOn w:val="Normal"/>
    <w:rsid w:val="00D16951"/>
    <w:pPr>
      <w:jc w:val="center"/>
    </w:pPr>
    <w:rPr>
      <w:b/>
      <w:szCs w:val="20"/>
    </w:rPr>
  </w:style>
  <w:style w:type="paragraph" w:customStyle="1" w:styleId="EmbeddedText">
    <w:name w:val="Embedded Text"/>
    <w:basedOn w:val="Normal"/>
    <w:rsid w:val="00D16951"/>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D16951"/>
    <w:pPr>
      <w:ind w:left="480"/>
    </w:pPr>
  </w:style>
  <w:style w:type="paragraph" w:styleId="TOC4">
    <w:name w:val="toc 4"/>
    <w:basedOn w:val="Normal"/>
    <w:next w:val="Normal"/>
    <w:autoRedefine/>
    <w:uiPriority w:val="39"/>
    <w:rsid w:val="00D16951"/>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D16951"/>
    <w:pPr>
      <w:spacing w:after="240"/>
    </w:pPr>
    <w:rPr>
      <w:b/>
      <w:sz w:val="22"/>
      <w:szCs w:val="20"/>
    </w:rPr>
  </w:style>
  <w:style w:type="character" w:customStyle="1" w:styleId="Jump">
    <w:name w:val="Jump"/>
    <w:rPr>
      <w:color w:val="FF0000"/>
    </w:rPr>
  </w:style>
  <w:style w:type="paragraph" w:customStyle="1" w:styleId="PublicationTitle">
    <w:name w:val="Publication Title"/>
    <w:basedOn w:val="Normal"/>
    <w:next w:val="Heading4"/>
    <w:rsid w:val="00D16951"/>
    <w:pPr>
      <w:spacing w:after="240"/>
      <w:jc w:val="center"/>
    </w:pPr>
    <w:rPr>
      <w:rFonts w:ascii="Arial" w:hAnsi="Arial" w:cs="Arial"/>
      <w:b/>
      <w:sz w:val="32"/>
      <w:szCs w:val="20"/>
    </w:rPr>
  </w:style>
  <w:style w:type="paragraph" w:customStyle="1" w:styleId="TOCTitle">
    <w:name w:val="TOC Title"/>
    <w:basedOn w:val="Normal"/>
    <w:rsid w:val="00D16951"/>
    <w:pPr>
      <w:widowControl w:val="0"/>
    </w:pPr>
    <w:rPr>
      <w:rFonts w:ascii="Arial" w:hAnsi="Arial" w:cs="Arial"/>
      <w:b/>
      <w:sz w:val="32"/>
      <w:szCs w:val="20"/>
    </w:rPr>
  </w:style>
  <w:style w:type="paragraph" w:customStyle="1" w:styleId="TOCItem">
    <w:name w:val="TOCItem"/>
    <w:basedOn w:val="Normal"/>
    <w:rsid w:val="00D16951"/>
    <w:pPr>
      <w:tabs>
        <w:tab w:val="left" w:leader="dot" w:pos="7061"/>
        <w:tab w:val="right" w:pos="7524"/>
      </w:tabs>
      <w:spacing w:before="60" w:after="60"/>
      <w:ind w:right="465"/>
    </w:pPr>
    <w:rPr>
      <w:szCs w:val="20"/>
    </w:rPr>
  </w:style>
  <w:style w:type="paragraph" w:customStyle="1" w:styleId="TOCStem">
    <w:name w:val="TOCStem"/>
    <w:basedOn w:val="Normal"/>
    <w:rsid w:val="00D16951"/>
    <w:rPr>
      <w:szCs w:val="20"/>
    </w:rPr>
  </w:style>
  <w:style w:type="character" w:styleId="Hyperlink">
    <w:name w:val="Hyperlink"/>
    <w:uiPriority w:val="99"/>
    <w:rsid w:val="00D16951"/>
    <w:rPr>
      <w:color w:val="0000FF"/>
      <w:u w:val="single"/>
    </w:rPr>
  </w:style>
  <w:style w:type="character" w:styleId="FollowedHyperlink">
    <w:name w:val="FollowedHyperlink"/>
    <w:rsid w:val="00D16951"/>
    <w:rPr>
      <w:color w:val="800080"/>
      <w:u w:val="single"/>
    </w:rPr>
  </w:style>
  <w:style w:type="paragraph" w:styleId="BalloonText">
    <w:name w:val="Balloon Text"/>
    <w:basedOn w:val="Normal"/>
    <w:semiHidden/>
    <w:rsid w:val="00D16951"/>
    <w:rPr>
      <w:rFonts w:ascii="Tahoma" w:hAnsi="Tahoma" w:cs="Tahoma"/>
      <w:sz w:val="16"/>
      <w:szCs w:val="16"/>
    </w:rPr>
  </w:style>
  <w:style w:type="character" w:customStyle="1" w:styleId="HeaderChar">
    <w:name w:val="Header Char"/>
    <w:link w:val="Header"/>
    <w:rsid w:val="00D16951"/>
    <w:rPr>
      <w:sz w:val="24"/>
      <w:szCs w:val="24"/>
      <w:lang w:val="x-none" w:eastAsia="x-none"/>
    </w:rPr>
  </w:style>
  <w:style w:type="paragraph" w:customStyle="1" w:styleId="BulletText3">
    <w:name w:val="Bullet Text 3"/>
    <w:basedOn w:val="Normal"/>
    <w:rsid w:val="00D16951"/>
    <w:pPr>
      <w:numPr>
        <w:numId w:val="25"/>
      </w:numPr>
      <w:tabs>
        <w:tab w:val="clear" w:pos="173"/>
      </w:tabs>
      <w:ind w:left="533" w:hanging="173"/>
    </w:pPr>
    <w:rPr>
      <w:szCs w:val="20"/>
    </w:rPr>
  </w:style>
  <w:style w:type="character" w:styleId="HTMLAcronym">
    <w:name w:val="HTML Acronym"/>
    <w:basedOn w:val="DefaultParagraphFont"/>
    <w:rsid w:val="00D16951"/>
  </w:style>
  <w:style w:type="paragraph" w:customStyle="1" w:styleId="IMTOC">
    <w:name w:val="IMTOC"/>
    <w:rsid w:val="00D16951"/>
    <w:rPr>
      <w:sz w:val="24"/>
    </w:rPr>
  </w:style>
  <w:style w:type="table" w:styleId="TableGrid">
    <w:name w:val="Table Grid"/>
    <w:basedOn w:val="TableNormal"/>
    <w:rsid w:val="00D1695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3">
    <w:name w:val="Char Char3"/>
    <w:rPr>
      <w:color w:val="000000"/>
      <w:sz w:val="24"/>
      <w:szCs w:val="24"/>
    </w:rPr>
  </w:style>
  <w:style w:type="character" w:customStyle="1" w:styleId="CharChar2">
    <w:name w:val="Char Char2"/>
    <w:rPr>
      <w:color w:val="000000"/>
      <w:sz w:val="24"/>
      <w:szCs w:val="24"/>
    </w:rPr>
  </w:style>
  <w:style w:type="paragraph" w:styleId="BodyTextIndent3">
    <w:name w:val="Body Text Indent 3"/>
    <w:basedOn w:val="Normal"/>
    <w:pPr>
      <w:ind w:left="1440"/>
    </w:pPr>
    <w:rPr>
      <w:rFonts w:ascii="Arial" w:hAnsi="Arial" w:cs="Arial"/>
      <w:color w:val="auto"/>
    </w:rPr>
  </w:style>
  <w:style w:type="character" w:customStyle="1" w:styleId="FooterChar">
    <w:name w:val="Footer Char"/>
    <w:link w:val="Footer"/>
    <w:rsid w:val="00D16951"/>
    <w:rPr>
      <w:sz w:val="24"/>
      <w:szCs w:val="24"/>
      <w:lang w:val="x-none" w:eastAsia="x-none"/>
    </w:rPr>
  </w:style>
  <w:style w:type="character" w:styleId="Strong">
    <w:name w:val="Strong"/>
    <w:qFormat/>
    <w:rPr>
      <w:b/>
      <w:bC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character" w:customStyle="1" w:styleId="CharChar7">
    <w:name w:val="Char Char7"/>
    <w:rsid w:val="0023456A"/>
    <w:rPr>
      <w:sz w:val="24"/>
      <w:szCs w:val="24"/>
      <w:lang w:val="x-none" w:eastAsia="x-none"/>
    </w:rPr>
  </w:style>
  <w:style w:type="character" w:customStyle="1" w:styleId="CharChar6">
    <w:name w:val="Char Char6"/>
    <w:rsid w:val="0023456A"/>
    <w:rPr>
      <w:sz w:val="24"/>
      <w:szCs w:val="24"/>
      <w:lang w:val="x-none" w:eastAsia="x-none"/>
    </w:rPr>
  </w:style>
  <w:style w:type="paragraph" w:styleId="DocumentMap">
    <w:name w:val="Document Map"/>
    <w:basedOn w:val="Normal"/>
    <w:semiHidden/>
    <w:rsid w:val="00483BF9"/>
    <w:pPr>
      <w:shd w:val="clear" w:color="auto" w:fill="000080"/>
    </w:pPr>
    <w:rPr>
      <w:rFonts w:ascii="Tahoma" w:hAnsi="Tahoma" w:cs="Tahoma"/>
      <w:sz w:val="20"/>
      <w:szCs w:val="20"/>
    </w:rPr>
  </w:style>
  <w:style w:type="paragraph" w:styleId="BodyText">
    <w:name w:val="Body Text"/>
    <w:basedOn w:val="Normal"/>
    <w:link w:val="BodyTextChar"/>
    <w:rsid w:val="000F41C3"/>
    <w:pPr>
      <w:spacing w:after="120"/>
    </w:pPr>
    <w:rPr>
      <w:color w:val="auto"/>
    </w:rPr>
  </w:style>
  <w:style w:type="character" w:customStyle="1" w:styleId="BodyTextChar">
    <w:name w:val="Body Text Char"/>
    <w:link w:val="BodyText"/>
    <w:rsid w:val="000F41C3"/>
    <w:rPr>
      <w:sz w:val="24"/>
      <w:szCs w:val="24"/>
    </w:rPr>
  </w:style>
  <w:style w:type="paragraph" w:styleId="BodyTextIndent">
    <w:name w:val="Body Text Indent"/>
    <w:basedOn w:val="Normal"/>
    <w:link w:val="BodyTextIndentChar"/>
    <w:rsid w:val="000F21C5"/>
    <w:pPr>
      <w:spacing w:after="120"/>
      <w:ind w:left="360"/>
    </w:pPr>
    <w:rPr>
      <w:color w:val="auto"/>
    </w:rPr>
  </w:style>
  <w:style w:type="character" w:customStyle="1" w:styleId="BodyTextIndentChar">
    <w:name w:val="Body Text Indent Char"/>
    <w:link w:val="BodyTextIndent"/>
    <w:rsid w:val="000F21C5"/>
    <w:rPr>
      <w:sz w:val="24"/>
      <w:szCs w:val="24"/>
    </w:rPr>
  </w:style>
  <w:style w:type="paragraph" w:customStyle="1" w:styleId="MAPDListBullet2">
    <w:name w:val="MAPD List Bullet 2"/>
    <w:rsid w:val="000F21C5"/>
    <w:pPr>
      <w:numPr>
        <w:numId w:val="10"/>
      </w:numPr>
    </w:pPr>
    <w:rPr>
      <w:sz w:val="24"/>
      <w:szCs w:val="24"/>
    </w:rPr>
  </w:style>
  <w:style w:type="paragraph" w:customStyle="1" w:styleId="norm12">
    <w:name w:val="norm12"/>
    <w:basedOn w:val="Normal"/>
    <w:rsid w:val="00DB6C2A"/>
    <w:pPr>
      <w:overflowPunct w:val="0"/>
      <w:autoSpaceDE w:val="0"/>
      <w:autoSpaceDN w:val="0"/>
      <w:adjustRightInd w:val="0"/>
      <w:textAlignment w:val="baseline"/>
    </w:pPr>
    <w:rPr>
      <w:color w:val="auto"/>
      <w:szCs w:val="20"/>
    </w:rPr>
  </w:style>
  <w:style w:type="character" w:customStyle="1" w:styleId="Heading5Char">
    <w:name w:val="Heading 5 Char"/>
    <w:aliases w:val="Block Label Char"/>
    <w:link w:val="Heading5"/>
    <w:rsid w:val="008150F2"/>
    <w:rPr>
      <w:b/>
      <w:color w:val="000000"/>
      <w:sz w:val="22"/>
    </w:rPr>
  </w:style>
  <w:style w:type="paragraph" w:styleId="ListParagraph">
    <w:name w:val="List Paragraph"/>
    <w:basedOn w:val="Normal"/>
    <w:uiPriority w:val="34"/>
    <w:qFormat/>
    <w:rsid w:val="006E0404"/>
    <w:pPr>
      <w:ind w:left="720"/>
      <w:contextualSpacing/>
    </w:pPr>
    <w:rPr>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caption" w:qFormat="1"/>
    <w:lsdException w:name="Title" w:qFormat="1"/>
    <w:lsdException w:name="Subtitle" w:qFormat="1"/>
    <w:lsdException w:name="Block Text"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150F2"/>
    <w:rPr>
      <w:color w:val="000000"/>
      <w:sz w:val="24"/>
      <w:szCs w:val="24"/>
    </w:rPr>
  </w:style>
  <w:style w:type="paragraph" w:styleId="Heading1">
    <w:name w:val="heading 1"/>
    <w:aliases w:val="Part Title"/>
    <w:basedOn w:val="Normal"/>
    <w:next w:val="Heading4"/>
    <w:qFormat/>
    <w:rsid w:val="00D1695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D1695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D1695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D16951"/>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D16951"/>
    <w:pPr>
      <w:outlineLvl w:val="4"/>
    </w:pPr>
    <w:rPr>
      <w:b/>
      <w:sz w:val="22"/>
      <w:szCs w:val="20"/>
    </w:rPr>
  </w:style>
  <w:style w:type="paragraph" w:styleId="Heading6">
    <w:name w:val="heading 6"/>
    <w:aliases w:val="Sub Label"/>
    <w:basedOn w:val="Heading5"/>
    <w:next w:val="BlockText"/>
    <w:qFormat/>
    <w:rsid w:val="00D16951"/>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D16951"/>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D16951"/>
    <w:pPr>
      <w:pBdr>
        <w:top w:val="single" w:sz="6" w:space="1" w:color="000000"/>
        <w:between w:val="single" w:sz="6" w:space="1" w:color="auto"/>
      </w:pBdr>
      <w:spacing w:before="240"/>
      <w:ind w:left="1728"/>
    </w:pPr>
    <w:rPr>
      <w:szCs w:val="20"/>
    </w:rPr>
  </w:style>
  <w:style w:type="paragraph" w:styleId="BlockText">
    <w:name w:val="Block Text"/>
    <w:basedOn w:val="Normal"/>
    <w:qFormat/>
    <w:rsid w:val="00D16951"/>
  </w:style>
  <w:style w:type="paragraph" w:customStyle="1" w:styleId="BulletText1">
    <w:name w:val="Bullet Text 1"/>
    <w:basedOn w:val="Normal"/>
    <w:qFormat/>
    <w:rsid w:val="00D16951"/>
    <w:pPr>
      <w:numPr>
        <w:numId w:val="23"/>
      </w:numPr>
    </w:pPr>
    <w:rPr>
      <w:szCs w:val="20"/>
    </w:rPr>
  </w:style>
  <w:style w:type="paragraph" w:customStyle="1" w:styleId="BulletText2">
    <w:name w:val="Bullet Text 2"/>
    <w:basedOn w:val="Normal"/>
    <w:rsid w:val="00D16951"/>
    <w:pPr>
      <w:numPr>
        <w:numId w:val="24"/>
      </w:numPr>
    </w:pPr>
    <w:rPr>
      <w:szCs w:val="20"/>
    </w:rPr>
  </w:style>
  <w:style w:type="paragraph" w:customStyle="1" w:styleId="ContinuedOnNextPa">
    <w:name w:val="Continued On Next Pa"/>
    <w:basedOn w:val="Normal"/>
    <w:next w:val="Normal"/>
    <w:rsid w:val="00D1695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D16951"/>
    <w:pPr>
      <w:spacing w:after="240"/>
    </w:pPr>
    <w:rPr>
      <w:b/>
      <w:sz w:val="22"/>
      <w:szCs w:val="20"/>
    </w:rPr>
  </w:style>
  <w:style w:type="paragraph" w:customStyle="1" w:styleId="MapTitleContinued">
    <w:name w:val="Map Title. Continued"/>
    <w:basedOn w:val="Normal"/>
    <w:next w:val="Normal"/>
    <w:rsid w:val="00D16951"/>
    <w:pPr>
      <w:spacing w:after="240"/>
    </w:pPr>
    <w:rPr>
      <w:rFonts w:ascii="Arial" w:hAnsi="Arial" w:cs="Arial"/>
      <w:b/>
      <w:sz w:val="32"/>
      <w:szCs w:val="20"/>
    </w:rPr>
  </w:style>
  <w:style w:type="paragraph" w:customStyle="1" w:styleId="MemoLine">
    <w:name w:val="Memo Line"/>
    <w:basedOn w:val="BlockLine"/>
    <w:next w:val="Normal"/>
    <w:rsid w:val="00D16951"/>
  </w:style>
  <w:style w:type="paragraph" w:styleId="Footer">
    <w:name w:val="footer"/>
    <w:basedOn w:val="Normal"/>
    <w:link w:val="FooterChar"/>
    <w:rsid w:val="00D16951"/>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qFormat/>
    <w:rsid w:val="00D16951"/>
    <w:rPr>
      <w:szCs w:val="20"/>
    </w:rPr>
  </w:style>
  <w:style w:type="paragraph" w:customStyle="1" w:styleId="NoteText">
    <w:name w:val="Note Text"/>
    <w:basedOn w:val="Normal"/>
    <w:rsid w:val="00D16951"/>
    <w:rPr>
      <w:szCs w:val="20"/>
    </w:rPr>
  </w:style>
  <w:style w:type="paragraph" w:customStyle="1" w:styleId="TableHeaderText">
    <w:name w:val="Table Header Text"/>
    <w:basedOn w:val="Normal"/>
    <w:rsid w:val="00D16951"/>
    <w:pPr>
      <w:jc w:val="center"/>
    </w:pPr>
    <w:rPr>
      <w:b/>
      <w:szCs w:val="20"/>
    </w:rPr>
  </w:style>
  <w:style w:type="paragraph" w:customStyle="1" w:styleId="EmbeddedText">
    <w:name w:val="Embedded Text"/>
    <w:basedOn w:val="Normal"/>
    <w:rsid w:val="00D16951"/>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D16951"/>
    <w:pPr>
      <w:ind w:left="480"/>
    </w:pPr>
  </w:style>
  <w:style w:type="paragraph" w:styleId="TOC4">
    <w:name w:val="toc 4"/>
    <w:basedOn w:val="Normal"/>
    <w:next w:val="Normal"/>
    <w:autoRedefine/>
    <w:uiPriority w:val="39"/>
    <w:rsid w:val="00D16951"/>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rPr>
      <w:rFonts w:ascii="Arial" w:hAnsi="Arial"/>
      <w:sz w:val="24"/>
    </w:rPr>
  </w:style>
  <w:style w:type="paragraph" w:customStyle="1" w:styleId="ContinuedBlockLabel">
    <w:name w:val="Continued Block Label"/>
    <w:basedOn w:val="Normal"/>
    <w:next w:val="Normal"/>
    <w:rsid w:val="00D16951"/>
    <w:pPr>
      <w:spacing w:after="240"/>
    </w:pPr>
    <w:rPr>
      <w:b/>
      <w:sz w:val="22"/>
      <w:szCs w:val="20"/>
    </w:rPr>
  </w:style>
  <w:style w:type="character" w:customStyle="1" w:styleId="Jump">
    <w:name w:val="Jump"/>
    <w:rPr>
      <w:color w:val="FF0000"/>
    </w:rPr>
  </w:style>
  <w:style w:type="paragraph" w:customStyle="1" w:styleId="PublicationTitle">
    <w:name w:val="Publication Title"/>
    <w:basedOn w:val="Normal"/>
    <w:next w:val="Heading4"/>
    <w:rsid w:val="00D16951"/>
    <w:pPr>
      <w:spacing w:after="240"/>
      <w:jc w:val="center"/>
    </w:pPr>
    <w:rPr>
      <w:rFonts w:ascii="Arial" w:hAnsi="Arial" w:cs="Arial"/>
      <w:b/>
      <w:sz w:val="32"/>
      <w:szCs w:val="20"/>
    </w:rPr>
  </w:style>
  <w:style w:type="paragraph" w:customStyle="1" w:styleId="TOCTitle">
    <w:name w:val="TOC Title"/>
    <w:basedOn w:val="Normal"/>
    <w:rsid w:val="00D16951"/>
    <w:pPr>
      <w:widowControl w:val="0"/>
    </w:pPr>
    <w:rPr>
      <w:rFonts w:ascii="Arial" w:hAnsi="Arial" w:cs="Arial"/>
      <w:b/>
      <w:sz w:val="32"/>
      <w:szCs w:val="20"/>
    </w:rPr>
  </w:style>
  <w:style w:type="paragraph" w:customStyle="1" w:styleId="TOCItem">
    <w:name w:val="TOCItem"/>
    <w:basedOn w:val="Normal"/>
    <w:rsid w:val="00D16951"/>
    <w:pPr>
      <w:tabs>
        <w:tab w:val="left" w:leader="dot" w:pos="7061"/>
        <w:tab w:val="right" w:pos="7524"/>
      </w:tabs>
      <w:spacing w:before="60" w:after="60"/>
      <w:ind w:right="465"/>
    </w:pPr>
    <w:rPr>
      <w:szCs w:val="20"/>
    </w:rPr>
  </w:style>
  <w:style w:type="paragraph" w:customStyle="1" w:styleId="TOCStem">
    <w:name w:val="TOCStem"/>
    <w:basedOn w:val="Normal"/>
    <w:rsid w:val="00D16951"/>
    <w:rPr>
      <w:szCs w:val="20"/>
    </w:rPr>
  </w:style>
  <w:style w:type="character" w:styleId="Hyperlink">
    <w:name w:val="Hyperlink"/>
    <w:uiPriority w:val="99"/>
    <w:rsid w:val="00D16951"/>
    <w:rPr>
      <w:color w:val="0000FF"/>
      <w:u w:val="single"/>
    </w:rPr>
  </w:style>
  <w:style w:type="character" w:styleId="FollowedHyperlink">
    <w:name w:val="FollowedHyperlink"/>
    <w:rsid w:val="00D16951"/>
    <w:rPr>
      <w:color w:val="800080"/>
      <w:u w:val="single"/>
    </w:rPr>
  </w:style>
  <w:style w:type="paragraph" w:styleId="BalloonText">
    <w:name w:val="Balloon Text"/>
    <w:basedOn w:val="Normal"/>
    <w:semiHidden/>
    <w:rsid w:val="00D16951"/>
    <w:rPr>
      <w:rFonts w:ascii="Tahoma" w:hAnsi="Tahoma" w:cs="Tahoma"/>
      <w:sz w:val="16"/>
      <w:szCs w:val="16"/>
    </w:rPr>
  </w:style>
  <w:style w:type="character" w:customStyle="1" w:styleId="HeaderChar">
    <w:name w:val="Header Char"/>
    <w:link w:val="Header"/>
    <w:rsid w:val="00D16951"/>
    <w:rPr>
      <w:sz w:val="24"/>
      <w:szCs w:val="24"/>
      <w:lang w:val="x-none" w:eastAsia="x-none"/>
    </w:rPr>
  </w:style>
  <w:style w:type="paragraph" w:customStyle="1" w:styleId="BulletText3">
    <w:name w:val="Bullet Text 3"/>
    <w:basedOn w:val="Normal"/>
    <w:rsid w:val="00D16951"/>
    <w:pPr>
      <w:numPr>
        <w:numId w:val="25"/>
      </w:numPr>
      <w:tabs>
        <w:tab w:val="clear" w:pos="173"/>
      </w:tabs>
      <w:ind w:left="533" w:hanging="173"/>
    </w:pPr>
    <w:rPr>
      <w:szCs w:val="20"/>
    </w:rPr>
  </w:style>
  <w:style w:type="character" w:styleId="HTMLAcronym">
    <w:name w:val="HTML Acronym"/>
    <w:basedOn w:val="DefaultParagraphFont"/>
    <w:rsid w:val="00D16951"/>
  </w:style>
  <w:style w:type="paragraph" w:customStyle="1" w:styleId="IMTOC">
    <w:name w:val="IMTOC"/>
    <w:rsid w:val="00D16951"/>
    <w:rPr>
      <w:sz w:val="24"/>
    </w:rPr>
  </w:style>
  <w:style w:type="table" w:styleId="TableGrid">
    <w:name w:val="Table Grid"/>
    <w:basedOn w:val="TableNormal"/>
    <w:rsid w:val="00D1695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Char3">
    <w:name w:val="Char Char3"/>
    <w:rPr>
      <w:color w:val="000000"/>
      <w:sz w:val="24"/>
      <w:szCs w:val="24"/>
    </w:rPr>
  </w:style>
  <w:style w:type="character" w:customStyle="1" w:styleId="CharChar2">
    <w:name w:val="Char Char2"/>
    <w:rPr>
      <w:color w:val="000000"/>
      <w:sz w:val="24"/>
      <w:szCs w:val="24"/>
    </w:rPr>
  </w:style>
  <w:style w:type="paragraph" w:styleId="BodyTextIndent3">
    <w:name w:val="Body Text Indent 3"/>
    <w:basedOn w:val="Normal"/>
    <w:pPr>
      <w:ind w:left="1440"/>
    </w:pPr>
    <w:rPr>
      <w:rFonts w:ascii="Arial" w:hAnsi="Arial" w:cs="Arial"/>
      <w:color w:val="auto"/>
    </w:rPr>
  </w:style>
  <w:style w:type="character" w:customStyle="1" w:styleId="FooterChar">
    <w:name w:val="Footer Char"/>
    <w:link w:val="Footer"/>
    <w:rsid w:val="00D16951"/>
    <w:rPr>
      <w:sz w:val="24"/>
      <w:szCs w:val="24"/>
      <w:lang w:val="x-none" w:eastAsia="x-none"/>
    </w:rPr>
  </w:style>
  <w:style w:type="character" w:styleId="Strong">
    <w:name w:val="Strong"/>
    <w:qFormat/>
    <w:rPr>
      <w:b/>
      <w:bC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character" w:customStyle="1" w:styleId="CharChar7">
    <w:name w:val="Char Char7"/>
    <w:rsid w:val="0023456A"/>
    <w:rPr>
      <w:sz w:val="24"/>
      <w:szCs w:val="24"/>
      <w:lang w:val="x-none" w:eastAsia="x-none"/>
    </w:rPr>
  </w:style>
  <w:style w:type="character" w:customStyle="1" w:styleId="CharChar6">
    <w:name w:val="Char Char6"/>
    <w:rsid w:val="0023456A"/>
    <w:rPr>
      <w:sz w:val="24"/>
      <w:szCs w:val="24"/>
      <w:lang w:val="x-none" w:eastAsia="x-none"/>
    </w:rPr>
  </w:style>
  <w:style w:type="paragraph" w:styleId="DocumentMap">
    <w:name w:val="Document Map"/>
    <w:basedOn w:val="Normal"/>
    <w:semiHidden/>
    <w:rsid w:val="00483BF9"/>
    <w:pPr>
      <w:shd w:val="clear" w:color="auto" w:fill="000080"/>
    </w:pPr>
    <w:rPr>
      <w:rFonts w:ascii="Tahoma" w:hAnsi="Tahoma" w:cs="Tahoma"/>
      <w:sz w:val="20"/>
      <w:szCs w:val="20"/>
    </w:rPr>
  </w:style>
  <w:style w:type="paragraph" w:styleId="BodyText">
    <w:name w:val="Body Text"/>
    <w:basedOn w:val="Normal"/>
    <w:link w:val="BodyTextChar"/>
    <w:rsid w:val="000F41C3"/>
    <w:pPr>
      <w:spacing w:after="120"/>
    </w:pPr>
    <w:rPr>
      <w:color w:val="auto"/>
    </w:rPr>
  </w:style>
  <w:style w:type="character" w:customStyle="1" w:styleId="BodyTextChar">
    <w:name w:val="Body Text Char"/>
    <w:link w:val="BodyText"/>
    <w:rsid w:val="000F41C3"/>
    <w:rPr>
      <w:sz w:val="24"/>
      <w:szCs w:val="24"/>
    </w:rPr>
  </w:style>
  <w:style w:type="paragraph" w:styleId="BodyTextIndent">
    <w:name w:val="Body Text Indent"/>
    <w:basedOn w:val="Normal"/>
    <w:link w:val="BodyTextIndentChar"/>
    <w:rsid w:val="000F21C5"/>
    <w:pPr>
      <w:spacing w:after="120"/>
      <w:ind w:left="360"/>
    </w:pPr>
    <w:rPr>
      <w:color w:val="auto"/>
    </w:rPr>
  </w:style>
  <w:style w:type="character" w:customStyle="1" w:styleId="BodyTextIndentChar">
    <w:name w:val="Body Text Indent Char"/>
    <w:link w:val="BodyTextIndent"/>
    <w:rsid w:val="000F21C5"/>
    <w:rPr>
      <w:sz w:val="24"/>
      <w:szCs w:val="24"/>
    </w:rPr>
  </w:style>
  <w:style w:type="paragraph" w:customStyle="1" w:styleId="MAPDListBullet2">
    <w:name w:val="MAPD List Bullet 2"/>
    <w:rsid w:val="000F21C5"/>
    <w:pPr>
      <w:numPr>
        <w:numId w:val="10"/>
      </w:numPr>
    </w:pPr>
    <w:rPr>
      <w:sz w:val="24"/>
      <w:szCs w:val="24"/>
    </w:rPr>
  </w:style>
  <w:style w:type="paragraph" w:customStyle="1" w:styleId="norm12">
    <w:name w:val="norm12"/>
    <w:basedOn w:val="Normal"/>
    <w:rsid w:val="00DB6C2A"/>
    <w:pPr>
      <w:overflowPunct w:val="0"/>
      <w:autoSpaceDE w:val="0"/>
      <w:autoSpaceDN w:val="0"/>
      <w:adjustRightInd w:val="0"/>
      <w:textAlignment w:val="baseline"/>
    </w:pPr>
    <w:rPr>
      <w:color w:val="auto"/>
      <w:szCs w:val="20"/>
    </w:rPr>
  </w:style>
  <w:style w:type="character" w:customStyle="1" w:styleId="Heading5Char">
    <w:name w:val="Heading 5 Char"/>
    <w:aliases w:val="Block Label Char"/>
    <w:link w:val="Heading5"/>
    <w:rsid w:val="008150F2"/>
    <w:rPr>
      <w:b/>
      <w:color w:val="000000"/>
      <w:sz w:val="22"/>
    </w:rPr>
  </w:style>
  <w:style w:type="paragraph" w:styleId="ListParagraph">
    <w:name w:val="List Paragraph"/>
    <w:basedOn w:val="Normal"/>
    <w:uiPriority w:val="34"/>
    <w:qFormat/>
    <w:rsid w:val="006E0404"/>
    <w:pPr>
      <w:ind w:left="720"/>
      <w:contextualSpacing/>
    </w:pPr>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798289">
      <w:bodyDiv w:val="1"/>
      <w:marLeft w:val="0"/>
      <w:marRight w:val="0"/>
      <w:marTop w:val="0"/>
      <w:marBottom w:val="0"/>
      <w:divBdr>
        <w:top w:val="none" w:sz="0" w:space="0" w:color="auto"/>
        <w:left w:val="none" w:sz="0" w:space="0" w:color="auto"/>
        <w:bottom w:val="none" w:sz="0" w:space="0" w:color="auto"/>
        <w:right w:val="none" w:sz="0" w:space="0" w:color="auto"/>
      </w:divBdr>
      <w:divsChild>
        <w:div w:id="333337796">
          <w:marLeft w:val="0"/>
          <w:marRight w:val="0"/>
          <w:marTop w:val="0"/>
          <w:marBottom w:val="0"/>
          <w:divBdr>
            <w:top w:val="single" w:sz="6" w:space="0" w:color="FFFFFF"/>
            <w:left w:val="single" w:sz="6" w:space="0" w:color="FFFFFF"/>
            <w:bottom w:val="none" w:sz="0" w:space="0" w:color="auto"/>
            <w:right w:val="none" w:sz="0" w:space="0" w:color="auto"/>
          </w:divBdr>
          <w:divsChild>
            <w:div w:id="1581283590">
              <w:marLeft w:val="2400"/>
              <w:marRight w:val="150"/>
              <w:marTop w:val="0"/>
              <w:marBottom w:val="0"/>
              <w:divBdr>
                <w:top w:val="none" w:sz="0" w:space="0" w:color="auto"/>
                <w:left w:val="none" w:sz="0" w:space="0" w:color="auto"/>
                <w:bottom w:val="none" w:sz="0" w:space="0" w:color="auto"/>
                <w:right w:val="none" w:sz="0" w:space="0" w:color="auto"/>
              </w:divBdr>
              <w:divsChild>
                <w:div w:id="701050335">
                  <w:marLeft w:val="0"/>
                  <w:marRight w:val="0"/>
                  <w:marTop w:val="150"/>
                  <w:marBottom w:val="600"/>
                  <w:divBdr>
                    <w:top w:val="single" w:sz="6" w:space="3" w:color="AAAAFF"/>
                    <w:left w:val="single" w:sz="6" w:space="8" w:color="AAAAFF"/>
                    <w:bottom w:val="single" w:sz="6" w:space="8" w:color="AAAAFF"/>
                    <w:right w:val="single" w:sz="6" w:space="8" w:color="AAAAFF"/>
                  </w:divBdr>
                  <w:divsChild>
                    <w:div w:id="1063062350">
                      <w:marLeft w:val="0"/>
                      <w:marRight w:val="0"/>
                      <w:marTop w:val="0"/>
                      <w:marBottom w:val="0"/>
                      <w:divBdr>
                        <w:top w:val="none" w:sz="0" w:space="0" w:color="auto"/>
                        <w:left w:val="none" w:sz="0" w:space="0" w:color="auto"/>
                        <w:bottom w:val="none" w:sz="0" w:space="0" w:color="auto"/>
                        <w:right w:val="none" w:sz="0" w:space="0" w:color="auto"/>
                      </w:divBdr>
                      <w:divsChild>
                        <w:div w:id="1431044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8248700">
      <w:bodyDiv w:val="1"/>
      <w:marLeft w:val="0"/>
      <w:marRight w:val="0"/>
      <w:marTop w:val="0"/>
      <w:marBottom w:val="0"/>
      <w:divBdr>
        <w:top w:val="none" w:sz="0" w:space="0" w:color="auto"/>
        <w:left w:val="none" w:sz="0" w:space="0" w:color="auto"/>
        <w:bottom w:val="none" w:sz="0" w:space="0" w:color="auto"/>
        <w:right w:val="none" w:sz="0" w:space="0" w:color="auto"/>
      </w:divBdr>
    </w:div>
    <w:div w:id="1542522574">
      <w:bodyDiv w:val="1"/>
      <w:marLeft w:val="0"/>
      <w:marRight w:val="0"/>
      <w:marTop w:val="0"/>
      <w:marBottom w:val="0"/>
      <w:divBdr>
        <w:top w:val="none" w:sz="0" w:space="0" w:color="auto"/>
        <w:left w:val="none" w:sz="0" w:space="0" w:color="auto"/>
        <w:bottom w:val="none" w:sz="0" w:space="0" w:color="auto"/>
        <w:right w:val="none" w:sz="0" w:space="0" w:color="auto"/>
      </w:divBdr>
      <w:divsChild>
        <w:div w:id="1513956327">
          <w:marLeft w:val="0"/>
          <w:marRight w:val="0"/>
          <w:marTop w:val="0"/>
          <w:marBottom w:val="0"/>
          <w:divBdr>
            <w:top w:val="single" w:sz="6" w:space="0" w:color="FFFFFF"/>
            <w:left w:val="single" w:sz="6" w:space="0" w:color="FFFFFF"/>
            <w:bottom w:val="none" w:sz="0" w:space="0" w:color="auto"/>
            <w:right w:val="none" w:sz="0" w:space="0" w:color="auto"/>
          </w:divBdr>
          <w:divsChild>
            <w:div w:id="143857888">
              <w:marLeft w:val="2400"/>
              <w:marRight w:val="150"/>
              <w:marTop w:val="0"/>
              <w:marBottom w:val="0"/>
              <w:divBdr>
                <w:top w:val="none" w:sz="0" w:space="0" w:color="auto"/>
                <w:left w:val="none" w:sz="0" w:space="0" w:color="auto"/>
                <w:bottom w:val="none" w:sz="0" w:space="0" w:color="auto"/>
                <w:right w:val="none" w:sz="0" w:space="0" w:color="auto"/>
              </w:divBdr>
              <w:divsChild>
                <w:div w:id="1167746319">
                  <w:marLeft w:val="0"/>
                  <w:marRight w:val="0"/>
                  <w:marTop w:val="150"/>
                  <w:marBottom w:val="600"/>
                  <w:divBdr>
                    <w:top w:val="single" w:sz="6" w:space="3" w:color="AAAAFF"/>
                    <w:left w:val="single" w:sz="6" w:space="8" w:color="AAAAFF"/>
                    <w:bottom w:val="single" w:sz="6" w:space="8" w:color="AAAAFF"/>
                    <w:right w:val="single" w:sz="6" w:space="8" w:color="AAAAFF"/>
                  </w:divBdr>
                  <w:divsChild>
                    <w:div w:id="280303035">
                      <w:marLeft w:val="0"/>
                      <w:marRight w:val="0"/>
                      <w:marTop w:val="0"/>
                      <w:marBottom w:val="0"/>
                      <w:divBdr>
                        <w:top w:val="none" w:sz="0" w:space="0" w:color="auto"/>
                        <w:left w:val="none" w:sz="0" w:space="0" w:color="auto"/>
                        <w:bottom w:val="none" w:sz="0" w:space="0" w:color="auto"/>
                        <w:right w:val="none" w:sz="0" w:space="0" w:color="auto"/>
                      </w:divBdr>
                      <w:divsChild>
                        <w:div w:id="1752695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www4.va.gov/vdl/application.asp?appid=133" TargetMode="External"/><Relationship Id="rId18" Type="http://schemas.openxmlformats.org/officeDocument/2006/relationships/hyperlink" Target="http://www.warms.vba.va.gov/regs/38CFR/BOOKB/PART3/S3_850.DOC" TargetMode="External"/><Relationship Id="rId26" Type="http://schemas.openxmlformats.org/officeDocument/2006/relationships/hyperlink" Target="imi-internal:M21-1MRIII.v.9.B.6.d" TargetMode="External"/><Relationship Id="rId39" Type="http://schemas.openxmlformats.org/officeDocument/2006/relationships/hyperlink" Target="http://www.warms.vba.va.gov/regs/38CFR/BOOKB/PART3/S3_353.DOC" TargetMode="External"/><Relationship Id="rId21" Type="http://schemas.openxmlformats.org/officeDocument/2006/relationships/hyperlink" Target="http://www.warms.vba.va.gov/regs/38CFR/BOOKB/PART3/S3_353.DOC" TargetMode="External"/><Relationship Id="rId34" Type="http://schemas.openxmlformats.org/officeDocument/2006/relationships/hyperlink" Target="imi-internal:M21-1MRIII.v.9.B.5.b" TargetMode="External"/><Relationship Id="rId42" Type="http://schemas.openxmlformats.org/officeDocument/2006/relationships/hyperlink" Target="imi-internal:M21-1MRIII.v.9.B.5.b" TargetMode="External"/><Relationship Id="rId47" Type="http://schemas.openxmlformats.org/officeDocument/2006/relationships/hyperlink" Target="imi-internal:M21-1MRIII.iv.8.A.5.a" TargetMode="External"/><Relationship Id="rId50" Type="http://schemas.openxmlformats.org/officeDocument/2006/relationships/hyperlink" Target="imi-internal:M21-1MRIII.v.9.A.3.b" TargetMode="External"/><Relationship Id="rId55" Type="http://schemas.openxmlformats.org/officeDocument/2006/relationships/hyperlink" Target="imi-internal:M21-1MRIII.iv.8.A.2.b" TargetMode="External"/><Relationship Id="rId63" Type="http://schemas.openxmlformats.org/officeDocument/2006/relationships/hyperlink" Target="imi-internal:M21-1MRI.4.1" TargetMode="External"/><Relationship Id="rId68" Type="http://schemas.openxmlformats.org/officeDocument/2006/relationships/hyperlink" Target="imi-internal:M21-1MRIII.v.9.B.7.d" TargetMode="External"/><Relationship Id="rId76" Type="http://schemas.openxmlformats.org/officeDocument/2006/relationships/hyperlink" Target="imi-internal:M21-1MRIII.v.9.B.7.h" TargetMode="External"/><Relationship Id="rId84" Type="http://schemas.openxmlformats.org/officeDocument/2006/relationships/header" Target="header1.xml"/><Relationship Id="rId89" Type="http://schemas.openxmlformats.org/officeDocument/2006/relationships/footer" Target="footer3.xml"/><Relationship Id="rId7" Type="http://schemas.openxmlformats.org/officeDocument/2006/relationships/styles" Target="styles.xml"/><Relationship Id="rId71" Type="http://schemas.openxmlformats.org/officeDocument/2006/relationships/hyperlink" Target="imi-internal:M21-1MRIII.v.9.B.7.f" TargetMode="External"/><Relationship Id="rId2" Type="http://schemas.openxmlformats.org/officeDocument/2006/relationships/customXml" Target="../customXml/item1.xml"/><Relationship Id="rId16" Type="http://schemas.openxmlformats.org/officeDocument/2006/relationships/hyperlink" Target="http://www.warms.vba.va.gov/regs/38CFR/BOOKB/PART3/S3_353.DOC" TargetMode="External"/><Relationship Id="rId29" Type="http://schemas.openxmlformats.org/officeDocument/2006/relationships/hyperlink" Target="imi-internal:M21-1MRIII.v.9.B.6.e" TargetMode="External"/><Relationship Id="rId11" Type="http://schemas.openxmlformats.org/officeDocument/2006/relationships/footnotes" Target="footnotes.xml"/><Relationship Id="rId24" Type="http://schemas.openxmlformats.org/officeDocument/2006/relationships/hyperlink" Target="imi-internal:M21-1MRIII.iii.7.2" TargetMode="External"/><Relationship Id="rId32" Type="http://schemas.openxmlformats.org/officeDocument/2006/relationships/hyperlink" Target="http://vbaphiweb.vba.va.gov/training/guides/virtualvauser.pdf" TargetMode="External"/><Relationship Id="rId37" Type="http://schemas.openxmlformats.org/officeDocument/2006/relationships/hyperlink" Target="imi-internal:M21-1MRIII.v.9.B.8" TargetMode="External"/><Relationship Id="rId40" Type="http://schemas.openxmlformats.org/officeDocument/2006/relationships/hyperlink" Target="imi-internal:M21-1MRIII.v.2.B.9.b" TargetMode="External"/><Relationship Id="rId45" Type="http://schemas.openxmlformats.org/officeDocument/2006/relationships/hyperlink" Target="imi-internal:M21-1MRIII.v.9.B.5.g" TargetMode="External"/><Relationship Id="rId53" Type="http://schemas.openxmlformats.org/officeDocument/2006/relationships/hyperlink" Target="imi-internal:M21-1MRIII.iii.7.1" TargetMode="External"/><Relationship Id="rId58" Type="http://schemas.openxmlformats.org/officeDocument/2006/relationships/hyperlink" Target="imi-internal:M21-1MRIII.v.9.B.7" TargetMode="External"/><Relationship Id="rId66" Type="http://schemas.openxmlformats.org/officeDocument/2006/relationships/hyperlink" Target="imi-internal:M21-1MRI.5.D.20" TargetMode="External"/><Relationship Id="rId74" Type="http://schemas.openxmlformats.org/officeDocument/2006/relationships/image" Target="media/image5.png"/><Relationship Id="rId79" Type="http://schemas.openxmlformats.org/officeDocument/2006/relationships/hyperlink" Target="http://www.warms.vba.va.gov/regs/38cfr/bookf/part13/s13_56.doc" TargetMode="External"/><Relationship Id="rId87" Type="http://schemas.openxmlformats.org/officeDocument/2006/relationships/footer" Target="footer2.xml"/><Relationship Id="rId5" Type="http://schemas.openxmlformats.org/officeDocument/2006/relationships/customXml" Target="../customXml/item4.xml"/><Relationship Id="rId61" Type="http://schemas.openxmlformats.org/officeDocument/2006/relationships/hyperlink" Target="http://www.warms.vba.va.gov/regs/38CFR/BOOKB/PART3/S3_850.DOC" TargetMode="External"/><Relationship Id="rId82" Type="http://schemas.openxmlformats.org/officeDocument/2006/relationships/hyperlink" Target="http://vbaw.vba.va.gov/VetsNet/Awards_Docs/Awards%20User%20Guide.pdf" TargetMode="External"/><Relationship Id="rId90" Type="http://schemas.openxmlformats.org/officeDocument/2006/relationships/fontTable" Target="fontTable.xml"/><Relationship Id="rId19" Type="http://schemas.openxmlformats.org/officeDocument/2006/relationships/hyperlink" Target="http://www.benefits.va.gov/WARMS/docs/admin21/m21_1/mr/part3/subptv/ch09/pt03_sp04_ch08_secA.xml" TargetMode="External"/><Relationship Id="rId14" Type="http://schemas.openxmlformats.org/officeDocument/2006/relationships/hyperlink" Target="imi-internal:M21-1MRIII.iv.8.E.16" TargetMode="External"/><Relationship Id="rId22" Type="http://schemas.openxmlformats.org/officeDocument/2006/relationships/hyperlink" Target="imi-internal:M21-1MRIII.v.9.B.5.c" TargetMode="External"/><Relationship Id="rId27" Type="http://schemas.openxmlformats.org/officeDocument/2006/relationships/hyperlink" Target="imi-internal:M21-1MRIII.v.9.B.6.a" TargetMode="External"/><Relationship Id="rId30" Type="http://schemas.openxmlformats.org/officeDocument/2006/relationships/hyperlink" Target="imi-internal:M21-1MRIII.v.9.B.6.f" TargetMode="External"/><Relationship Id="rId35" Type="http://schemas.openxmlformats.org/officeDocument/2006/relationships/hyperlink" Target="imi-internal:M21-1MRIII.v.9.C.10.b" TargetMode="External"/><Relationship Id="rId43" Type="http://schemas.openxmlformats.org/officeDocument/2006/relationships/hyperlink" Target="imi-internal:M21-1MRIII.v.9.B.5.d" TargetMode="External"/><Relationship Id="rId48" Type="http://schemas.openxmlformats.org/officeDocument/2006/relationships/hyperlink" Target="http://vbaw.vba.va.gov/bl/21/M21-1MR/pt03/sp05/ch09/pt03_sp05_ch09_secC.xml" TargetMode="External"/><Relationship Id="rId56" Type="http://schemas.openxmlformats.org/officeDocument/2006/relationships/hyperlink" Target="imi-internal:M21-1MRIII.v.6.E.21" TargetMode="External"/><Relationship Id="rId64" Type="http://schemas.openxmlformats.org/officeDocument/2006/relationships/hyperlink" Target="imi-internal:M21-1MRI.4.4" TargetMode="External"/><Relationship Id="rId69" Type="http://schemas.openxmlformats.org/officeDocument/2006/relationships/hyperlink" Target="imi-internal:M21-1MRIII.v.9.B.7.e" TargetMode="External"/><Relationship Id="rId77" Type="http://schemas.openxmlformats.org/officeDocument/2006/relationships/hyperlink" Target="imi-internal:M21-1MRIII.v.9.B.7.e" TargetMode="External"/><Relationship Id="rId8" Type="http://schemas.microsoft.com/office/2007/relationships/stylesWithEffects" Target="stylesWithEffects.xml"/><Relationship Id="rId51" Type="http://schemas.openxmlformats.org/officeDocument/2006/relationships/hyperlink" Target="imi-internal:M21-1MRIII.v.9.B.5.d" TargetMode="External"/><Relationship Id="rId72" Type="http://schemas.openxmlformats.org/officeDocument/2006/relationships/hyperlink" Target="imi-internal:M21-1MRIII.v.9.B.7.c" TargetMode="External"/><Relationship Id="rId80" Type="http://schemas.openxmlformats.org/officeDocument/2006/relationships/hyperlink" Target="imi-internal:M21-1MRIII.v.9.A.1.c" TargetMode="External"/><Relationship Id="rId85" Type="http://schemas.openxmlformats.org/officeDocument/2006/relationships/header" Target="header2.xm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imi-internal:M21-1MRIII.iv.8.A.3.a" TargetMode="External"/><Relationship Id="rId25" Type="http://schemas.openxmlformats.org/officeDocument/2006/relationships/hyperlink" Target="imi-internal:M21-1MRIII.v.9.B.6.c" TargetMode="External"/><Relationship Id="rId33" Type="http://schemas.openxmlformats.org/officeDocument/2006/relationships/hyperlink" Target="imi-internal:M21-1MRIII.v.9.B.5.d" TargetMode="External"/><Relationship Id="rId38" Type="http://schemas.openxmlformats.org/officeDocument/2006/relationships/hyperlink" Target="imi-internal:M21-1MRI.2.C.12" TargetMode="External"/><Relationship Id="rId46" Type="http://schemas.openxmlformats.org/officeDocument/2006/relationships/hyperlink" Target="imi-internal:M21-1MRIII.v.9.B.5.h" TargetMode="External"/><Relationship Id="rId59" Type="http://schemas.openxmlformats.org/officeDocument/2006/relationships/hyperlink" Target="imi-internal:M21-1MRIII.v.9.B.5.c" TargetMode="External"/><Relationship Id="rId67" Type="http://schemas.openxmlformats.org/officeDocument/2006/relationships/hyperlink" Target="imi-internal:M21-1MRI.5.D.19.d" TargetMode="External"/><Relationship Id="rId20" Type="http://schemas.openxmlformats.org/officeDocument/2006/relationships/hyperlink" Target="http://www.warms.vba.va.gov/regs/38CFR/BOOKB/PART3/S3_353.DOC" TargetMode="External"/><Relationship Id="rId41" Type="http://schemas.openxmlformats.org/officeDocument/2006/relationships/hyperlink" Target="imi-internal:M21-1MRIII.iv.8.A.3.d" TargetMode="External"/><Relationship Id="rId54" Type="http://schemas.openxmlformats.org/officeDocument/2006/relationships/hyperlink" Target="imi-internal:M21-1MRIII.iii.7.2" TargetMode="External"/><Relationship Id="rId62" Type="http://schemas.openxmlformats.org/officeDocument/2006/relationships/hyperlink" Target="imi-internal:M21-1MRIII.v.9.B.6.e" TargetMode="External"/><Relationship Id="rId70" Type="http://schemas.openxmlformats.org/officeDocument/2006/relationships/hyperlink" Target="imi-internal:M21-1MRIII.v.9.B.7.g" TargetMode="External"/><Relationship Id="rId75" Type="http://schemas.openxmlformats.org/officeDocument/2006/relationships/hyperlink" Target="imi-internal:M21-1MRIII.v.1.A.3" TargetMode="External"/><Relationship Id="rId83" Type="http://schemas.openxmlformats.org/officeDocument/2006/relationships/hyperlink" Target="http://css.vba.va.gov/SHARE/" TargetMode="External"/><Relationship Id="rId88" Type="http://schemas.openxmlformats.org/officeDocument/2006/relationships/header" Target="header3.xml"/><Relationship Id="rId91"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imi-internal:M21-1MRIII.v.6.E" TargetMode="External"/><Relationship Id="rId23" Type="http://schemas.openxmlformats.org/officeDocument/2006/relationships/hyperlink" Target="imi-internal:M21-1MRIII.iii.7.1" TargetMode="External"/><Relationship Id="rId28" Type="http://schemas.openxmlformats.org/officeDocument/2006/relationships/hyperlink" Target="imi-internal:M21-1MRIII.v.9.B.6.b" TargetMode="External"/><Relationship Id="rId36" Type="http://schemas.openxmlformats.org/officeDocument/2006/relationships/hyperlink" Target="imi-internal:M21-1MRI.2.C.12" TargetMode="External"/><Relationship Id="rId49" Type="http://schemas.openxmlformats.org/officeDocument/2006/relationships/hyperlink" Target="imi-internal:M21-1MRIII.v.9.C.9.c" TargetMode="External"/><Relationship Id="rId57" Type="http://schemas.openxmlformats.org/officeDocument/2006/relationships/hyperlink" Target="imi-internal:M21-1MRIII.v.9.B.6.b" TargetMode="External"/><Relationship Id="rId10" Type="http://schemas.openxmlformats.org/officeDocument/2006/relationships/webSettings" Target="webSettings.xml"/><Relationship Id="rId31" Type="http://schemas.openxmlformats.org/officeDocument/2006/relationships/hyperlink" Target="http://vbaw.vba.va.gov/VetsNet/Awards_Docs/Awards%20User%20Guide.pdf" TargetMode="External"/><Relationship Id="rId44" Type="http://schemas.openxmlformats.org/officeDocument/2006/relationships/hyperlink" Target="imi-internal:M21-1MRIII.v.9.B.5.d" TargetMode="External"/><Relationship Id="rId52" Type="http://schemas.openxmlformats.org/officeDocument/2006/relationships/hyperlink" Target="imi-internal:M21-1MRIII.v.9.B.5.d" TargetMode="External"/><Relationship Id="rId60" Type="http://schemas.openxmlformats.org/officeDocument/2006/relationships/hyperlink" Target="http://www.warms.vba.va.gov/regs/38CFR/BOOKB/PART3/S3_852.DOC" TargetMode="External"/><Relationship Id="rId65" Type="http://schemas.openxmlformats.org/officeDocument/2006/relationships/hyperlink" Target="imi-internal:M21-1MRIII.v.9.B.5.b" TargetMode="External"/><Relationship Id="rId73" Type="http://schemas.openxmlformats.org/officeDocument/2006/relationships/hyperlink" Target="imi-internal:M21-1MRIII.v.9.B.7.d" TargetMode="External"/><Relationship Id="rId78" Type="http://schemas.openxmlformats.org/officeDocument/2006/relationships/hyperlink" Target="imi-internal:M21-1MRIII.v.9.B.7.j" TargetMode="External"/><Relationship Id="rId81" Type="http://schemas.openxmlformats.org/officeDocument/2006/relationships/hyperlink" Target="http://vbaw.vba.va.gov/VetsNet/Awards_Docs/Awards%20User%20Guide.pdf" TargetMode="External"/><Relationship Id="rId86" Type="http://schemas.openxmlformats.org/officeDocument/2006/relationships/footer" Target="footer1.xml"/><Relationship Id="rId4" Type="http://schemas.openxmlformats.org/officeDocument/2006/relationships/customXml" Target="../customXml/item3.xml"/><Relationship Id="rId9" Type="http://schemas.openxmlformats.org/officeDocument/2006/relationships/settings" Target="settings.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B41C4-7A98-4F17-BA05-3D6F64091F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7382F57-CE35-4426-BA0A-232A824DDD3C}">
  <ds:schemaRefs>
    <ds:schemaRef ds:uri="http://purl.org/dc/dcmitype/"/>
    <ds:schemaRef ds:uri="http://schemas.openxmlformats.org/package/2006/metadata/core-properties"/>
    <ds:schemaRef ds:uri="http://purl.org/dc/elements/1.1/"/>
    <ds:schemaRef ds:uri="b438dcf7-3998-4283-b7fc-0ec6fa8e430f"/>
    <ds:schemaRef ds:uri="http://purl.org/dc/terms/"/>
    <ds:schemaRef ds:uri="http://www.w3.org/XML/1998/namespace"/>
    <ds:schemaRef ds:uri="http://schemas.microsoft.com/office/2006/documentManagement/types"/>
    <ds:schemaRef ds:uri="http://schemas.microsoft.com/office/infopath/2007/PartnerControls"/>
    <ds:schemaRef ds:uri="http://schemas.microsoft.com/office/2006/metadata/properties"/>
  </ds:schemaRefs>
</ds:datastoreItem>
</file>

<file path=customXml/itemProps3.xml><?xml version="1.0" encoding="utf-8"?>
<ds:datastoreItem xmlns:ds="http://schemas.openxmlformats.org/officeDocument/2006/customXml" ds:itemID="{E2B63B6A-04B5-415F-ADF8-E7B8C7E6929F}">
  <ds:schemaRefs>
    <ds:schemaRef ds:uri="http://schemas.microsoft.com/sharepoint/v3/contenttype/forms"/>
  </ds:schemaRefs>
</ds:datastoreItem>
</file>

<file path=customXml/itemProps4.xml><?xml version="1.0" encoding="utf-8"?>
<ds:datastoreItem xmlns:ds="http://schemas.openxmlformats.org/officeDocument/2006/customXml" ds:itemID="{214312C0-755F-4BA4-B5A4-8A8E0FEC87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14</TotalTime>
  <Pages>34</Pages>
  <Words>9637</Words>
  <Characters>54933</Characters>
  <Application>Microsoft Office Word</Application>
  <DocSecurity>0</DocSecurity>
  <Lines>457</Lines>
  <Paragraphs>128</Paragraphs>
  <ScaleCrop>false</ScaleCrop>
  <HeadingPairs>
    <vt:vector size="2" baseType="variant">
      <vt:variant>
        <vt:lpstr>Title</vt:lpstr>
      </vt:variant>
      <vt:variant>
        <vt:i4>1</vt:i4>
      </vt:variant>
    </vt:vector>
  </HeadingPairs>
  <TitlesOfParts>
    <vt:vector size="1" baseType="lpstr">
      <vt:lpstr>Processing Awards to Incompetent Beneficiaries (U.S. Department of Veterans Affairs)</vt:lpstr>
    </vt:vector>
  </TitlesOfParts>
  <Company>VA</Company>
  <LinksUpToDate>false</LinksUpToDate>
  <CharactersWithSpaces>64442</CharactersWithSpaces>
  <SharedDoc>false</SharedDoc>
  <HLinks>
    <vt:vector size="420" baseType="variant">
      <vt:variant>
        <vt:i4>65567</vt:i4>
      </vt:variant>
      <vt:variant>
        <vt:i4>330</vt:i4>
      </vt:variant>
      <vt:variant>
        <vt:i4>0</vt:i4>
      </vt:variant>
      <vt:variant>
        <vt:i4>5</vt:i4>
      </vt:variant>
      <vt:variant>
        <vt:lpwstr>http://css.vba.va.gov/SHARE/</vt:lpwstr>
      </vt:variant>
      <vt:variant>
        <vt:lpwstr/>
      </vt:variant>
      <vt:variant>
        <vt:i4>2686988</vt:i4>
      </vt:variant>
      <vt:variant>
        <vt:i4>327</vt:i4>
      </vt:variant>
      <vt:variant>
        <vt:i4>0</vt:i4>
      </vt:variant>
      <vt:variant>
        <vt:i4>5</vt:i4>
      </vt:variant>
      <vt:variant>
        <vt:lpwstr>http://vbaw.vba.va.gov/VetsNet/Awards_Docs/Awards User Guide.pdf</vt:lpwstr>
      </vt:variant>
      <vt:variant>
        <vt:lpwstr/>
      </vt:variant>
      <vt:variant>
        <vt:i4>2686988</vt:i4>
      </vt:variant>
      <vt:variant>
        <vt:i4>318</vt:i4>
      </vt:variant>
      <vt:variant>
        <vt:i4>0</vt:i4>
      </vt:variant>
      <vt:variant>
        <vt:i4>5</vt:i4>
      </vt:variant>
      <vt:variant>
        <vt:lpwstr>http://vbaw.vba.va.gov/VetsNet/Awards_Docs/Awards User Guide.pdf</vt:lpwstr>
      </vt:variant>
      <vt:variant>
        <vt:lpwstr/>
      </vt:variant>
      <vt:variant>
        <vt:i4>1114201</vt:i4>
      </vt:variant>
      <vt:variant>
        <vt:i4>312</vt:i4>
      </vt:variant>
      <vt:variant>
        <vt:i4>0</vt:i4>
      </vt:variant>
      <vt:variant>
        <vt:i4>5</vt:i4>
      </vt:variant>
      <vt:variant>
        <vt:lpwstr>imi-internal:M21-1MRIII.v.9.A.1.c</vt:lpwstr>
      </vt:variant>
      <vt:variant>
        <vt:lpwstr/>
      </vt:variant>
      <vt:variant>
        <vt:i4>5111868</vt:i4>
      </vt:variant>
      <vt:variant>
        <vt:i4>309</vt:i4>
      </vt:variant>
      <vt:variant>
        <vt:i4>0</vt:i4>
      </vt:variant>
      <vt:variant>
        <vt:i4>5</vt:i4>
      </vt:variant>
      <vt:variant>
        <vt:lpwstr>http://www.warms.vba.va.gov/regs/38cfr/bookf/part13/s13_56.doc</vt:lpwstr>
      </vt:variant>
      <vt:variant>
        <vt:lpwstr/>
      </vt:variant>
      <vt:variant>
        <vt:i4>458854</vt:i4>
      </vt:variant>
      <vt:variant>
        <vt:i4>303</vt:i4>
      </vt:variant>
      <vt:variant>
        <vt:i4>0</vt:i4>
      </vt:variant>
      <vt:variant>
        <vt:i4>5</vt:i4>
      </vt:variant>
      <vt:variant>
        <vt:lpwstr>http://www.benefits.va.gov/warms/docs/regs/38CFR/BOOKC/PART4/S4_130.DOC</vt:lpwstr>
      </vt:variant>
      <vt:variant>
        <vt:lpwstr/>
      </vt:variant>
      <vt:variant>
        <vt:i4>4128864</vt:i4>
      </vt:variant>
      <vt:variant>
        <vt:i4>297</vt:i4>
      </vt:variant>
      <vt:variant>
        <vt:i4>0</vt:i4>
      </vt:variant>
      <vt:variant>
        <vt:i4>5</vt:i4>
      </vt:variant>
      <vt:variant>
        <vt:lpwstr>imi-internal:M21-1MRIII.v.1.A.2</vt:lpwstr>
      </vt:variant>
      <vt:variant>
        <vt:lpwstr/>
      </vt:variant>
      <vt:variant>
        <vt:i4>1114204</vt:i4>
      </vt:variant>
      <vt:variant>
        <vt:i4>291</vt:i4>
      </vt:variant>
      <vt:variant>
        <vt:i4>0</vt:i4>
      </vt:variant>
      <vt:variant>
        <vt:i4>5</vt:i4>
      </vt:variant>
      <vt:variant>
        <vt:lpwstr>imi-internal:M21-1MRIII.v.9.B.7.c</vt:lpwstr>
      </vt:variant>
      <vt:variant>
        <vt:lpwstr/>
      </vt:variant>
      <vt:variant>
        <vt:i4>1114204</vt:i4>
      </vt:variant>
      <vt:variant>
        <vt:i4>285</vt:i4>
      </vt:variant>
      <vt:variant>
        <vt:i4>0</vt:i4>
      </vt:variant>
      <vt:variant>
        <vt:i4>5</vt:i4>
      </vt:variant>
      <vt:variant>
        <vt:lpwstr>imi-internal:M21-1MRIII.v.9.B.7.d</vt:lpwstr>
      </vt:variant>
      <vt:variant>
        <vt:lpwstr/>
      </vt:variant>
      <vt:variant>
        <vt:i4>1114204</vt:i4>
      </vt:variant>
      <vt:variant>
        <vt:i4>276</vt:i4>
      </vt:variant>
      <vt:variant>
        <vt:i4>0</vt:i4>
      </vt:variant>
      <vt:variant>
        <vt:i4>5</vt:i4>
      </vt:variant>
      <vt:variant>
        <vt:lpwstr>imi-internal:M21-1MRIII.v.9.B.7.d</vt:lpwstr>
      </vt:variant>
      <vt:variant>
        <vt:lpwstr/>
      </vt:variant>
      <vt:variant>
        <vt:i4>1114204</vt:i4>
      </vt:variant>
      <vt:variant>
        <vt:i4>273</vt:i4>
      </vt:variant>
      <vt:variant>
        <vt:i4>0</vt:i4>
      </vt:variant>
      <vt:variant>
        <vt:i4>5</vt:i4>
      </vt:variant>
      <vt:variant>
        <vt:lpwstr>imi-internal:M21-1MRIII.v.9.B.7.d</vt:lpwstr>
      </vt:variant>
      <vt:variant>
        <vt:lpwstr/>
      </vt:variant>
      <vt:variant>
        <vt:i4>1114204</vt:i4>
      </vt:variant>
      <vt:variant>
        <vt:i4>270</vt:i4>
      </vt:variant>
      <vt:variant>
        <vt:i4>0</vt:i4>
      </vt:variant>
      <vt:variant>
        <vt:i4>5</vt:i4>
      </vt:variant>
      <vt:variant>
        <vt:lpwstr>imi-internal:M21-1MRIII.v.9.B.7.e</vt:lpwstr>
      </vt:variant>
      <vt:variant>
        <vt:lpwstr/>
      </vt:variant>
      <vt:variant>
        <vt:i4>2424929</vt:i4>
      </vt:variant>
      <vt:variant>
        <vt:i4>261</vt:i4>
      </vt:variant>
      <vt:variant>
        <vt:i4>0</vt:i4>
      </vt:variant>
      <vt:variant>
        <vt:i4>5</vt:i4>
      </vt:variant>
      <vt:variant>
        <vt:lpwstr>imi-internal:M21-1MRI.5.D.19.d</vt:lpwstr>
      </vt:variant>
      <vt:variant>
        <vt:lpwstr/>
      </vt:variant>
      <vt:variant>
        <vt:i4>4718668</vt:i4>
      </vt:variant>
      <vt:variant>
        <vt:i4>258</vt:i4>
      </vt:variant>
      <vt:variant>
        <vt:i4>0</vt:i4>
      </vt:variant>
      <vt:variant>
        <vt:i4>5</vt:i4>
      </vt:variant>
      <vt:variant>
        <vt:lpwstr>imi-internal:M21-1MRI.5.D.20</vt:lpwstr>
      </vt:variant>
      <vt:variant>
        <vt:lpwstr/>
      </vt:variant>
      <vt:variant>
        <vt:i4>1114206</vt:i4>
      </vt:variant>
      <vt:variant>
        <vt:i4>255</vt:i4>
      </vt:variant>
      <vt:variant>
        <vt:i4>0</vt:i4>
      </vt:variant>
      <vt:variant>
        <vt:i4>5</vt:i4>
      </vt:variant>
      <vt:variant>
        <vt:lpwstr>imi-internal:M21-1MRIII.v.9.B.5.b</vt:lpwstr>
      </vt:variant>
      <vt:variant>
        <vt:lpwstr/>
      </vt:variant>
      <vt:variant>
        <vt:i4>5636123</vt:i4>
      </vt:variant>
      <vt:variant>
        <vt:i4>252</vt:i4>
      </vt:variant>
      <vt:variant>
        <vt:i4>0</vt:i4>
      </vt:variant>
      <vt:variant>
        <vt:i4>5</vt:i4>
      </vt:variant>
      <vt:variant>
        <vt:lpwstr>imi-internal:M21-1MRI.4.4</vt:lpwstr>
      </vt:variant>
      <vt:variant>
        <vt:lpwstr/>
      </vt:variant>
      <vt:variant>
        <vt:i4>5636123</vt:i4>
      </vt:variant>
      <vt:variant>
        <vt:i4>246</vt:i4>
      </vt:variant>
      <vt:variant>
        <vt:i4>0</vt:i4>
      </vt:variant>
      <vt:variant>
        <vt:i4>5</vt:i4>
      </vt:variant>
      <vt:variant>
        <vt:lpwstr>imi-internal:M21-1MRI.4.1</vt:lpwstr>
      </vt:variant>
      <vt:variant>
        <vt:lpwstr/>
      </vt:variant>
      <vt:variant>
        <vt:i4>1114205</vt:i4>
      </vt:variant>
      <vt:variant>
        <vt:i4>243</vt:i4>
      </vt:variant>
      <vt:variant>
        <vt:i4>0</vt:i4>
      </vt:variant>
      <vt:variant>
        <vt:i4>5</vt:i4>
      </vt:variant>
      <vt:variant>
        <vt:lpwstr>imi-internal:M21-1MRIII.v.9.B.6.e</vt:lpwstr>
      </vt:variant>
      <vt:variant>
        <vt:lpwstr/>
      </vt:variant>
      <vt:variant>
        <vt:i4>6291531</vt:i4>
      </vt:variant>
      <vt:variant>
        <vt:i4>234</vt:i4>
      </vt:variant>
      <vt:variant>
        <vt:i4>0</vt:i4>
      </vt:variant>
      <vt:variant>
        <vt:i4>5</vt:i4>
      </vt:variant>
      <vt:variant>
        <vt:lpwstr>http://www.warms.vba.va.gov/regs/38CFR/BOOKB/PART3/S3_850.DOC</vt:lpwstr>
      </vt:variant>
      <vt:variant>
        <vt:lpwstr/>
      </vt:variant>
      <vt:variant>
        <vt:i4>6291529</vt:i4>
      </vt:variant>
      <vt:variant>
        <vt:i4>231</vt:i4>
      </vt:variant>
      <vt:variant>
        <vt:i4>0</vt:i4>
      </vt:variant>
      <vt:variant>
        <vt:i4>5</vt:i4>
      </vt:variant>
      <vt:variant>
        <vt:lpwstr>http://www.warms.vba.va.gov/regs/38CFR/BOOKB/PART3/S3_852.DOC</vt:lpwstr>
      </vt:variant>
      <vt:variant>
        <vt:lpwstr/>
      </vt:variant>
      <vt:variant>
        <vt:i4>1114206</vt:i4>
      </vt:variant>
      <vt:variant>
        <vt:i4>213</vt:i4>
      </vt:variant>
      <vt:variant>
        <vt:i4>0</vt:i4>
      </vt:variant>
      <vt:variant>
        <vt:i4>5</vt:i4>
      </vt:variant>
      <vt:variant>
        <vt:lpwstr>imi-internal:M21-1MRIII.v.9.B.5.c</vt:lpwstr>
      </vt:variant>
      <vt:variant>
        <vt:lpwstr/>
      </vt:variant>
      <vt:variant>
        <vt:i4>4128875</vt:i4>
      </vt:variant>
      <vt:variant>
        <vt:i4>210</vt:i4>
      </vt:variant>
      <vt:variant>
        <vt:i4>0</vt:i4>
      </vt:variant>
      <vt:variant>
        <vt:i4>5</vt:i4>
      </vt:variant>
      <vt:variant>
        <vt:lpwstr>imi-internal:M21-1MRIII.v.9.B.7</vt:lpwstr>
      </vt:variant>
      <vt:variant>
        <vt:lpwstr/>
      </vt:variant>
      <vt:variant>
        <vt:i4>4784207</vt:i4>
      </vt:variant>
      <vt:variant>
        <vt:i4>207</vt:i4>
      </vt:variant>
      <vt:variant>
        <vt:i4>0</vt:i4>
      </vt:variant>
      <vt:variant>
        <vt:i4>5</vt:i4>
      </vt:variant>
      <vt:variant>
        <vt:lpwstr>imi-internal:M21-1MRI.2.C.11</vt:lpwstr>
      </vt:variant>
      <vt:variant>
        <vt:lpwstr/>
      </vt:variant>
      <vt:variant>
        <vt:i4>1114205</vt:i4>
      </vt:variant>
      <vt:variant>
        <vt:i4>204</vt:i4>
      </vt:variant>
      <vt:variant>
        <vt:i4>0</vt:i4>
      </vt:variant>
      <vt:variant>
        <vt:i4>5</vt:i4>
      </vt:variant>
      <vt:variant>
        <vt:lpwstr>imi-internal:M21-1MRIII.v.9.B.6.b</vt:lpwstr>
      </vt:variant>
      <vt:variant>
        <vt:lpwstr/>
      </vt:variant>
      <vt:variant>
        <vt:i4>917585</vt:i4>
      </vt:variant>
      <vt:variant>
        <vt:i4>198</vt:i4>
      </vt:variant>
      <vt:variant>
        <vt:i4>0</vt:i4>
      </vt:variant>
      <vt:variant>
        <vt:i4>5</vt:i4>
      </vt:variant>
      <vt:variant>
        <vt:lpwstr>imi-internal:M21-1MRIII.v.6.E.21</vt:lpwstr>
      </vt:variant>
      <vt:variant>
        <vt:lpwstr/>
      </vt:variant>
      <vt:variant>
        <vt:i4>7209007</vt:i4>
      </vt:variant>
      <vt:variant>
        <vt:i4>192</vt:i4>
      </vt:variant>
      <vt:variant>
        <vt:i4>0</vt:i4>
      </vt:variant>
      <vt:variant>
        <vt:i4>5</vt:i4>
      </vt:variant>
      <vt:variant>
        <vt:lpwstr>imi-internal:M21-1MRIII.iv.8.A.2.b</vt:lpwstr>
      </vt:variant>
      <vt:variant>
        <vt:lpwstr/>
      </vt:variant>
      <vt:variant>
        <vt:i4>7864433</vt:i4>
      </vt:variant>
      <vt:variant>
        <vt:i4>189</vt:i4>
      </vt:variant>
      <vt:variant>
        <vt:i4>0</vt:i4>
      </vt:variant>
      <vt:variant>
        <vt:i4>5</vt:i4>
      </vt:variant>
      <vt:variant>
        <vt:lpwstr>imi-internal:M21-1MRIII.iii.7.2</vt:lpwstr>
      </vt:variant>
      <vt:variant>
        <vt:lpwstr/>
      </vt:variant>
      <vt:variant>
        <vt:i4>7864433</vt:i4>
      </vt:variant>
      <vt:variant>
        <vt:i4>186</vt:i4>
      </vt:variant>
      <vt:variant>
        <vt:i4>0</vt:i4>
      </vt:variant>
      <vt:variant>
        <vt:i4>5</vt:i4>
      </vt:variant>
      <vt:variant>
        <vt:lpwstr>imi-internal:M21-1MRIII.iii.7.1</vt:lpwstr>
      </vt:variant>
      <vt:variant>
        <vt:lpwstr/>
      </vt:variant>
      <vt:variant>
        <vt:i4>1114206</vt:i4>
      </vt:variant>
      <vt:variant>
        <vt:i4>183</vt:i4>
      </vt:variant>
      <vt:variant>
        <vt:i4>0</vt:i4>
      </vt:variant>
      <vt:variant>
        <vt:i4>5</vt:i4>
      </vt:variant>
      <vt:variant>
        <vt:lpwstr>imi-internal:M21-1MRIII.v.9.B.5.d</vt:lpwstr>
      </vt:variant>
      <vt:variant>
        <vt:lpwstr/>
      </vt:variant>
      <vt:variant>
        <vt:i4>1114206</vt:i4>
      </vt:variant>
      <vt:variant>
        <vt:i4>177</vt:i4>
      </vt:variant>
      <vt:variant>
        <vt:i4>0</vt:i4>
      </vt:variant>
      <vt:variant>
        <vt:i4>5</vt:i4>
      </vt:variant>
      <vt:variant>
        <vt:lpwstr>imi-internal:M21-1MRIII.v.9.B.5.d</vt:lpwstr>
      </vt:variant>
      <vt:variant>
        <vt:lpwstr/>
      </vt:variant>
      <vt:variant>
        <vt:i4>1114203</vt:i4>
      </vt:variant>
      <vt:variant>
        <vt:i4>174</vt:i4>
      </vt:variant>
      <vt:variant>
        <vt:i4>0</vt:i4>
      </vt:variant>
      <vt:variant>
        <vt:i4>5</vt:i4>
      </vt:variant>
      <vt:variant>
        <vt:lpwstr>imi-internal:M21-1MRIII.v.9.A.3.b</vt:lpwstr>
      </vt:variant>
      <vt:variant>
        <vt:lpwstr/>
      </vt:variant>
      <vt:variant>
        <vt:i4>1114195</vt:i4>
      </vt:variant>
      <vt:variant>
        <vt:i4>165</vt:i4>
      </vt:variant>
      <vt:variant>
        <vt:i4>0</vt:i4>
      </vt:variant>
      <vt:variant>
        <vt:i4>5</vt:i4>
      </vt:variant>
      <vt:variant>
        <vt:lpwstr>imi-internal:M21-1MRIII.v.9.C.9.c</vt:lpwstr>
      </vt:variant>
      <vt:variant>
        <vt:lpwstr/>
      </vt:variant>
      <vt:variant>
        <vt:i4>7995486</vt:i4>
      </vt:variant>
      <vt:variant>
        <vt:i4>159</vt:i4>
      </vt:variant>
      <vt:variant>
        <vt:i4>0</vt:i4>
      </vt:variant>
      <vt:variant>
        <vt:i4>5</vt:i4>
      </vt:variant>
      <vt:variant>
        <vt:lpwstr>http://vbaw.vba.va.gov/bl/21/M21-1MR/pt03/sp05/ch09/pt03_sp05_ch09_secC.xml</vt:lpwstr>
      </vt:variant>
      <vt:variant>
        <vt:lpwstr>III.v.9.C.10.a</vt:lpwstr>
      </vt:variant>
      <vt:variant>
        <vt:i4>6946863</vt:i4>
      </vt:variant>
      <vt:variant>
        <vt:i4>156</vt:i4>
      </vt:variant>
      <vt:variant>
        <vt:i4>0</vt:i4>
      </vt:variant>
      <vt:variant>
        <vt:i4>5</vt:i4>
      </vt:variant>
      <vt:variant>
        <vt:lpwstr>imi-internal:M21-1MRIII.iv.8.A.5.a</vt:lpwstr>
      </vt:variant>
      <vt:variant>
        <vt:lpwstr/>
      </vt:variant>
      <vt:variant>
        <vt:i4>1114206</vt:i4>
      </vt:variant>
      <vt:variant>
        <vt:i4>153</vt:i4>
      </vt:variant>
      <vt:variant>
        <vt:i4>0</vt:i4>
      </vt:variant>
      <vt:variant>
        <vt:i4>5</vt:i4>
      </vt:variant>
      <vt:variant>
        <vt:lpwstr>imi-internal:M21-1MRIII.v.9.B.5.h</vt:lpwstr>
      </vt:variant>
      <vt:variant>
        <vt:lpwstr/>
      </vt:variant>
      <vt:variant>
        <vt:i4>1114206</vt:i4>
      </vt:variant>
      <vt:variant>
        <vt:i4>150</vt:i4>
      </vt:variant>
      <vt:variant>
        <vt:i4>0</vt:i4>
      </vt:variant>
      <vt:variant>
        <vt:i4>5</vt:i4>
      </vt:variant>
      <vt:variant>
        <vt:lpwstr>imi-internal:M21-1MRIII.v.9.B.5.g</vt:lpwstr>
      </vt:variant>
      <vt:variant>
        <vt:lpwstr/>
      </vt:variant>
      <vt:variant>
        <vt:i4>1114206</vt:i4>
      </vt:variant>
      <vt:variant>
        <vt:i4>147</vt:i4>
      </vt:variant>
      <vt:variant>
        <vt:i4>0</vt:i4>
      </vt:variant>
      <vt:variant>
        <vt:i4>5</vt:i4>
      </vt:variant>
      <vt:variant>
        <vt:lpwstr>imi-internal:M21-1MRIII.v.9.B.5.d</vt:lpwstr>
      </vt:variant>
      <vt:variant>
        <vt:lpwstr/>
      </vt:variant>
      <vt:variant>
        <vt:i4>1114206</vt:i4>
      </vt:variant>
      <vt:variant>
        <vt:i4>141</vt:i4>
      </vt:variant>
      <vt:variant>
        <vt:i4>0</vt:i4>
      </vt:variant>
      <vt:variant>
        <vt:i4>5</vt:i4>
      </vt:variant>
      <vt:variant>
        <vt:lpwstr>imi-internal:M21-1MRIII.v.9.B.5.d</vt:lpwstr>
      </vt:variant>
      <vt:variant>
        <vt:lpwstr/>
      </vt:variant>
      <vt:variant>
        <vt:i4>1114206</vt:i4>
      </vt:variant>
      <vt:variant>
        <vt:i4>138</vt:i4>
      </vt:variant>
      <vt:variant>
        <vt:i4>0</vt:i4>
      </vt:variant>
      <vt:variant>
        <vt:i4>5</vt:i4>
      </vt:variant>
      <vt:variant>
        <vt:lpwstr>imi-internal:M21-1MRIII.v.9.B.5.b</vt:lpwstr>
      </vt:variant>
      <vt:variant>
        <vt:lpwstr/>
      </vt:variant>
      <vt:variant>
        <vt:i4>6881327</vt:i4>
      </vt:variant>
      <vt:variant>
        <vt:i4>132</vt:i4>
      </vt:variant>
      <vt:variant>
        <vt:i4>0</vt:i4>
      </vt:variant>
      <vt:variant>
        <vt:i4>5</vt:i4>
      </vt:variant>
      <vt:variant>
        <vt:lpwstr>imi-internal:M21-1MRIII.iv.8.A.3.d</vt:lpwstr>
      </vt:variant>
      <vt:variant>
        <vt:lpwstr/>
      </vt:variant>
      <vt:variant>
        <vt:i4>1114201</vt:i4>
      </vt:variant>
      <vt:variant>
        <vt:i4>129</vt:i4>
      </vt:variant>
      <vt:variant>
        <vt:i4>0</vt:i4>
      </vt:variant>
      <vt:variant>
        <vt:i4>5</vt:i4>
      </vt:variant>
      <vt:variant>
        <vt:lpwstr>imi-internal:M21-1MRIII.v.2.B.9.b</vt:lpwstr>
      </vt:variant>
      <vt:variant>
        <vt:lpwstr/>
      </vt:variant>
      <vt:variant>
        <vt:i4>6291523</vt:i4>
      </vt:variant>
      <vt:variant>
        <vt:i4>126</vt:i4>
      </vt:variant>
      <vt:variant>
        <vt:i4>0</vt:i4>
      </vt:variant>
      <vt:variant>
        <vt:i4>5</vt:i4>
      </vt:variant>
      <vt:variant>
        <vt:lpwstr>http://www.warms.vba.va.gov/regs/38CFR/BOOKB/PART3/S3_353.DOC</vt:lpwstr>
      </vt:variant>
      <vt:variant>
        <vt:lpwstr/>
      </vt:variant>
      <vt:variant>
        <vt:i4>7602215</vt:i4>
      </vt:variant>
      <vt:variant>
        <vt:i4>123</vt:i4>
      </vt:variant>
      <vt:variant>
        <vt:i4>0</vt:i4>
      </vt:variant>
      <vt:variant>
        <vt:i4>5</vt:i4>
      </vt:variant>
      <vt:variant>
        <vt:lpwstr>imi-internal:M21-1MRXI.2.E.27.f</vt:lpwstr>
      </vt:variant>
      <vt:variant>
        <vt:lpwstr/>
      </vt:variant>
      <vt:variant>
        <vt:i4>4849743</vt:i4>
      </vt:variant>
      <vt:variant>
        <vt:i4>114</vt:i4>
      </vt:variant>
      <vt:variant>
        <vt:i4>0</vt:i4>
      </vt:variant>
      <vt:variant>
        <vt:i4>5</vt:i4>
      </vt:variant>
      <vt:variant>
        <vt:lpwstr>imi-internal:M21-1MRI.2.C.12</vt:lpwstr>
      </vt:variant>
      <vt:variant>
        <vt:lpwstr/>
      </vt:variant>
      <vt:variant>
        <vt:i4>4128875</vt:i4>
      </vt:variant>
      <vt:variant>
        <vt:i4>111</vt:i4>
      </vt:variant>
      <vt:variant>
        <vt:i4>0</vt:i4>
      </vt:variant>
      <vt:variant>
        <vt:i4>5</vt:i4>
      </vt:variant>
      <vt:variant>
        <vt:lpwstr>imi-internal:M21-1MRIII.v.9.B.8</vt:lpwstr>
      </vt:variant>
      <vt:variant>
        <vt:lpwstr/>
      </vt:variant>
      <vt:variant>
        <vt:i4>4849743</vt:i4>
      </vt:variant>
      <vt:variant>
        <vt:i4>108</vt:i4>
      </vt:variant>
      <vt:variant>
        <vt:i4>0</vt:i4>
      </vt:variant>
      <vt:variant>
        <vt:i4>5</vt:i4>
      </vt:variant>
      <vt:variant>
        <vt:lpwstr>imi-internal:M21-1MRI.2.C.12</vt:lpwstr>
      </vt:variant>
      <vt:variant>
        <vt:lpwstr/>
      </vt:variant>
      <vt:variant>
        <vt:i4>7143541</vt:i4>
      </vt:variant>
      <vt:variant>
        <vt:i4>105</vt:i4>
      </vt:variant>
      <vt:variant>
        <vt:i4>0</vt:i4>
      </vt:variant>
      <vt:variant>
        <vt:i4>5</vt:i4>
      </vt:variant>
      <vt:variant>
        <vt:lpwstr>imi-internal:M21-1MRIII.v.9.C.10.b</vt:lpwstr>
      </vt:variant>
      <vt:variant>
        <vt:lpwstr/>
      </vt:variant>
      <vt:variant>
        <vt:i4>1114206</vt:i4>
      </vt:variant>
      <vt:variant>
        <vt:i4>99</vt:i4>
      </vt:variant>
      <vt:variant>
        <vt:i4>0</vt:i4>
      </vt:variant>
      <vt:variant>
        <vt:i4>5</vt:i4>
      </vt:variant>
      <vt:variant>
        <vt:lpwstr>imi-internal:M21-1MRIII.v.9.B.5.b</vt:lpwstr>
      </vt:variant>
      <vt:variant>
        <vt:lpwstr/>
      </vt:variant>
      <vt:variant>
        <vt:i4>1114206</vt:i4>
      </vt:variant>
      <vt:variant>
        <vt:i4>93</vt:i4>
      </vt:variant>
      <vt:variant>
        <vt:i4>0</vt:i4>
      </vt:variant>
      <vt:variant>
        <vt:i4>5</vt:i4>
      </vt:variant>
      <vt:variant>
        <vt:lpwstr>imi-internal:M21-1MRIII.v.9.B.5.d</vt:lpwstr>
      </vt:variant>
      <vt:variant>
        <vt:lpwstr/>
      </vt:variant>
      <vt:variant>
        <vt:i4>7602214</vt:i4>
      </vt:variant>
      <vt:variant>
        <vt:i4>90</vt:i4>
      </vt:variant>
      <vt:variant>
        <vt:i4>0</vt:i4>
      </vt:variant>
      <vt:variant>
        <vt:i4>5</vt:i4>
      </vt:variant>
      <vt:variant>
        <vt:lpwstr>imi-internal:M21-1MRXI.2.E.26.a</vt:lpwstr>
      </vt:variant>
      <vt:variant>
        <vt:lpwstr/>
      </vt:variant>
      <vt:variant>
        <vt:i4>5177424</vt:i4>
      </vt:variant>
      <vt:variant>
        <vt:i4>81</vt:i4>
      </vt:variant>
      <vt:variant>
        <vt:i4>0</vt:i4>
      </vt:variant>
      <vt:variant>
        <vt:i4>5</vt:i4>
      </vt:variant>
      <vt:variant>
        <vt:lpwstr>http://vbaphiweb.vba.va.gov/training/guides/virtualvauser.pdf</vt:lpwstr>
      </vt:variant>
      <vt:variant>
        <vt:lpwstr/>
      </vt:variant>
      <vt:variant>
        <vt:i4>2686988</vt:i4>
      </vt:variant>
      <vt:variant>
        <vt:i4>78</vt:i4>
      </vt:variant>
      <vt:variant>
        <vt:i4>0</vt:i4>
      </vt:variant>
      <vt:variant>
        <vt:i4>5</vt:i4>
      </vt:variant>
      <vt:variant>
        <vt:lpwstr>http://vbaw.vba.va.gov/VetsNet/Awards_Docs/Awards User Guide.pdf</vt:lpwstr>
      </vt:variant>
      <vt:variant>
        <vt:lpwstr/>
      </vt:variant>
      <vt:variant>
        <vt:i4>1114205</vt:i4>
      </vt:variant>
      <vt:variant>
        <vt:i4>63</vt:i4>
      </vt:variant>
      <vt:variant>
        <vt:i4>0</vt:i4>
      </vt:variant>
      <vt:variant>
        <vt:i4>5</vt:i4>
      </vt:variant>
      <vt:variant>
        <vt:lpwstr>imi-internal:M21-1MRIII.v.9.B.6.f</vt:lpwstr>
      </vt:variant>
      <vt:variant>
        <vt:lpwstr/>
      </vt:variant>
      <vt:variant>
        <vt:i4>1114205</vt:i4>
      </vt:variant>
      <vt:variant>
        <vt:i4>60</vt:i4>
      </vt:variant>
      <vt:variant>
        <vt:i4>0</vt:i4>
      </vt:variant>
      <vt:variant>
        <vt:i4>5</vt:i4>
      </vt:variant>
      <vt:variant>
        <vt:lpwstr>imi-internal:M21-1MRIII.v.9.B.6.e</vt:lpwstr>
      </vt:variant>
      <vt:variant>
        <vt:lpwstr/>
      </vt:variant>
      <vt:variant>
        <vt:i4>1114205</vt:i4>
      </vt:variant>
      <vt:variant>
        <vt:i4>57</vt:i4>
      </vt:variant>
      <vt:variant>
        <vt:i4>0</vt:i4>
      </vt:variant>
      <vt:variant>
        <vt:i4>5</vt:i4>
      </vt:variant>
      <vt:variant>
        <vt:lpwstr>imi-internal:M21-1MRIII.v.9.B.6.b</vt:lpwstr>
      </vt:variant>
      <vt:variant>
        <vt:lpwstr/>
      </vt:variant>
      <vt:variant>
        <vt:i4>1114205</vt:i4>
      </vt:variant>
      <vt:variant>
        <vt:i4>54</vt:i4>
      </vt:variant>
      <vt:variant>
        <vt:i4>0</vt:i4>
      </vt:variant>
      <vt:variant>
        <vt:i4>5</vt:i4>
      </vt:variant>
      <vt:variant>
        <vt:lpwstr>imi-internal:M21-1MRIII.v.9.B.6.a</vt:lpwstr>
      </vt:variant>
      <vt:variant>
        <vt:lpwstr/>
      </vt:variant>
      <vt:variant>
        <vt:i4>1114205</vt:i4>
      </vt:variant>
      <vt:variant>
        <vt:i4>51</vt:i4>
      </vt:variant>
      <vt:variant>
        <vt:i4>0</vt:i4>
      </vt:variant>
      <vt:variant>
        <vt:i4>5</vt:i4>
      </vt:variant>
      <vt:variant>
        <vt:lpwstr>imi-internal:M21-1MRIII.v.9.B.6.d</vt:lpwstr>
      </vt:variant>
      <vt:variant>
        <vt:lpwstr/>
      </vt:variant>
      <vt:variant>
        <vt:i4>1114205</vt:i4>
      </vt:variant>
      <vt:variant>
        <vt:i4>48</vt:i4>
      </vt:variant>
      <vt:variant>
        <vt:i4>0</vt:i4>
      </vt:variant>
      <vt:variant>
        <vt:i4>5</vt:i4>
      </vt:variant>
      <vt:variant>
        <vt:lpwstr>imi-internal:M21-1MRIII.v.9.B.6.c</vt:lpwstr>
      </vt:variant>
      <vt:variant>
        <vt:lpwstr/>
      </vt:variant>
      <vt:variant>
        <vt:i4>7864433</vt:i4>
      </vt:variant>
      <vt:variant>
        <vt:i4>39</vt:i4>
      </vt:variant>
      <vt:variant>
        <vt:i4>0</vt:i4>
      </vt:variant>
      <vt:variant>
        <vt:i4>5</vt:i4>
      </vt:variant>
      <vt:variant>
        <vt:lpwstr>imi-internal:M21-1MRIII.iii.7.2</vt:lpwstr>
      </vt:variant>
      <vt:variant>
        <vt:lpwstr/>
      </vt:variant>
      <vt:variant>
        <vt:i4>7864433</vt:i4>
      </vt:variant>
      <vt:variant>
        <vt:i4>36</vt:i4>
      </vt:variant>
      <vt:variant>
        <vt:i4>0</vt:i4>
      </vt:variant>
      <vt:variant>
        <vt:i4>5</vt:i4>
      </vt:variant>
      <vt:variant>
        <vt:lpwstr>imi-internal:M21-1MRIII.iii.7.1</vt:lpwstr>
      </vt:variant>
      <vt:variant>
        <vt:lpwstr/>
      </vt:variant>
      <vt:variant>
        <vt:i4>1114206</vt:i4>
      </vt:variant>
      <vt:variant>
        <vt:i4>33</vt:i4>
      </vt:variant>
      <vt:variant>
        <vt:i4>0</vt:i4>
      </vt:variant>
      <vt:variant>
        <vt:i4>5</vt:i4>
      </vt:variant>
      <vt:variant>
        <vt:lpwstr>imi-internal:M21-1MRIII.v.9.B.5.c</vt:lpwstr>
      </vt:variant>
      <vt:variant>
        <vt:lpwstr/>
      </vt:variant>
      <vt:variant>
        <vt:i4>6291523</vt:i4>
      </vt:variant>
      <vt:variant>
        <vt:i4>30</vt:i4>
      </vt:variant>
      <vt:variant>
        <vt:i4>0</vt:i4>
      </vt:variant>
      <vt:variant>
        <vt:i4>5</vt:i4>
      </vt:variant>
      <vt:variant>
        <vt:lpwstr>http://www.warms.vba.va.gov/regs/38CFR/BOOKB/PART3/S3_353.DOC</vt:lpwstr>
      </vt:variant>
      <vt:variant>
        <vt:lpwstr/>
      </vt:variant>
      <vt:variant>
        <vt:i4>6291523</vt:i4>
      </vt:variant>
      <vt:variant>
        <vt:i4>24</vt:i4>
      </vt:variant>
      <vt:variant>
        <vt:i4>0</vt:i4>
      </vt:variant>
      <vt:variant>
        <vt:i4>5</vt:i4>
      </vt:variant>
      <vt:variant>
        <vt:lpwstr>http://www.warms.vba.va.gov/regs/38CFR/BOOKB/PART3/S3_353.DOC</vt:lpwstr>
      </vt:variant>
      <vt:variant>
        <vt:lpwstr/>
      </vt:variant>
      <vt:variant>
        <vt:i4>1048597</vt:i4>
      </vt:variant>
      <vt:variant>
        <vt:i4>21</vt:i4>
      </vt:variant>
      <vt:variant>
        <vt:i4>0</vt:i4>
      </vt:variant>
      <vt:variant>
        <vt:i4>5</vt:i4>
      </vt:variant>
      <vt:variant>
        <vt:lpwstr>http://www.benefits.va.gov/WARMS/docs/admin21/m21_1/mr/part3/subptv/ch09/pt03_sp04_ch08_secA.xml</vt:lpwstr>
      </vt:variant>
      <vt:variant>
        <vt:lpwstr>III.iv.8.A</vt:lpwstr>
      </vt:variant>
      <vt:variant>
        <vt:i4>6291531</vt:i4>
      </vt:variant>
      <vt:variant>
        <vt:i4>18</vt:i4>
      </vt:variant>
      <vt:variant>
        <vt:i4>0</vt:i4>
      </vt:variant>
      <vt:variant>
        <vt:i4>5</vt:i4>
      </vt:variant>
      <vt:variant>
        <vt:lpwstr>http://www.warms.vba.va.gov/regs/38CFR/BOOKB/PART3/S3_850.DOC</vt:lpwstr>
      </vt:variant>
      <vt:variant>
        <vt:lpwstr/>
      </vt:variant>
      <vt:variant>
        <vt:i4>7077935</vt:i4>
      </vt:variant>
      <vt:variant>
        <vt:i4>15</vt:i4>
      </vt:variant>
      <vt:variant>
        <vt:i4>0</vt:i4>
      </vt:variant>
      <vt:variant>
        <vt:i4>5</vt:i4>
      </vt:variant>
      <vt:variant>
        <vt:lpwstr>imi-internal:M21-1MRIII.iv.8.A.3.a</vt:lpwstr>
      </vt:variant>
      <vt:variant>
        <vt:lpwstr/>
      </vt:variant>
      <vt:variant>
        <vt:i4>6291523</vt:i4>
      </vt:variant>
      <vt:variant>
        <vt:i4>12</vt:i4>
      </vt:variant>
      <vt:variant>
        <vt:i4>0</vt:i4>
      </vt:variant>
      <vt:variant>
        <vt:i4>5</vt:i4>
      </vt:variant>
      <vt:variant>
        <vt:lpwstr>http://www.warms.vba.va.gov/regs/38CFR/BOOKB/PART3/S3_353.DOC</vt:lpwstr>
      </vt:variant>
      <vt:variant>
        <vt:lpwstr/>
      </vt:variant>
      <vt:variant>
        <vt:i4>1114118</vt:i4>
      </vt:variant>
      <vt:variant>
        <vt:i4>9</vt:i4>
      </vt:variant>
      <vt:variant>
        <vt:i4>0</vt:i4>
      </vt:variant>
      <vt:variant>
        <vt:i4>5</vt:i4>
      </vt:variant>
      <vt:variant>
        <vt:lpwstr>imi-internal:M21-1MRIII.v.6.E</vt:lpwstr>
      </vt:variant>
      <vt:variant>
        <vt:lpwstr/>
      </vt:variant>
      <vt:variant>
        <vt:i4>720897</vt:i4>
      </vt:variant>
      <vt:variant>
        <vt:i4>6</vt:i4>
      </vt:variant>
      <vt:variant>
        <vt:i4>0</vt:i4>
      </vt:variant>
      <vt:variant>
        <vt:i4>5</vt:i4>
      </vt:variant>
      <vt:variant>
        <vt:lpwstr>imi-internal:M21-1MRIII.iv.8.E.16</vt:lpwstr>
      </vt:variant>
      <vt:variant>
        <vt:lpwstr/>
      </vt:variant>
      <vt:variant>
        <vt:i4>1507336</vt:i4>
      </vt:variant>
      <vt:variant>
        <vt:i4>0</vt:i4>
      </vt:variant>
      <vt:variant>
        <vt:i4>0</vt:i4>
      </vt:variant>
      <vt:variant>
        <vt:i4>5</vt:i4>
      </vt:variant>
      <vt:variant>
        <vt:lpwstr>http://www4.va.gov/vdl/application.asp?appid=133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Processing Awards to Incompetent Beneficiaries (U.S. Department of Veterans Affairs)</dc:title>
  <dc:subject>General information about awards to incompetent beneficiaries, to include procedures for handling proposed ratings of incompetency</dc:subject>
  <dc:creator>Department of Veterans Affairs</dc:creator>
  <cp:keywords>incompetent, incompetency, competency, competent, examination, incompetent claimants, incompetent beneficiaries, proposed ratings, due process, notice of proposed adverse action, court decree of incompetency, court appointment of a fiduciary, judicial determination, permanent incapacity for self-support, Brady Act, request for relief, NICS, criminal history, development letter, consent form, administrative decision, mental health assessment, reputation, firearm, violent behavior, clear and convincing, evidentiary standard, violent offense, felony, misdemeanor, court decree, court appointment, fiduciary, F&amp;FE, Fiduciary and Field Examination, final rating of incompetency, VA Form 21-592, VA Form 21-555, 21-592, 21-555, supervised direct pay, SDP, administrative decision, oral notification, hearing, hearings, spouse payee, spouse-payee,</cp:keywords>
  <dc:description>This section contains the procedures for handling proposed ratings of incompetency and general information about other issues involving incompetent beneficiaries.</dc:description>
  <cp:lastModifiedBy>Mazar, Leah B., VBAVACO</cp:lastModifiedBy>
  <cp:revision>6</cp:revision>
  <cp:lastPrinted>2011-04-18T20:40:00Z</cp:lastPrinted>
  <dcterms:created xsi:type="dcterms:W3CDTF">2014-12-17T20:19:00Z</dcterms:created>
  <dcterms:modified xsi:type="dcterms:W3CDTF">2014-12-19T12:59:00Z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Department of Veterans Affairs, Veterans Benefits Administration, Compensation Service, Procedures</vt:lpwstr>
  </property>
  <property fmtid="{D5CDD505-2E9C-101B-9397-08002B2CF9AE}" pid="3" name="DateReviewed">
    <vt:lpwstr>20140815</vt:lpwstr>
  </property>
  <property fmtid="{D5CDD505-2E9C-101B-9397-08002B2CF9AE}" pid="4" name="Language">
    <vt:lpwstr>en</vt:lpwstr>
  </property>
  <property fmtid="{D5CDD505-2E9C-101B-9397-08002B2CF9AE}" pid="5" name="Type">
    <vt:lpwstr>Manual</vt:lpwstr>
  </property>
  <property fmtid="{D5CDD505-2E9C-101B-9397-08002B2CF9AE}" pid="6" name="DateCreated">
    <vt:lpwstr>20110920</vt:lpwstr>
  </property>
</Properties>
</file>