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138D" w:rsidRPr="007714BA" w:rsidRDefault="00BF138D" w:rsidP="00EA5381">
      <w:pPr>
        <w:pStyle w:val="Heading3"/>
      </w:pPr>
      <w:r w:rsidRPr="007714BA">
        <w:t>Section A.  Notification of Potential Entitlement and School Attendance Policies</w:t>
      </w:r>
    </w:p>
    <w:p w:rsidR="00BF138D" w:rsidRPr="007714BA" w:rsidRDefault="00BF138D">
      <w:pPr>
        <w:pStyle w:val="Heading4"/>
      </w:pPr>
      <w:r w:rsidRPr="007714BA">
        <w:t>Overview</w:t>
      </w:r>
    </w:p>
    <w:p w:rsidR="00BF138D" w:rsidRPr="007714BA" w:rsidRDefault="00BF138D">
      <w:pPr>
        <w:pStyle w:val="BlockLine"/>
      </w:pPr>
      <w:r w:rsidRPr="007714BA">
        <w:fldChar w:fldCharType="begin"/>
      </w:r>
      <w:r w:rsidRPr="007714BA">
        <w:instrText xml:space="preserve"> PRIVATE INFOTYPE="OTHER"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pPr>
              <w:pStyle w:val="Heading5"/>
            </w:pPr>
            <w:r w:rsidRPr="007714BA">
              <w:t xml:space="preserve">In </w:t>
            </w:r>
            <w:r w:rsidR="003C1A2C" w:rsidRPr="007714BA">
              <w:t>T</w:t>
            </w:r>
            <w:r w:rsidRPr="007714BA">
              <w:t>his Section</w:t>
            </w:r>
          </w:p>
        </w:tc>
        <w:tc>
          <w:tcPr>
            <w:tcW w:w="7740" w:type="dxa"/>
          </w:tcPr>
          <w:p w:rsidR="00BF138D" w:rsidRPr="007714BA" w:rsidRDefault="00BF138D">
            <w:pPr>
              <w:pStyle w:val="BlockText"/>
            </w:pPr>
            <w:r w:rsidRPr="007714BA">
              <w:t>This section contains the following topics:</w:t>
            </w:r>
          </w:p>
        </w:tc>
      </w:tr>
    </w:tbl>
    <w:p w:rsidR="00BF138D" w:rsidRPr="007714BA" w:rsidRDefault="00BF138D"/>
    <w:tbl>
      <w:tblPr>
        <w:tblW w:w="0" w:type="auto"/>
        <w:tblInd w:w="1800" w:type="dxa"/>
        <w:tblLayout w:type="fixed"/>
        <w:tblCellMar>
          <w:left w:w="80" w:type="dxa"/>
          <w:right w:w="80" w:type="dxa"/>
        </w:tblCellMar>
        <w:tblLook w:val="0000" w:firstRow="0" w:lastRow="0" w:firstColumn="0" w:lastColumn="0" w:noHBand="0" w:noVBand="0"/>
      </w:tblPr>
      <w:tblGrid>
        <w:gridCol w:w="890"/>
        <w:gridCol w:w="6750"/>
      </w:tblGrid>
      <w:tr w:rsidR="003871BA" w:rsidRPr="007714BA" w:rsidTr="00F47D9B">
        <w:trPr>
          <w:cantSplit/>
        </w:trPr>
        <w:tc>
          <w:tcPr>
            <w:tcW w:w="890" w:type="dxa"/>
            <w:tcBorders>
              <w:top w:val="single" w:sz="6" w:space="0" w:color="auto"/>
              <w:left w:val="single" w:sz="6" w:space="0" w:color="auto"/>
              <w:bottom w:val="single" w:sz="6" w:space="0" w:color="auto"/>
              <w:right w:val="single" w:sz="6" w:space="0" w:color="auto"/>
            </w:tcBorders>
          </w:tcPr>
          <w:p w:rsidR="003871BA" w:rsidRPr="007714BA" w:rsidRDefault="003871BA">
            <w:pPr>
              <w:pStyle w:val="TableHeaderText"/>
            </w:pPr>
            <w:r w:rsidRPr="007714BA">
              <w:t>Topic</w:t>
            </w:r>
          </w:p>
        </w:tc>
        <w:tc>
          <w:tcPr>
            <w:tcW w:w="6750" w:type="dxa"/>
            <w:tcBorders>
              <w:top w:val="single" w:sz="6" w:space="0" w:color="auto"/>
              <w:left w:val="single" w:sz="6" w:space="0" w:color="auto"/>
              <w:bottom w:val="single" w:sz="6" w:space="0" w:color="auto"/>
              <w:right w:val="single" w:sz="6" w:space="0" w:color="auto"/>
            </w:tcBorders>
          </w:tcPr>
          <w:p w:rsidR="003871BA" w:rsidRPr="007714BA" w:rsidRDefault="003871BA">
            <w:pPr>
              <w:pStyle w:val="TableHeaderText"/>
            </w:pPr>
            <w:r w:rsidRPr="007714BA">
              <w:t>Topic Name</w:t>
            </w:r>
          </w:p>
        </w:tc>
      </w:tr>
      <w:tr w:rsidR="003871BA" w:rsidRPr="007714BA" w:rsidTr="00F47D9B">
        <w:trPr>
          <w:cantSplit/>
        </w:trPr>
        <w:tc>
          <w:tcPr>
            <w:tcW w:w="890" w:type="dxa"/>
            <w:tcBorders>
              <w:top w:val="single" w:sz="6" w:space="0" w:color="auto"/>
              <w:left w:val="single" w:sz="6" w:space="0" w:color="auto"/>
              <w:bottom w:val="single" w:sz="6" w:space="0" w:color="auto"/>
              <w:right w:val="single" w:sz="6" w:space="0" w:color="auto"/>
            </w:tcBorders>
          </w:tcPr>
          <w:p w:rsidR="003871BA" w:rsidRPr="007714BA" w:rsidRDefault="003871BA">
            <w:pPr>
              <w:pStyle w:val="TableText"/>
              <w:jc w:val="center"/>
            </w:pPr>
            <w:r w:rsidRPr="007714BA">
              <w:t>1</w:t>
            </w:r>
          </w:p>
        </w:tc>
        <w:tc>
          <w:tcPr>
            <w:tcW w:w="6750" w:type="dxa"/>
            <w:tcBorders>
              <w:top w:val="single" w:sz="6" w:space="0" w:color="auto"/>
              <w:left w:val="single" w:sz="6" w:space="0" w:color="auto"/>
              <w:bottom w:val="single" w:sz="6" w:space="0" w:color="auto"/>
              <w:right w:val="single" w:sz="6" w:space="0" w:color="auto"/>
            </w:tcBorders>
          </w:tcPr>
          <w:p w:rsidR="003871BA" w:rsidRPr="007714BA" w:rsidRDefault="003871BA">
            <w:pPr>
              <w:pStyle w:val="TableText"/>
            </w:pPr>
            <w:r w:rsidRPr="007714BA">
              <w:t xml:space="preserve">System-Generated Notices of Potential Entitlement to Benefits Based on School Attendance </w:t>
            </w:r>
          </w:p>
        </w:tc>
      </w:tr>
      <w:tr w:rsidR="003871BA" w:rsidRPr="007714BA" w:rsidTr="00F47D9B">
        <w:trPr>
          <w:cantSplit/>
        </w:trPr>
        <w:tc>
          <w:tcPr>
            <w:tcW w:w="890" w:type="dxa"/>
            <w:tcBorders>
              <w:top w:val="single" w:sz="6" w:space="0" w:color="auto"/>
              <w:left w:val="single" w:sz="6" w:space="0" w:color="auto"/>
              <w:bottom w:val="single" w:sz="6" w:space="0" w:color="auto"/>
              <w:right w:val="single" w:sz="6" w:space="0" w:color="auto"/>
            </w:tcBorders>
          </w:tcPr>
          <w:p w:rsidR="003871BA" w:rsidRPr="007714BA" w:rsidRDefault="003871BA">
            <w:pPr>
              <w:pStyle w:val="TableText"/>
              <w:jc w:val="center"/>
            </w:pPr>
            <w:r w:rsidRPr="007714BA">
              <w:t>2</w:t>
            </w:r>
          </w:p>
        </w:tc>
        <w:tc>
          <w:tcPr>
            <w:tcW w:w="6750" w:type="dxa"/>
            <w:tcBorders>
              <w:top w:val="single" w:sz="6" w:space="0" w:color="auto"/>
              <w:left w:val="single" w:sz="6" w:space="0" w:color="auto"/>
              <w:bottom w:val="single" w:sz="6" w:space="0" w:color="auto"/>
              <w:right w:val="single" w:sz="6" w:space="0" w:color="auto"/>
            </w:tcBorders>
          </w:tcPr>
          <w:p w:rsidR="003871BA" w:rsidRPr="007714BA" w:rsidRDefault="003871BA" w:rsidP="006E4965">
            <w:pPr>
              <w:pStyle w:val="TableText"/>
            </w:pPr>
            <w:r w:rsidRPr="007714BA">
              <w:t>Policies Regarding School Attendance</w:t>
            </w:r>
          </w:p>
        </w:tc>
      </w:tr>
      <w:tr w:rsidR="003871BA" w:rsidRPr="007714BA" w:rsidTr="00F47D9B">
        <w:trPr>
          <w:cantSplit/>
        </w:trPr>
        <w:tc>
          <w:tcPr>
            <w:tcW w:w="890" w:type="dxa"/>
            <w:tcBorders>
              <w:top w:val="single" w:sz="6" w:space="0" w:color="auto"/>
              <w:left w:val="single" w:sz="6" w:space="0" w:color="auto"/>
              <w:bottom w:val="single" w:sz="6" w:space="0" w:color="auto"/>
              <w:right w:val="single" w:sz="6" w:space="0" w:color="auto"/>
            </w:tcBorders>
          </w:tcPr>
          <w:p w:rsidR="003871BA" w:rsidRPr="007714BA" w:rsidRDefault="003871BA">
            <w:pPr>
              <w:pStyle w:val="TableText"/>
              <w:jc w:val="center"/>
            </w:pPr>
            <w:r w:rsidRPr="007714BA">
              <w:t>3</w:t>
            </w:r>
          </w:p>
        </w:tc>
        <w:tc>
          <w:tcPr>
            <w:tcW w:w="6750" w:type="dxa"/>
            <w:tcBorders>
              <w:top w:val="single" w:sz="6" w:space="0" w:color="auto"/>
              <w:left w:val="single" w:sz="6" w:space="0" w:color="auto"/>
              <w:bottom w:val="single" w:sz="6" w:space="0" w:color="auto"/>
              <w:right w:val="single" w:sz="6" w:space="0" w:color="auto"/>
            </w:tcBorders>
          </w:tcPr>
          <w:p w:rsidR="003871BA" w:rsidRPr="007714BA" w:rsidRDefault="003871BA" w:rsidP="00E34C9E">
            <w:pPr>
              <w:pStyle w:val="TableText"/>
            </w:pPr>
            <w:smartTag w:uri="urn:schemas-microsoft-com:office:smarttags" w:element="PlaceType">
              <w:smartTag w:uri="urn:schemas-microsoft-com:office:smarttags" w:element="place">
                <w:r w:rsidRPr="007714BA">
                  <w:t>Home</w:t>
                </w:r>
              </w:smartTag>
              <w:r w:rsidRPr="007714BA">
                <w:t xml:space="preserve"> </w:t>
              </w:r>
              <w:smartTag w:uri="urn:schemas-microsoft-com:office:smarttags" w:element="PlaceType">
                <w:r w:rsidRPr="007714BA">
                  <w:t>School</w:t>
                </w:r>
              </w:smartTag>
            </w:smartTag>
            <w:r w:rsidRPr="007714BA">
              <w:t xml:space="preserve"> Programs</w:t>
            </w:r>
          </w:p>
        </w:tc>
      </w:tr>
      <w:tr w:rsidR="003871BA" w:rsidRPr="007714BA" w:rsidTr="00F47D9B">
        <w:trPr>
          <w:cantSplit/>
        </w:trPr>
        <w:tc>
          <w:tcPr>
            <w:tcW w:w="890" w:type="dxa"/>
            <w:tcBorders>
              <w:top w:val="single" w:sz="6" w:space="0" w:color="auto"/>
              <w:left w:val="single" w:sz="6" w:space="0" w:color="auto"/>
              <w:bottom w:val="single" w:sz="6" w:space="0" w:color="auto"/>
              <w:right w:val="single" w:sz="6" w:space="0" w:color="auto"/>
            </w:tcBorders>
          </w:tcPr>
          <w:p w:rsidR="003871BA" w:rsidRPr="007714BA" w:rsidRDefault="003871BA">
            <w:pPr>
              <w:pStyle w:val="TableText"/>
              <w:jc w:val="center"/>
            </w:pPr>
            <w:r w:rsidRPr="007714BA">
              <w:t>4</w:t>
            </w:r>
          </w:p>
        </w:tc>
        <w:tc>
          <w:tcPr>
            <w:tcW w:w="6750" w:type="dxa"/>
            <w:tcBorders>
              <w:top w:val="single" w:sz="6" w:space="0" w:color="auto"/>
              <w:left w:val="single" w:sz="6" w:space="0" w:color="auto"/>
              <w:bottom w:val="single" w:sz="6" w:space="0" w:color="auto"/>
              <w:right w:val="single" w:sz="6" w:space="0" w:color="auto"/>
            </w:tcBorders>
          </w:tcPr>
          <w:p w:rsidR="003871BA" w:rsidRPr="007714BA" w:rsidRDefault="003871BA">
            <w:pPr>
              <w:pStyle w:val="TableText"/>
            </w:pPr>
            <w:r w:rsidRPr="007714BA">
              <w:t>Periods of Enrollment and Entitlement</w:t>
            </w:r>
          </w:p>
        </w:tc>
      </w:tr>
    </w:tbl>
    <w:p w:rsidR="00BF138D" w:rsidRPr="007714BA" w:rsidRDefault="00BF138D" w:rsidP="00942086">
      <w:pPr>
        <w:pStyle w:val="BlockLine"/>
      </w:pPr>
    </w:p>
    <w:p w:rsidR="00BF138D" w:rsidRPr="007714BA" w:rsidRDefault="00BF138D"/>
    <w:p w:rsidR="00BF138D" w:rsidRPr="007714BA" w:rsidRDefault="00BF138D">
      <w:pPr>
        <w:pStyle w:val="Heading4"/>
      </w:pPr>
      <w:r w:rsidRPr="007714BA">
        <w:br w:type="page"/>
      </w:r>
      <w:r w:rsidRPr="007714BA">
        <w:lastRenderedPageBreak/>
        <w:t>1.  System-Generated Notices of Potential Entitlement to Benefits Based on School Attendance</w:t>
      </w:r>
    </w:p>
    <w:p w:rsidR="00BF138D" w:rsidRPr="007714BA" w:rsidRDefault="00BF138D">
      <w:pPr>
        <w:pStyle w:val="BlockLine"/>
      </w:pPr>
      <w:r w:rsidRPr="007714BA">
        <w:fldChar w:fldCharType="begin"/>
      </w:r>
      <w:r w:rsidRPr="007714BA">
        <w:instrText xml:space="preserve"> PRIVATE INFOTYPE="OTHER"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pPr>
              <w:pStyle w:val="Heading5"/>
            </w:pPr>
            <w:r w:rsidRPr="007714BA">
              <w:t>Introduction</w:t>
            </w:r>
          </w:p>
        </w:tc>
        <w:tc>
          <w:tcPr>
            <w:tcW w:w="7740" w:type="dxa"/>
          </w:tcPr>
          <w:p w:rsidR="00BF138D" w:rsidRPr="007714BA" w:rsidRDefault="00BF138D">
            <w:pPr>
              <w:pStyle w:val="BlockText"/>
            </w:pPr>
            <w:r w:rsidRPr="007714BA">
              <w:t>This topic contains information on system-generated notices of potential entitlement to benefits based on school attendance, including</w:t>
            </w:r>
          </w:p>
          <w:p w:rsidR="00BF138D" w:rsidRPr="007714BA" w:rsidRDefault="00BF138D">
            <w:pPr>
              <w:pStyle w:val="BlockText"/>
            </w:pPr>
          </w:p>
          <w:p w:rsidR="00BF138D" w:rsidRPr="007714BA" w:rsidRDefault="00BF138D">
            <w:pPr>
              <w:pStyle w:val="BulletText1"/>
            </w:pPr>
            <w:r w:rsidRPr="007714BA">
              <w:t>criteria for paying benefits based on school attendance</w:t>
            </w:r>
          </w:p>
          <w:p w:rsidR="00BF138D" w:rsidRPr="007714BA" w:rsidRDefault="00BF138D">
            <w:pPr>
              <w:pStyle w:val="BulletText1"/>
            </w:pPr>
            <w:r w:rsidRPr="007714BA">
              <w:t xml:space="preserve">ages of children when </w:t>
            </w:r>
            <w:r w:rsidR="005414FB" w:rsidRPr="007714BA">
              <w:t xml:space="preserve">the </w:t>
            </w:r>
            <w:r w:rsidR="00621724" w:rsidRPr="007714BA">
              <w:t>Department of Veterans Affairs (</w:t>
            </w:r>
            <w:r w:rsidRPr="007714BA">
              <w:t>VA</w:t>
            </w:r>
            <w:r w:rsidR="00621724" w:rsidRPr="007714BA">
              <w:t>)</w:t>
            </w:r>
            <w:r w:rsidRPr="007714BA">
              <w:t xml:space="preserve"> sends notification</w:t>
            </w:r>
          </w:p>
          <w:p w:rsidR="00BF138D" w:rsidRPr="007714BA" w:rsidRDefault="00BF138D">
            <w:pPr>
              <w:pStyle w:val="BulletText1"/>
            </w:pPr>
            <w:r w:rsidRPr="007714BA">
              <w:t xml:space="preserve">notification </w:t>
            </w:r>
            <w:r w:rsidR="003C1A2C" w:rsidRPr="007714BA">
              <w:t xml:space="preserve">prior to </w:t>
            </w:r>
            <w:r w:rsidRPr="007714BA">
              <w:t>age 13</w:t>
            </w:r>
          </w:p>
          <w:p w:rsidR="00BF138D" w:rsidRPr="007714BA" w:rsidRDefault="00BF138D">
            <w:pPr>
              <w:pStyle w:val="BulletText1"/>
            </w:pPr>
            <w:r w:rsidRPr="007714BA">
              <w:t>notification at age 16</w:t>
            </w:r>
          </w:p>
          <w:p w:rsidR="00BF138D" w:rsidRPr="007714BA" w:rsidRDefault="00BF138D">
            <w:pPr>
              <w:pStyle w:val="BulletText1"/>
            </w:pPr>
            <w:r w:rsidRPr="007714BA">
              <w:t xml:space="preserve">notification </w:t>
            </w:r>
            <w:r w:rsidR="003C1A2C" w:rsidRPr="007714BA">
              <w:t xml:space="preserve">prior to </w:t>
            </w:r>
            <w:r w:rsidRPr="007714BA">
              <w:t>age 18</w:t>
            </w:r>
          </w:p>
          <w:p w:rsidR="00BF138D" w:rsidRPr="007714BA" w:rsidRDefault="00BF138D">
            <w:pPr>
              <w:pStyle w:val="BulletText1"/>
            </w:pPr>
            <w:r w:rsidRPr="007714BA">
              <w:t xml:space="preserve">how </w:t>
            </w:r>
            <w:r w:rsidR="0008602E" w:rsidRPr="007714BA">
              <w:t>stations of origination (SOO)</w:t>
            </w:r>
            <w:r w:rsidRPr="007714BA">
              <w:t xml:space="preserve"> are alerted that system-generation of a notice failed</w:t>
            </w:r>
          </w:p>
          <w:p w:rsidR="00BF138D" w:rsidRPr="007714BA" w:rsidRDefault="0008602E" w:rsidP="00412FFB">
            <w:pPr>
              <w:pStyle w:val="BulletText1"/>
              <w:rPr>
                <w:szCs w:val="24"/>
              </w:rPr>
            </w:pPr>
            <w:r w:rsidRPr="007714BA">
              <w:rPr>
                <w:szCs w:val="24"/>
              </w:rPr>
              <w:t>SOO</w:t>
            </w:r>
            <w:r w:rsidR="00BF138D" w:rsidRPr="007714BA">
              <w:rPr>
                <w:szCs w:val="24"/>
              </w:rPr>
              <w:t xml:space="preserve"> responsibility when system-generation of a notice fails</w:t>
            </w:r>
          </w:p>
          <w:p w:rsidR="00572FE2" w:rsidRPr="007714BA" w:rsidRDefault="00095C07" w:rsidP="00572FE2">
            <w:pPr>
              <w:pStyle w:val="BulletText1"/>
            </w:pPr>
            <w:r w:rsidRPr="007714BA">
              <w:rPr>
                <w:szCs w:val="24"/>
              </w:rPr>
              <w:t>language</w:t>
            </w:r>
            <w:r w:rsidRPr="007714BA">
              <w:t xml:space="preserve"> </w:t>
            </w:r>
            <w:r w:rsidRPr="007714BA">
              <w:rPr>
                <w:szCs w:val="24"/>
              </w:rPr>
              <w:t>to include in a locally</w:t>
            </w:r>
            <w:r w:rsidR="00822F57" w:rsidRPr="007714BA">
              <w:rPr>
                <w:szCs w:val="24"/>
              </w:rPr>
              <w:t>-</w:t>
            </w:r>
            <w:r w:rsidRPr="007714BA">
              <w:rPr>
                <w:szCs w:val="24"/>
              </w:rPr>
              <w:t xml:space="preserve">generated letter for </w:t>
            </w:r>
            <w:r w:rsidRPr="007714BA">
              <w:t xml:space="preserve">a </w:t>
            </w:r>
            <w:r w:rsidR="00C06C5C" w:rsidRPr="007714BA">
              <w:t>child turning age 13</w:t>
            </w:r>
          </w:p>
          <w:p w:rsidR="00572FE2" w:rsidRPr="007714BA" w:rsidRDefault="00572FE2" w:rsidP="00572FE2">
            <w:pPr>
              <w:pStyle w:val="BulletText1"/>
            </w:pPr>
            <w:r w:rsidRPr="007714BA">
              <w:rPr>
                <w:szCs w:val="24"/>
              </w:rPr>
              <w:t>language</w:t>
            </w:r>
            <w:r w:rsidRPr="007714BA">
              <w:t xml:space="preserve"> </w:t>
            </w:r>
            <w:r w:rsidRPr="007714BA">
              <w:rPr>
                <w:szCs w:val="24"/>
              </w:rPr>
              <w:t>to include in a locally</w:t>
            </w:r>
            <w:r w:rsidR="00822F57" w:rsidRPr="007714BA">
              <w:rPr>
                <w:szCs w:val="24"/>
              </w:rPr>
              <w:t>-</w:t>
            </w:r>
            <w:r w:rsidRPr="007714BA">
              <w:rPr>
                <w:szCs w:val="24"/>
              </w:rPr>
              <w:t>generated letter for</w:t>
            </w:r>
            <w:r w:rsidRPr="007714BA">
              <w:t xml:space="preserve"> </w:t>
            </w:r>
            <w:r w:rsidR="00095C07" w:rsidRPr="007714BA">
              <w:t xml:space="preserve">a </w:t>
            </w:r>
            <w:r w:rsidR="00C06C5C" w:rsidRPr="007714BA">
              <w:t xml:space="preserve">child </w:t>
            </w:r>
            <w:r w:rsidR="00095C07" w:rsidRPr="007714BA">
              <w:t xml:space="preserve">who has turned </w:t>
            </w:r>
            <w:r w:rsidR="00C06C5C" w:rsidRPr="007714BA">
              <w:t>age 16</w:t>
            </w:r>
          </w:p>
          <w:p w:rsidR="00572FE2" w:rsidRPr="007714BA" w:rsidRDefault="00572FE2" w:rsidP="00572FE2">
            <w:pPr>
              <w:pStyle w:val="BulletText1"/>
            </w:pPr>
            <w:r w:rsidRPr="007714BA">
              <w:rPr>
                <w:szCs w:val="24"/>
              </w:rPr>
              <w:t>language</w:t>
            </w:r>
            <w:r w:rsidRPr="007714BA">
              <w:t xml:space="preserve"> </w:t>
            </w:r>
            <w:r w:rsidRPr="007714BA">
              <w:rPr>
                <w:szCs w:val="24"/>
              </w:rPr>
              <w:t>to include in a locally</w:t>
            </w:r>
            <w:r w:rsidR="00822F57" w:rsidRPr="007714BA">
              <w:rPr>
                <w:szCs w:val="24"/>
              </w:rPr>
              <w:t>-</w:t>
            </w:r>
            <w:r w:rsidRPr="007714BA">
              <w:rPr>
                <w:szCs w:val="24"/>
              </w:rPr>
              <w:t>generated letter for</w:t>
            </w:r>
            <w:r w:rsidRPr="007714BA">
              <w:t xml:space="preserve"> </w:t>
            </w:r>
            <w:r w:rsidR="00095C07" w:rsidRPr="007714BA">
              <w:t>a</w:t>
            </w:r>
            <w:r w:rsidR="00C06C5C" w:rsidRPr="007714BA">
              <w:t xml:space="preserve"> child turning age 18, and </w:t>
            </w:r>
          </w:p>
          <w:p w:rsidR="00C06C5C" w:rsidRPr="007714BA" w:rsidRDefault="00572FE2" w:rsidP="00572FE2">
            <w:pPr>
              <w:pStyle w:val="BulletText1"/>
            </w:pPr>
            <w:proofErr w:type="gramStart"/>
            <w:r w:rsidRPr="007714BA">
              <w:rPr>
                <w:szCs w:val="24"/>
              </w:rPr>
              <w:t>language</w:t>
            </w:r>
            <w:proofErr w:type="gramEnd"/>
            <w:r w:rsidRPr="007714BA">
              <w:t xml:space="preserve"> </w:t>
            </w:r>
            <w:r w:rsidRPr="007714BA">
              <w:rPr>
                <w:szCs w:val="24"/>
              </w:rPr>
              <w:t>to include in a locally</w:t>
            </w:r>
            <w:r w:rsidR="00822F57" w:rsidRPr="007714BA">
              <w:rPr>
                <w:szCs w:val="24"/>
              </w:rPr>
              <w:t>-</w:t>
            </w:r>
            <w:r w:rsidRPr="007714BA">
              <w:rPr>
                <w:szCs w:val="24"/>
              </w:rPr>
              <w:t>generated letter for</w:t>
            </w:r>
            <w:r w:rsidRPr="007714BA">
              <w:t xml:space="preserve"> </w:t>
            </w:r>
            <w:r w:rsidR="00C06C5C" w:rsidRPr="007714BA">
              <w:t xml:space="preserve">possible </w:t>
            </w:r>
            <w:r w:rsidR="00676777" w:rsidRPr="007714BA">
              <w:t xml:space="preserve">Restored Entitlement Program </w:t>
            </w:r>
            <w:r w:rsidR="00C973B0" w:rsidRPr="007714BA">
              <w:t xml:space="preserve">for Survivors </w:t>
            </w:r>
            <w:r w:rsidR="00676777" w:rsidRPr="007714BA">
              <w:t>(</w:t>
            </w:r>
            <w:r w:rsidR="00C06C5C" w:rsidRPr="007714BA">
              <w:t>REPS</w:t>
            </w:r>
            <w:r w:rsidR="00676777" w:rsidRPr="007714BA">
              <w:t>)</w:t>
            </w:r>
            <w:r w:rsidR="00C06C5C" w:rsidRPr="007714BA">
              <w:t xml:space="preserve"> </w:t>
            </w:r>
            <w:r w:rsidR="008D1445" w:rsidRPr="007714BA">
              <w:t>benefits.</w:t>
            </w:r>
          </w:p>
        </w:tc>
      </w:tr>
    </w:tbl>
    <w:p w:rsidR="00BF138D" w:rsidRPr="007714BA" w:rsidRDefault="00BF138D">
      <w:pPr>
        <w:pStyle w:val="BlockLine"/>
      </w:pP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pPr>
              <w:pStyle w:val="Heading5"/>
            </w:pPr>
            <w:r w:rsidRPr="007714BA">
              <w:t>Change Date</w:t>
            </w:r>
          </w:p>
        </w:tc>
        <w:tc>
          <w:tcPr>
            <w:tcW w:w="7740" w:type="dxa"/>
          </w:tcPr>
          <w:p w:rsidR="00BF138D" w:rsidRPr="007714BA" w:rsidRDefault="003A6BC9" w:rsidP="005C6CF5">
            <w:pPr>
              <w:pStyle w:val="BlockText"/>
              <w:tabs>
                <w:tab w:val="left" w:pos="1050"/>
              </w:tabs>
            </w:pPr>
            <w:r>
              <w:t>June 25</w:t>
            </w:r>
            <w:r w:rsidR="00204964" w:rsidRPr="007714BA">
              <w:t>, 201</w:t>
            </w:r>
            <w:r>
              <w:t>5</w:t>
            </w:r>
            <w:bookmarkStart w:id="0" w:name="_GoBack"/>
            <w:bookmarkEnd w:id="0"/>
          </w:p>
        </w:tc>
      </w:tr>
    </w:tbl>
    <w:p w:rsidR="00BF138D" w:rsidRPr="007714BA" w:rsidRDefault="00BF138D">
      <w:pPr>
        <w:pStyle w:val="BlockLine"/>
      </w:pPr>
      <w:r w:rsidRPr="007714BA">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rsidP="00BD6310">
            <w:pPr>
              <w:pStyle w:val="Heading5"/>
            </w:pPr>
            <w:r w:rsidRPr="007714BA">
              <w:t xml:space="preserve">a. </w:t>
            </w:r>
            <w:r w:rsidR="002D0A37" w:rsidRPr="007714BA">
              <w:t xml:space="preserve"> </w:t>
            </w:r>
            <w:r w:rsidRPr="007714BA">
              <w:t>Criteria for Paying Benefits Based on School Attendance</w:t>
            </w:r>
          </w:p>
        </w:tc>
        <w:tc>
          <w:tcPr>
            <w:tcW w:w="7740" w:type="dxa"/>
          </w:tcPr>
          <w:p w:rsidR="00BF138D" w:rsidRPr="007714BA" w:rsidRDefault="00BF138D">
            <w:pPr>
              <w:pStyle w:val="BlockText"/>
            </w:pPr>
            <w:r w:rsidRPr="007714BA">
              <w:t>The Department of Veterans Affairs (VA) pays compensation, pension, or Dependency and Indemnity Compensation (DIC) to or for a Veteran’s child that is</w:t>
            </w:r>
          </w:p>
          <w:p w:rsidR="00BF138D" w:rsidRPr="007714BA" w:rsidRDefault="00BF138D">
            <w:pPr>
              <w:pStyle w:val="BlockText"/>
            </w:pPr>
          </w:p>
          <w:p w:rsidR="00BF138D" w:rsidRPr="007714BA" w:rsidRDefault="00BF138D" w:rsidP="00CF72EA">
            <w:pPr>
              <w:pStyle w:val="BulletText1"/>
            </w:pPr>
            <w:r w:rsidRPr="007714BA">
              <w:t>between the ages of 18 and 23, and</w:t>
            </w:r>
          </w:p>
          <w:p w:rsidR="00BF138D" w:rsidRPr="007714BA" w:rsidRDefault="00BF138D" w:rsidP="00CF72EA">
            <w:pPr>
              <w:pStyle w:val="BulletText1"/>
            </w:pPr>
            <w:r w:rsidRPr="007714BA">
              <w:t>in attendance at a VA-accredited school.</w:t>
            </w:r>
          </w:p>
          <w:p w:rsidR="00BF138D" w:rsidRPr="007714BA" w:rsidRDefault="00BF138D">
            <w:pPr>
              <w:pStyle w:val="BlockText"/>
            </w:pPr>
          </w:p>
          <w:p w:rsidR="00BF138D" w:rsidRPr="007714BA" w:rsidRDefault="00BF138D" w:rsidP="00D57581">
            <w:pPr>
              <w:pStyle w:val="BlockText"/>
            </w:pPr>
            <w:r w:rsidRPr="007714BA">
              <w:rPr>
                <w:b/>
                <w:bCs/>
                <w:i/>
                <w:iCs/>
              </w:rPr>
              <w:t>Reference</w:t>
            </w:r>
            <w:r w:rsidRPr="007714BA">
              <w:t xml:space="preserve">:  For information on courses of </w:t>
            </w:r>
            <w:r w:rsidR="00D57581" w:rsidRPr="007714BA">
              <w:t xml:space="preserve">instruction </w:t>
            </w:r>
            <w:r w:rsidRPr="007714BA">
              <w:t xml:space="preserve">and school accreditation, see M21-1, Part III, Subpart iii, 6.A.2. </w:t>
            </w:r>
          </w:p>
        </w:tc>
      </w:tr>
    </w:tbl>
    <w:p w:rsidR="00BF138D" w:rsidRPr="007714BA" w:rsidRDefault="00BF138D" w:rsidP="00602D47">
      <w:pPr>
        <w:pStyle w:val="BlockLine"/>
      </w:pPr>
      <w:r w:rsidRPr="007714BA">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rsidTr="00FD4DC1">
        <w:tc>
          <w:tcPr>
            <w:tcW w:w="1728" w:type="dxa"/>
          </w:tcPr>
          <w:p w:rsidR="00BF138D" w:rsidRPr="007714BA" w:rsidRDefault="00BF138D" w:rsidP="00481CD4">
            <w:pPr>
              <w:pStyle w:val="Heading5"/>
            </w:pPr>
            <w:r w:rsidRPr="007714BA">
              <w:t xml:space="preserve">b. </w:t>
            </w:r>
            <w:r w:rsidR="002D0A37" w:rsidRPr="007714BA">
              <w:t xml:space="preserve"> </w:t>
            </w:r>
            <w:r w:rsidRPr="007714BA">
              <w:t>Ages of Children When VA Sends Notification</w:t>
            </w:r>
          </w:p>
        </w:tc>
        <w:tc>
          <w:tcPr>
            <w:tcW w:w="7740" w:type="dxa"/>
          </w:tcPr>
          <w:p w:rsidR="00BF138D" w:rsidRPr="007714BA" w:rsidRDefault="00BF138D">
            <w:pPr>
              <w:pStyle w:val="BlockText"/>
            </w:pPr>
            <w:r w:rsidRPr="007714BA">
              <w:t xml:space="preserve">As children to or for </w:t>
            </w:r>
            <w:r w:rsidR="00DA2FA6" w:rsidRPr="007714BA">
              <w:t>who</w:t>
            </w:r>
            <w:r w:rsidRPr="007714BA">
              <w:t xml:space="preserve"> VA is currently paying benefits reach certain ages, system-generated notices of potential entitlement to benefits based on school attendance are automatically mailed to the child’s payee/parent.</w:t>
            </w:r>
          </w:p>
          <w:p w:rsidR="00BF138D" w:rsidRPr="007714BA" w:rsidRDefault="00BF138D">
            <w:pPr>
              <w:pStyle w:val="BlockText"/>
            </w:pPr>
          </w:p>
          <w:p w:rsidR="00BF138D" w:rsidRPr="007714BA" w:rsidRDefault="00BF138D" w:rsidP="00347FB7">
            <w:pPr>
              <w:pStyle w:val="BlockText"/>
            </w:pPr>
            <w:r w:rsidRPr="007714BA">
              <w:t>If VA is paying</w:t>
            </w:r>
          </w:p>
          <w:p w:rsidR="00BF138D" w:rsidRPr="007714BA" w:rsidRDefault="00BF138D" w:rsidP="00347FB7">
            <w:pPr>
              <w:pStyle w:val="BlockText"/>
            </w:pPr>
          </w:p>
          <w:p w:rsidR="00BF138D" w:rsidRPr="007714BA" w:rsidRDefault="00BF138D" w:rsidP="00347FB7">
            <w:pPr>
              <w:pStyle w:val="BulletText1"/>
            </w:pPr>
            <w:r w:rsidRPr="007714BA">
              <w:t>DIC to or for the child, notice is sent to the payee/parent</w:t>
            </w:r>
          </w:p>
          <w:p w:rsidR="00BF138D" w:rsidRPr="007714BA" w:rsidRDefault="00BF138D" w:rsidP="00773330">
            <w:pPr>
              <w:pStyle w:val="BulletText2"/>
            </w:pPr>
            <w:r w:rsidRPr="007714BA">
              <w:t xml:space="preserve">60 days prior to the child’s </w:t>
            </w:r>
            <w:r w:rsidR="002D0A37" w:rsidRPr="007714BA">
              <w:t>13</w:t>
            </w:r>
            <w:r w:rsidR="00A06392" w:rsidRPr="007714BA">
              <w:t>th</w:t>
            </w:r>
            <w:r w:rsidR="002D0A37" w:rsidRPr="007714BA">
              <w:t xml:space="preserve"> </w:t>
            </w:r>
            <w:r w:rsidRPr="007714BA">
              <w:t>birthday</w:t>
            </w:r>
          </w:p>
          <w:p w:rsidR="00BF138D" w:rsidRPr="007714BA" w:rsidRDefault="00BF138D" w:rsidP="00773330">
            <w:pPr>
              <w:pStyle w:val="BulletText2"/>
            </w:pPr>
            <w:r w:rsidRPr="007714BA">
              <w:t xml:space="preserve">at the end of the month the child turns </w:t>
            </w:r>
            <w:r w:rsidR="002D0A37" w:rsidRPr="007714BA">
              <w:t>16</w:t>
            </w:r>
            <w:r w:rsidRPr="007714BA">
              <w:t>, and/or</w:t>
            </w:r>
          </w:p>
          <w:p w:rsidR="00BF138D" w:rsidRPr="007714BA" w:rsidRDefault="00BF138D" w:rsidP="00773330">
            <w:pPr>
              <w:pStyle w:val="BulletText2"/>
            </w:pPr>
            <w:r w:rsidRPr="007714BA">
              <w:lastRenderedPageBreak/>
              <w:t xml:space="preserve">60 days prior to the child’s </w:t>
            </w:r>
            <w:r w:rsidR="002D0A37" w:rsidRPr="007714BA">
              <w:t>18</w:t>
            </w:r>
            <w:r w:rsidR="00A06392" w:rsidRPr="007714BA">
              <w:t>th</w:t>
            </w:r>
            <w:r w:rsidR="002D0A37" w:rsidRPr="007714BA">
              <w:t xml:space="preserve"> </w:t>
            </w:r>
            <w:r w:rsidRPr="007714BA">
              <w:t>birthday, or</w:t>
            </w:r>
          </w:p>
          <w:p w:rsidR="00BF138D" w:rsidRPr="007714BA" w:rsidRDefault="00BF138D" w:rsidP="001C3AC4">
            <w:pPr>
              <w:pStyle w:val="BulletText1"/>
            </w:pPr>
            <w:r w:rsidRPr="007714BA">
              <w:t xml:space="preserve">any other benefit to or for the child, notice is sent to the payee/parent 60 days prior to the child’s </w:t>
            </w:r>
            <w:r w:rsidR="002E17C0" w:rsidRPr="007714BA">
              <w:t>18</w:t>
            </w:r>
            <w:r w:rsidRPr="007714BA">
              <w:t xml:space="preserve">th birthday. </w:t>
            </w:r>
          </w:p>
          <w:p w:rsidR="00BF138D" w:rsidRPr="007714BA" w:rsidRDefault="00BF138D" w:rsidP="00602D47">
            <w:pPr>
              <w:pStyle w:val="BlockText"/>
            </w:pPr>
          </w:p>
          <w:p w:rsidR="006B60F6" w:rsidRPr="007714BA" w:rsidRDefault="00BF138D" w:rsidP="00602D47">
            <w:pPr>
              <w:pStyle w:val="BlockText"/>
            </w:pPr>
            <w:r w:rsidRPr="007714BA">
              <w:rPr>
                <w:b/>
                <w:i/>
              </w:rPr>
              <w:t>Note</w:t>
            </w:r>
            <w:r w:rsidRPr="007714BA">
              <w:t>:</w:t>
            </w:r>
            <w:r w:rsidR="002C21AB" w:rsidRPr="007714BA">
              <w:t xml:space="preserve">  </w:t>
            </w:r>
            <w:r w:rsidRPr="007714BA">
              <w:t>No specific regional office (RO) action is required upon release of the system-generated notices.</w:t>
            </w:r>
          </w:p>
          <w:p w:rsidR="00FD4DC1" w:rsidRPr="007714BA" w:rsidRDefault="00FD4DC1" w:rsidP="00602D47">
            <w:pPr>
              <w:pStyle w:val="BlockText"/>
            </w:pPr>
          </w:p>
          <w:p w:rsidR="004B3383" w:rsidRPr="007714BA" w:rsidRDefault="00BF138D" w:rsidP="00FD4DC1">
            <w:pPr>
              <w:pStyle w:val="BlockText"/>
            </w:pPr>
            <w:r w:rsidRPr="007714BA">
              <w:rPr>
                <w:b/>
                <w:i/>
              </w:rPr>
              <w:t>Reference</w:t>
            </w:r>
            <w:r w:rsidRPr="007714BA">
              <w:t xml:space="preserve">:  For information on </w:t>
            </w:r>
            <w:r w:rsidR="006B60F6" w:rsidRPr="007714BA">
              <w:t>add</w:t>
            </w:r>
            <w:r w:rsidR="00FD4DC1" w:rsidRPr="007714BA">
              <w:t>ing</w:t>
            </w:r>
            <w:r w:rsidR="006B60F6" w:rsidRPr="007714BA">
              <w:t xml:space="preserve"> dependents, see </w:t>
            </w:r>
          </w:p>
          <w:p w:rsidR="004B3383" w:rsidRPr="007714BA" w:rsidRDefault="003A6BC9" w:rsidP="004B3383">
            <w:pPr>
              <w:pStyle w:val="ListParagraph"/>
              <w:numPr>
                <w:ilvl w:val="0"/>
                <w:numId w:val="72"/>
              </w:numPr>
              <w:ind w:left="158" w:hanging="187"/>
              <w:rPr>
                <w:rStyle w:val="Hyperlink"/>
                <w:color w:val="000000"/>
                <w:u w:val="none"/>
              </w:rPr>
            </w:pPr>
            <w:hyperlink r:id="rId13" w:history="1">
              <w:r w:rsidR="006B60F6" w:rsidRPr="007714BA">
                <w:rPr>
                  <w:rStyle w:val="Hyperlink"/>
                  <w:i/>
                  <w:iCs/>
                </w:rPr>
                <w:t>Share User’s Guide</w:t>
              </w:r>
            </w:hyperlink>
            <w:r w:rsidR="004B3383" w:rsidRPr="007714BA">
              <w:rPr>
                <w:rStyle w:val="Hyperlink"/>
                <w:iCs/>
                <w:color w:val="auto"/>
                <w:u w:val="none"/>
              </w:rPr>
              <w:t>, or</w:t>
            </w:r>
          </w:p>
          <w:p w:rsidR="006B60F6" w:rsidRPr="007714BA" w:rsidRDefault="00204964" w:rsidP="004B3383">
            <w:pPr>
              <w:pStyle w:val="ListParagraph"/>
              <w:numPr>
                <w:ilvl w:val="0"/>
                <w:numId w:val="72"/>
              </w:numPr>
              <w:ind w:left="158" w:hanging="187"/>
            </w:pPr>
            <w:proofErr w:type="gramStart"/>
            <w:r w:rsidRPr="007714BA">
              <w:rPr>
                <w:rStyle w:val="Hyperlink"/>
                <w:iCs/>
                <w:u w:val="none"/>
              </w:rPr>
              <w:t>the</w:t>
            </w:r>
            <w:proofErr w:type="gramEnd"/>
            <w:r w:rsidRPr="007714BA">
              <w:rPr>
                <w:rStyle w:val="Hyperlink"/>
                <w:iCs/>
                <w:u w:val="none"/>
              </w:rPr>
              <w:t xml:space="preserve"> </w:t>
            </w:r>
            <w:hyperlink r:id="rId14" w:history="1">
              <w:r w:rsidR="00027A02" w:rsidRPr="007714BA">
                <w:rPr>
                  <w:rStyle w:val="Hyperlink"/>
                  <w:i/>
                  <w:iCs/>
                </w:rPr>
                <w:t xml:space="preserve">Veteran Benefits Management </w:t>
              </w:r>
              <w:r w:rsidR="00AE2AB9" w:rsidRPr="007714BA">
                <w:rPr>
                  <w:rStyle w:val="Hyperlink"/>
                  <w:i/>
                  <w:iCs/>
                </w:rPr>
                <w:t>System</w:t>
              </w:r>
              <w:r w:rsidR="00027A02" w:rsidRPr="007714BA">
                <w:rPr>
                  <w:rStyle w:val="Hyperlink"/>
                  <w:i/>
                  <w:iCs/>
                </w:rPr>
                <w:t xml:space="preserve"> (</w:t>
              </w:r>
              <w:r w:rsidR="004B3383" w:rsidRPr="007714BA">
                <w:rPr>
                  <w:rStyle w:val="Hyperlink"/>
                  <w:i/>
                  <w:iCs/>
                </w:rPr>
                <w:t>VBMS</w:t>
              </w:r>
              <w:r w:rsidR="00027A02" w:rsidRPr="007714BA">
                <w:rPr>
                  <w:rStyle w:val="Hyperlink"/>
                  <w:i/>
                  <w:iCs/>
                </w:rPr>
                <w:t>)</w:t>
              </w:r>
              <w:r w:rsidR="004B3383" w:rsidRPr="007714BA">
                <w:rPr>
                  <w:rStyle w:val="Hyperlink"/>
                  <w:i/>
                  <w:iCs/>
                </w:rPr>
                <w:t xml:space="preserve"> User Guide</w:t>
              </w:r>
            </w:hyperlink>
            <w:r w:rsidR="006B60F6" w:rsidRPr="007714BA">
              <w:rPr>
                <w:rStyle w:val="Hyperlink"/>
                <w:iCs/>
                <w:u w:val="none"/>
              </w:rPr>
              <w:t>.</w:t>
            </w:r>
          </w:p>
        </w:tc>
      </w:tr>
    </w:tbl>
    <w:p w:rsidR="00BF138D" w:rsidRPr="007714BA" w:rsidRDefault="00BF138D" w:rsidP="00602D47">
      <w:pPr>
        <w:pStyle w:val="BlockLine"/>
      </w:pPr>
      <w:r w:rsidRPr="007714BA">
        <w:lastRenderedPageBreak/>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rsidP="00F56DA6">
            <w:pPr>
              <w:pStyle w:val="Heading5"/>
            </w:pPr>
            <w:r w:rsidRPr="007714BA">
              <w:t xml:space="preserve">c. </w:t>
            </w:r>
            <w:r w:rsidR="00C90A36" w:rsidRPr="007714BA">
              <w:t xml:space="preserve"> </w:t>
            </w:r>
            <w:r w:rsidRPr="007714BA">
              <w:t xml:space="preserve">Notification Prior to Age 13 </w:t>
            </w:r>
          </w:p>
        </w:tc>
        <w:tc>
          <w:tcPr>
            <w:tcW w:w="7740" w:type="dxa"/>
          </w:tcPr>
          <w:p w:rsidR="00BF138D" w:rsidRPr="007714BA" w:rsidRDefault="00BF138D">
            <w:pPr>
              <w:pStyle w:val="BlockText"/>
            </w:pPr>
            <w:r w:rsidRPr="007714BA">
              <w:t xml:space="preserve">The system-generated notice automatically sent to the payee/parent of a child, to or for whom VA is paying DIC, prior to the child’s </w:t>
            </w:r>
            <w:r w:rsidR="002D0A37" w:rsidRPr="007714BA">
              <w:t>13</w:t>
            </w:r>
            <w:r w:rsidR="00DB1039" w:rsidRPr="007714BA">
              <w:t>th</w:t>
            </w:r>
            <w:r w:rsidR="002D0A37" w:rsidRPr="007714BA">
              <w:t xml:space="preserve"> </w:t>
            </w:r>
            <w:r w:rsidRPr="007714BA">
              <w:t>birthday, includes</w:t>
            </w:r>
          </w:p>
          <w:p w:rsidR="00BF138D" w:rsidRPr="007714BA" w:rsidRDefault="00BF138D">
            <w:pPr>
              <w:pStyle w:val="BlockText"/>
            </w:pPr>
          </w:p>
          <w:p w:rsidR="00BF138D" w:rsidRPr="007714BA" w:rsidRDefault="00BF138D">
            <w:pPr>
              <w:pStyle w:val="BulletText1"/>
            </w:pPr>
            <w:r w:rsidRPr="007714BA">
              <w:rPr>
                <w:i/>
              </w:rPr>
              <w:t>VA Pamphlet 22-73-3</w:t>
            </w:r>
            <w:r w:rsidRPr="007714BA">
              <w:t xml:space="preserve">, </w:t>
            </w:r>
            <w:r w:rsidRPr="007714BA">
              <w:rPr>
                <w:i/>
              </w:rPr>
              <w:t>Dependents’ Educational Assistance Program (DEA)</w:t>
            </w:r>
            <w:r w:rsidRPr="007714BA">
              <w:t>, and</w:t>
            </w:r>
          </w:p>
          <w:p w:rsidR="00BF138D" w:rsidRPr="007714BA" w:rsidRDefault="00BF138D" w:rsidP="00901AB4">
            <w:pPr>
              <w:pStyle w:val="BulletText1"/>
            </w:pPr>
            <w:r w:rsidRPr="007714BA">
              <w:rPr>
                <w:i/>
              </w:rPr>
              <w:t>VA Form 22-8335, Notification of Possible Entitlement to Dependents' Educational Assistance</w:t>
            </w:r>
            <w:r w:rsidRPr="007714BA">
              <w:t>.</w:t>
            </w:r>
          </w:p>
          <w:p w:rsidR="00BF138D" w:rsidRPr="007714BA" w:rsidRDefault="00BF138D">
            <w:pPr>
              <w:pStyle w:val="BlockText"/>
            </w:pPr>
          </w:p>
          <w:p w:rsidR="00BF138D" w:rsidRPr="007714BA" w:rsidRDefault="00BF138D" w:rsidP="00067DE8">
            <w:pPr>
              <w:pStyle w:val="BlockText"/>
            </w:pPr>
            <w:r w:rsidRPr="007714BA">
              <w:rPr>
                <w:b/>
                <w:i/>
              </w:rPr>
              <w:t>Note</w:t>
            </w:r>
            <w:r w:rsidRPr="007714BA">
              <w:t>:</w:t>
            </w:r>
            <w:r w:rsidR="00307D74" w:rsidRPr="007714BA">
              <w:t xml:space="preserve">  </w:t>
            </w:r>
            <w:r w:rsidRPr="007714BA">
              <w:t>The notice</w:t>
            </w:r>
          </w:p>
          <w:p w:rsidR="00BF138D" w:rsidRPr="007714BA" w:rsidRDefault="00BF138D" w:rsidP="00067DE8">
            <w:pPr>
              <w:pStyle w:val="ListParagraph"/>
              <w:numPr>
                <w:ilvl w:val="0"/>
                <w:numId w:val="63"/>
              </w:numPr>
              <w:ind w:left="158" w:hanging="187"/>
            </w:pPr>
            <w:r w:rsidRPr="007714BA">
              <w:t>advises the payee/parent of the educational assistance available, and</w:t>
            </w:r>
          </w:p>
          <w:p w:rsidR="00BF138D" w:rsidRPr="007714BA" w:rsidRDefault="00BF138D" w:rsidP="00067DE8">
            <w:pPr>
              <w:pStyle w:val="ListParagraph"/>
              <w:numPr>
                <w:ilvl w:val="0"/>
                <w:numId w:val="63"/>
              </w:numPr>
              <w:ind w:left="158" w:hanging="187"/>
            </w:pPr>
            <w:r w:rsidRPr="007714BA">
              <w:t>stresses the importance of planning a high school curriculum to prepare the child for a suitable program of higher education or other post-high school training.</w:t>
            </w:r>
          </w:p>
        </w:tc>
      </w:tr>
    </w:tbl>
    <w:p w:rsidR="00BF138D" w:rsidRPr="007714BA" w:rsidRDefault="00BF138D" w:rsidP="00C45E15">
      <w:pPr>
        <w:pStyle w:val="BlockLine"/>
      </w:pPr>
      <w:r w:rsidRPr="007714BA">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rsidTr="000D417F">
        <w:tc>
          <w:tcPr>
            <w:tcW w:w="1728" w:type="dxa"/>
          </w:tcPr>
          <w:p w:rsidR="00BF138D" w:rsidRPr="007714BA" w:rsidRDefault="00BF138D">
            <w:pPr>
              <w:pStyle w:val="Heading5"/>
            </w:pPr>
            <w:r w:rsidRPr="007714BA">
              <w:t xml:space="preserve">d. </w:t>
            </w:r>
            <w:r w:rsidR="00D86CFA" w:rsidRPr="007714BA">
              <w:t xml:space="preserve"> </w:t>
            </w:r>
            <w:r w:rsidRPr="007714BA">
              <w:t>Notification at Age 16</w:t>
            </w:r>
          </w:p>
        </w:tc>
        <w:tc>
          <w:tcPr>
            <w:tcW w:w="7740" w:type="dxa"/>
          </w:tcPr>
          <w:p w:rsidR="00BF138D" w:rsidRPr="007714BA" w:rsidRDefault="00BF138D">
            <w:pPr>
              <w:pStyle w:val="BlockText"/>
            </w:pPr>
            <w:r w:rsidRPr="007714BA">
              <w:t xml:space="preserve">The system-generated notice automatically sent to the payee/parent of a child, to or for whom VA is paying DIC, at the end of the month the child turns </w:t>
            </w:r>
            <w:r w:rsidR="00D86CFA" w:rsidRPr="007714BA">
              <w:t>16</w:t>
            </w:r>
            <w:r w:rsidRPr="007714BA">
              <w:t xml:space="preserve">, includes </w:t>
            </w:r>
          </w:p>
          <w:p w:rsidR="00BF138D" w:rsidRPr="007714BA" w:rsidRDefault="00BF138D">
            <w:pPr>
              <w:pStyle w:val="BlockText"/>
            </w:pPr>
          </w:p>
          <w:p w:rsidR="00BF138D" w:rsidRPr="007714BA" w:rsidRDefault="00BF138D">
            <w:pPr>
              <w:pStyle w:val="BulletText1"/>
              <w:rPr>
                <w:i/>
              </w:rPr>
            </w:pPr>
            <w:r w:rsidRPr="007714BA">
              <w:rPr>
                <w:i/>
              </w:rPr>
              <w:t>VA Pamphlet 22-73-3</w:t>
            </w:r>
            <w:r w:rsidR="00D86CFA" w:rsidRPr="007714BA">
              <w:rPr>
                <w:i/>
              </w:rPr>
              <w:t xml:space="preserve"> </w:t>
            </w:r>
          </w:p>
          <w:p w:rsidR="00BF138D" w:rsidRPr="007714BA" w:rsidRDefault="00BF138D">
            <w:pPr>
              <w:pStyle w:val="BulletText1"/>
            </w:pPr>
            <w:r w:rsidRPr="007714BA">
              <w:rPr>
                <w:i/>
              </w:rPr>
              <w:t>VA Form 22-5490</w:t>
            </w:r>
            <w:r w:rsidRPr="007714BA">
              <w:t xml:space="preserve">, </w:t>
            </w:r>
            <w:r w:rsidRPr="007714BA">
              <w:rPr>
                <w:i/>
              </w:rPr>
              <w:t>Application for Survivors’ and Dependents’ Educational Assistance</w:t>
            </w:r>
            <w:r w:rsidRPr="007714BA">
              <w:t>, and</w:t>
            </w:r>
          </w:p>
          <w:p w:rsidR="00BF138D" w:rsidRPr="007714BA" w:rsidRDefault="00BF138D" w:rsidP="00A77731">
            <w:pPr>
              <w:pStyle w:val="BulletText1"/>
            </w:pPr>
            <w:r w:rsidRPr="007714BA">
              <w:rPr>
                <w:i/>
              </w:rPr>
              <w:t>VA Form 22-8335a, Transmittal Form for Information on Chapter 35 Benefits</w:t>
            </w:r>
            <w:r w:rsidRPr="007714BA">
              <w:t>.</w:t>
            </w:r>
            <w:r w:rsidR="00E93912" w:rsidRPr="007714BA">
              <w:t xml:space="preserve">     </w:t>
            </w:r>
          </w:p>
          <w:p w:rsidR="00BF138D" w:rsidRPr="007714BA" w:rsidRDefault="00BF138D" w:rsidP="00112E95">
            <w:pPr>
              <w:pStyle w:val="BlockText"/>
              <w:rPr>
                <w:i/>
              </w:rPr>
            </w:pPr>
          </w:p>
          <w:p w:rsidR="00BF138D" w:rsidRPr="007714BA" w:rsidRDefault="00BF138D" w:rsidP="00112E95">
            <w:pPr>
              <w:pStyle w:val="BlockText"/>
            </w:pPr>
            <w:r w:rsidRPr="007714BA">
              <w:rPr>
                <w:i/>
              </w:rPr>
              <w:t>VA Form 21-8924, Application of Surviving Spouse or Child for REPS Benefits (Restored Entitlement Program for Survivors)</w:t>
            </w:r>
            <w:r w:rsidRPr="007714BA">
              <w:t xml:space="preserve"> is also sent to the payee/parent at this time if the individual on whose death the DIC award is based died</w:t>
            </w:r>
          </w:p>
          <w:p w:rsidR="00BF138D" w:rsidRPr="007714BA" w:rsidRDefault="00BF138D" w:rsidP="00112E95">
            <w:pPr>
              <w:pStyle w:val="BlockText"/>
            </w:pPr>
          </w:p>
          <w:p w:rsidR="00BF138D" w:rsidRPr="007714BA" w:rsidRDefault="00BF138D" w:rsidP="00112E95">
            <w:pPr>
              <w:pStyle w:val="BulletText1"/>
            </w:pPr>
            <w:r w:rsidRPr="007714BA">
              <w:t>on active duty prior to August 13, 1981, or</w:t>
            </w:r>
          </w:p>
          <w:p w:rsidR="00BF138D" w:rsidRPr="007714BA" w:rsidRDefault="00BF138D" w:rsidP="00112E95">
            <w:pPr>
              <w:pStyle w:val="BulletText1"/>
            </w:pPr>
            <w:r w:rsidRPr="007714BA">
              <w:t>as a result of a service-connected</w:t>
            </w:r>
            <w:r w:rsidR="0065105F" w:rsidRPr="007714BA">
              <w:t xml:space="preserve"> (SC)</w:t>
            </w:r>
            <w:r w:rsidRPr="007714BA">
              <w:t xml:space="preserve"> disability that was incurred or aggravated prior to August 13, 1981.</w:t>
            </w:r>
          </w:p>
          <w:p w:rsidR="00BF138D" w:rsidRPr="007714BA" w:rsidRDefault="00BF138D" w:rsidP="00F547A9">
            <w:pPr>
              <w:pStyle w:val="BlockText"/>
              <w:rPr>
                <w:b/>
                <w:bCs/>
                <w:i/>
                <w:iCs/>
              </w:rPr>
            </w:pPr>
          </w:p>
          <w:p w:rsidR="00BF138D" w:rsidRPr="007714BA" w:rsidRDefault="00BF138D" w:rsidP="00F66A1B">
            <w:pPr>
              <w:pStyle w:val="BlockText"/>
            </w:pPr>
            <w:r w:rsidRPr="007714BA">
              <w:rPr>
                <w:b/>
                <w:bCs/>
                <w:i/>
                <w:iCs/>
              </w:rPr>
              <w:t>Reference</w:t>
            </w:r>
            <w:r w:rsidRPr="007714BA">
              <w:t xml:space="preserve">:  For more information about </w:t>
            </w:r>
            <w:r w:rsidR="00F66A1B" w:rsidRPr="007714BA">
              <w:t>the Restored Entitlement Program for Survivors (</w:t>
            </w:r>
            <w:r w:rsidRPr="007714BA">
              <w:t>REPS</w:t>
            </w:r>
            <w:r w:rsidR="00F66A1B" w:rsidRPr="007714BA">
              <w:t>)</w:t>
            </w:r>
            <w:r w:rsidRPr="007714BA">
              <w:t>, see M21-1, Part IX, Subpart i, 6.</w:t>
            </w:r>
          </w:p>
        </w:tc>
      </w:tr>
    </w:tbl>
    <w:p w:rsidR="00BF138D" w:rsidRPr="007714BA" w:rsidRDefault="00BF138D" w:rsidP="00472EE2">
      <w:pPr>
        <w:pStyle w:val="BlockLine"/>
      </w:pPr>
      <w:r w:rsidRPr="007714BA">
        <w:lastRenderedPageBreak/>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rsidP="00AB66EF">
            <w:pPr>
              <w:pStyle w:val="Heading5"/>
            </w:pPr>
            <w:r w:rsidRPr="007714BA">
              <w:t xml:space="preserve">e. </w:t>
            </w:r>
            <w:r w:rsidR="00D86CFA" w:rsidRPr="007714BA">
              <w:t xml:space="preserve"> </w:t>
            </w:r>
            <w:r w:rsidRPr="007714BA">
              <w:t>Notification Prior to Age 18</w:t>
            </w:r>
          </w:p>
        </w:tc>
        <w:tc>
          <w:tcPr>
            <w:tcW w:w="7740" w:type="dxa"/>
          </w:tcPr>
          <w:p w:rsidR="00BF138D" w:rsidRPr="007714BA" w:rsidRDefault="00BF138D" w:rsidP="00594428">
            <w:pPr>
              <w:pStyle w:val="BlockText"/>
            </w:pPr>
            <w:r w:rsidRPr="007714BA">
              <w:t xml:space="preserve">The system-generated notice automatically sent to the payee/parent of a child, to or for whom VA is paying any benefit, prior to the child’s </w:t>
            </w:r>
            <w:r w:rsidR="00D86CFA" w:rsidRPr="007714BA">
              <w:t>18</w:t>
            </w:r>
            <w:r w:rsidR="00F66A1B" w:rsidRPr="007714BA">
              <w:t>th</w:t>
            </w:r>
            <w:r w:rsidR="00D86CFA" w:rsidRPr="007714BA">
              <w:t xml:space="preserve"> </w:t>
            </w:r>
            <w:r w:rsidRPr="007714BA">
              <w:t xml:space="preserve">birthday, includes two copies of </w:t>
            </w:r>
            <w:r w:rsidRPr="007714BA">
              <w:rPr>
                <w:i/>
                <w:iCs/>
              </w:rPr>
              <w:t>VA Form 21-674, Request for Approval of School Attendance</w:t>
            </w:r>
            <w:r w:rsidRPr="007714BA">
              <w:t xml:space="preserve">. </w:t>
            </w:r>
          </w:p>
          <w:p w:rsidR="00BF138D" w:rsidRPr="007714BA" w:rsidRDefault="00BF138D">
            <w:pPr>
              <w:pStyle w:val="BlockText"/>
            </w:pPr>
          </w:p>
          <w:p w:rsidR="00BF138D" w:rsidRPr="007714BA" w:rsidRDefault="00BF138D">
            <w:pPr>
              <w:pStyle w:val="BlockText"/>
            </w:pPr>
            <w:r w:rsidRPr="007714BA">
              <w:t xml:space="preserve">If VA is paying DIC to or for the child (based on either a </w:t>
            </w:r>
            <w:r w:rsidR="0065105F" w:rsidRPr="007714BA">
              <w:t>SC</w:t>
            </w:r>
            <w:r w:rsidRPr="007714BA">
              <w:t xml:space="preserve"> death or a non-service</w:t>
            </w:r>
            <w:r w:rsidR="00691A7D" w:rsidRPr="007714BA">
              <w:t>-</w:t>
            </w:r>
            <w:r w:rsidRPr="007714BA">
              <w:t xml:space="preserve">connected death under </w:t>
            </w:r>
            <w:hyperlink r:id="rId15" w:history="1">
              <w:r w:rsidRPr="007714BA">
                <w:rPr>
                  <w:rStyle w:val="Hyperlink"/>
                </w:rPr>
                <w:t>38 U.S.C. 1318</w:t>
              </w:r>
            </w:hyperlink>
            <w:r w:rsidRPr="007714BA">
              <w:t>), notice includes</w:t>
            </w:r>
          </w:p>
          <w:p w:rsidR="00BF138D" w:rsidRPr="007714BA" w:rsidRDefault="00BF138D">
            <w:pPr>
              <w:pStyle w:val="BlockText"/>
            </w:pPr>
          </w:p>
          <w:p w:rsidR="00BF138D" w:rsidRPr="007714BA" w:rsidRDefault="00BF138D">
            <w:pPr>
              <w:pStyle w:val="BulletText1"/>
              <w:rPr>
                <w:i/>
              </w:rPr>
            </w:pPr>
            <w:r w:rsidRPr="007714BA">
              <w:rPr>
                <w:i/>
              </w:rPr>
              <w:t xml:space="preserve">VA Form 22-5490, </w:t>
            </w:r>
            <w:r w:rsidRPr="007714BA">
              <w:rPr>
                <w:iCs/>
              </w:rPr>
              <w:t>and</w:t>
            </w:r>
          </w:p>
          <w:p w:rsidR="00BF138D" w:rsidRPr="007714BA" w:rsidRDefault="00BF138D" w:rsidP="00112E95">
            <w:pPr>
              <w:pStyle w:val="BulletText1"/>
            </w:pPr>
            <w:r w:rsidRPr="007714BA">
              <w:rPr>
                <w:i/>
              </w:rPr>
              <w:t>VA Pamphlet 22-73-3</w:t>
            </w:r>
            <w:r w:rsidRPr="007714BA">
              <w:t>.</w:t>
            </w:r>
          </w:p>
          <w:p w:rsidR="00BF138D" w:rsidRPr="007714BA" w:rsidRDefault="00BF138D" w:rsidP="00472EE2">
            <w:pPr>
              <w:pStyle w:val="BlockText"/>
            </w:pPr>
          </w:p>
          <w:p w:rsidR="00BF138D" w:rsidRPr="007714BA" w:rsidRDefault="00BF138D" w:rsidP="00472EE2">
            <w:pPr>
              <w:pStyle w:val="BlockText"/>
            </w:pPr>
            <w:r w:rsidRPr="007714BA">
              <w:rPr>
                <w:i/>
              </w:rPr>
              <w:t>VA Form 21-8924</w:t>
            </w:r>
            <w:r w:rsidRPr="007714BA">
              <w:t xml:space="preserve"> is also sent to the payee/parent at this time if the individual on whose death the DIC award is based died</w:t>
            </w:r>
          </w:p>
          <w:p w:rsidR="00BF138D" w:rsidRPr="007714BA" w:rsidRDefault="00BF138D" w:rsidP="00472EE2">
            <w:pPr>
              <w:pStyle w:val="BlockText"/>
            </w:pPr>
          </w:p>
          <w:p w:rsidR="00BF138D" w:rsidRPr="007714BA" w:rsidRDefault="00BF138D" w:rsidP="00472EE2">
            <w:pPr>
              <w:pStyle w:val="BulletText1"/>
            </w:pPr>
            <w:r w:rsidRPr="007714BA">
              <w:t>on active duty prior to August 13, 1981, or</w:t>
            </w:r>
          </w:p>
          <w:p w:rsidR="00BF138D" w:rsidRPr="007714BA" w:rsidRDefault="00BF138D" w:rsidP="00472EE2">
            <w:pPr>
              <w:pStyle w:val="BulletText1"/>
            </w:pPr>
            <w:r w:rsidRPr="007714BA">
              <w:t xml:space="preserve">as a result of a </w:t>
            </w:r>
            <w:r w:rsidR="0065105F" w:rsidRPr="007714BA">
              <w:t>SC</w:t>
            </w:r>
            <w:r w:rsidRPr="007714BA">
              <w:t xml:space="preserve"> disability that was incurred or aggravated prior to August 13, 1981.</w:t>
            </w:r>
          </w:p>
          <w:p w:rsidR="00BF138D" w:rsidRPr="007714BA" w:rsidRDefault="00BF138D" w:rsidP="00472EE2">
            <w:pPr>
              <w:pStyle w:val="BlockText"/>
            </w:pPr>
          </w:p>
          <w:p w:rsidR="00BF138D" w:rsidRPr="007714BA" w:rsidRDefault="00BF138D" w:rsidP="00D86CFA">
            <w:pPr>
              <w:pStyle w:val="BlockText"/>
            </w:pPr>
            <w:r w:rsidRPr="007714BA">
              <w:rPr>
                <w:b/>
                <w:bCs/>
                <w:i/>
                <w:iCs/>
              </w:rPr>
              <w:t>Reference</w:t>
            </w:r>
            <w:r w:rsidRPr="007714BA">
              <w:t>:  For more information about REPS, see M21-1, Part IX, Subpart i, 6.</w:t>
            </w:r>
          </w:p>
        </w:tc>
      </w:tr>
    </w:tbl>
    <w:p w:rsidR="00E97977" w:rsidRPr="007714BA" w:rsidRDefault="00E97977" w:rsidP="00112E95">
      <w:pPr>
        <w:pStyle w:val="BlockLine"/>
      </w:pPr>
    </w:p>
    <w:tbl>
      <w:tblPr>
        <w:tblW w:w="0" w:type="auto"/>
        <w:tblLayout w:type="fixed"/>
        <w:tblLook w:val="0000" w:firstRow="0" w:lastRow="0" w:firstColumn="0" w:lastColumn="0" w:noHBand="0" w:noVBand="0"/>
      </w:tblPr>
      <w:tblGrid>
        <w:gridCol w:w="1720"/>
        <w:gridCol w:w="7748"/>
      </w:tblGrid>
      <w:tr w:rsidR="00BF138D" w:rsidRPr="007714BA" w:rsidTr="000D417F">
        <w:tc>
          <w:tcPr>
            <w:tcW w:w="1720" w:type="dxa"/>
          </w:tcPr>
          <w:p w:rsidR="00BF138D" w:rsidRPr="007714BA" w:rsidRDefault="00BF138D" w:rsidP="0008602E">
            <w:pPr>
              <w:pStyle w:val="Heading5"/>
            </w:pPr>
            <w:r w:rsidRPr="007714BA">
              <w:t xml:space="preserve">f. </w:t>
            </w:r>
            <w:r w:rsidR="00D86CFA" w:rsidRPr="007714BA">
              <w:t xml:space="preserve"> </w:t>
            </w:r>
            <w:r w:rsidRPr="007714BA">
              <w:t xml:space="preserve">How </w:t>
            </w:r>
            <w:r w:rsidR="0008602E" w:rsidRPr="007714BA">
              <w:t>SOO</w:t>
            </w:r>
            <w:r w:rsidRPr="007714BA">
              <w:t>s Are Alerted That System-Generation of a Notice Failed</w:t>
            </w:r>
          </w:p>
        </w:tc>
        <w:tc>
          <w:tcPr>
            <w:tcW w:w="7748" w:type="dxa"/>
          </w:tcPr>
          <w:p w:rsidR="00022F12" w:rsidRPr="007714BA" w:rsidRDefault="00BF138D" w:rsidP="00B56C1C">
            <w:pPr>
              <w:pStyle w:val="BulletText2"/>
              <w:numPr>
                <w:ilvl w:val="0"/>
                <w:numId w:val="0"/>
              </w:numPr>
            </w:pPr>
            <w:r w:rsidRPr="007714BA">
              <w:t>Under certain circumstances, system-generation of the notice of potential</w:t>
            </w:r>
          </w:p>
          <w:p w:rsidR="00E97977" w:rsidRPr="007714BA" w:rsidRDefault="00BF138D" w:rsidP="00B56C1C">
            <w:pPr>
              <w:pStyle w:val="BulletText2"/>
              <w:numPr>
                <w:ilvl w:val="0"/>
                <w:numId w:val="0"/>
              </w:numPr>
            </w:pPr>
            <w:r w:rsidRPr="007714BA">
              <w:t>entitlement to benefits based on school attendance fails.</w:t>
            </w:r>
            <w:r w:rsidR="00022F12" w:rsidRPr="007714BA">
              <w:t xml:space="preserve"> </w:t>
            </w:r>
            <w:r w:rsidR="00A73192" w:rsidRPr="007714BA">
              <w:t xml:space="preserve"> </w:t>
            </w:r>
            <w:r w:rsidRPr="007714BA">
              <w:t xml:space="preserve">When this occurs, the </w:t>
            </w:r>
            <w:r w:rsidR="0008602E" w:rsidRPr="007714BA">
              <w:t>station</w:t>
            </w:r>
            <w:r w:rsidRPr="007714BA">
              <w:t xml:space="preserve"> of </w:t>
            </w:r>
            <w:r w:rsidR="0008602E" w:rsidRPr="007714BA">
              <w:t>origination (SOO)</w:t>
            </w:r>
            <w:r w:rsidRPr="007714BA">
              <w:t xml:space="preserve"> is alerted </w:t>
            </w:r>
            <w:r w:rsidR="00195090" w:rsidRPr="007714BA">
              <w:t>by the generation of an 800</w:t>
            </w:r>
            <w:r w:rsidR="00822F57" w:rsidRPr="007714BA">
              <w:t xml:space="preserve"> </w:t>
            </w:r>
            <w:r w:rsidR="00195090" w:rsidRPr="007714BA">
              <w:t>series work item.</w:t>
            </w:r>
            <w:r w:rsidR="00E97977" w:rsidRPr="007714BA">
              <w:t xml:space="preserve"> </w:t>
            </w:r>
            <w:r w:rsidR="00EF42D6" w:rsidRPr="007714BA">
              <w:t xml:space="preserve"> </w:t>
            </w:r>
            <w:r w:rsidR="00E97977" w:rsidRPr="007714BA">
              <w:t xml:space="preserve">The message code for this work item is </w:t>
            </w:r>
            <w:r w:rsidR="00EE7C89" w:rsidRPr="007714BA">
              <w:t xml:space="preserve">820 </w:t>
            </w:r>
            <w:r w:rsidR="00E97977" w:rsidRPr="007714BA">
              <w:rPr>
                <w:i/>
              </w:rPr>
              <w:t>882G, Age 18 School Letter Not Sent</w:t>
            </w:r>
            <w:r w:rsidR="00E97977" w:rsidRPr="007714BA">
              <w:t>.</w:t>
            </w:r>
          </w:p>
          <w:p w:rsidR="003871BA" w:rsidRPr="007714BA" w:rsidRDefault="003871BA" w:rsidP="001B4CB7">
            <w:pPr>
              <w:pStyle w:val="BulletText2"/>
              <w:numPr>
                <w:ilvl w:val="0"/>
                <w:numId w:val="0"/>
              </w:numPr>
              <w:ind w:left="159"/>
            </w:pPr>
          </w:p>
          <w:p w:rsidR="003871BA" w:rsidRPr="007714BA" w:rsidRDefault="003871BA" w:rsidP="003871BA">
            <w:pPr>
              <w:pStyle w:val="BlockText"/>
            </w:pPr>
            <w:r w:rsidRPr="007714BA">
              <w:rPr>
                <w:b/>
                <w:i/>
              </w:rPr>
              <w:t>Note</w:t>
            </w:r>
            <w:r w:rsidRPr="007714BA">
              <w:t xml:space="preserve">: </w:t>
            </w:r>
            <w:r w:rsidR="00EE7C89" w:rsidRPr="007714BA">
              <w:t xml:space="preserve">820 </w:t>
            </w:r>
            <w:r w:rsidRPr="007714BA">
              <w:rPr>
                <w:i/>
              </w:rPr>
              <w:t>882G, Age 18 School Letter Not Sent</w:t>
            </w:r>
            <w:r w:rsidRPr="007714BA">
              <w:t xml:space="preserve">, </w:t>
            </w:r>
            <w:r w:rsidR="00E97977" w:rsidRPr="007714BA">
              <w:t xml:space="preserve">is the </w:t>
            </w:r>
            <w:r w:rsidR="00822F57" w:rsidRPr="007714BA">
              <w:t>800 series work item</w:t>
            </w:r>
            <w:r w:rsidR="00E97977" w:rsidRPr="007714BA">
              <w:t xml:space="preserve"> label assigned to the system failure </w:t>
            </w:r>
            <w:r w:rsidRPr="007714BA">
              <w:rPr>
                <w:b/>
                <w:i/>
              </w:rPr>
              <w:t>regardless</w:t>
            </w:r>
            <w:r w:rsidRPr="007714BA">
              <w:t xml:space="preserve"> of which age-specific notice failed to generate.  ROs must review the beneficiary’s record to determine which specific notice should have been generated.</w:t>
            </w:r>
          </w:p>
          <w:p w:rsidR="003871BA" w:rsidRPr="007714BA" w:rsidRDefault="003871BA" w:rsidP="003871BA">
            <w:pPr>
              <w:pStyle w:val="BlockText"/>
            </w:pPr>
          </w:p>
          <w:p w:rsidR="00E97977" w:rsidRPr="007714BA" w:rsidRDefault="003871BA" w:rsidP="00E97977">
            <w:pPr>
              <w:pStyle w:val="BlockText"/>
            </w:pPr>
            <w:r w:rsidRPr="007714BA">
              <w:rPr>
                <w:b/>
                <w:bCs/>
                <w:i/>
                <w:iCs/>
              </w:rPr>
              <w:t>Reference</w:t>
            </w:r>
            <w:r w:rsidRPr="007714BA">
              <w:t xml:space="preserve">:  For more information about </w:t>
            </w:r>
            <w:r w:rsidR="00E97977" w:rsidRPr="007714BA">
              <w:t>800</w:t>
            </w:r>
            <w:r w:rsidR="007A5CA3" w:rsidRPr="007714BA">
              <w:t xml:space="preserve"> </w:t>
            </w:r>
            <w:r w:rsidR="00822F57" w:rsidRPr="007714BA">
              <w:t>series work items</w:t>
            </w:r>
            <w:r w:rsidRPr="007714BA">
              <w:t xml:space="preserve">, see </w:t>
            </w:r>
          </w:p>
          <w:p w:rsidR="00E97977" w:rsidRPr="007714BA" w:rsidRDefault="00E97977" w:rsidP="00E97977">
            <w:pPr>
              <w:pStyle w:val="ListParagraph"/>
              <w:numPr>
                <w:ilvl w:val="0"/>
                <w:numId w:val="49"/>
              </w:numPr>
              <w:ind w:left="158" w:hanging="187"/>
            </w:pPr>
            <w:r w:rsidRPr="007714BA">
              <w:t xml:space="preserve">M21-1 Part III, Subpart </w:t>
            </w:r>
            <w:r w:rsidR="00CA488E" w:rsidRPr="007714BA">
              <w:t>v</w:t>
            </w:r>
            <w:r w:rsidRPr="007714BA">
              <w:t>, 1</w:t>
            </w:r>
            <w:r w:rsidR="00CA488E" w:rsidRPr="007714BA">
              <w:t>0</w:t>
            </w:r>
            <w:r w:rsidRPr="007714BA">
              <w:t xml:space="preserve">  </w:t>
            </w:r>
          </w:p>
          <w:p w:rsidR="00E97977" w:rsidRPr="007714BA" w:rsidRDefault="003A6BC9" w:rsidP="00E97977">
            <w:pPr>
              <w:pStyle w:val="ListParagraph"/>
              <w:numPr>
                <w:ilvl w:val="0"/>
                <w:numId w:val="49"/>
              </w:numPr>
              <w:ind w:left="158" w:hanging="187"/>
            </w:pPr>
            <w:hyperlink r:id="rId16" w:history="1">
              <w:r w:rsidR="00E97977" w:rsidRPr="007714BA">
                <w:rPr>
                  <w:rStyle w:val="Hyperlink"/>
                  <w:i/>
                  <w:iCs/>
                </w:rPr>
                <w:t>Share User’s Guide</w:t>
              </w:r>
            </w:hyperlink>
          </w:p>
          <w:p w:rsidR="00E97977" w:rsidRPr="007714BA" w:rsidRDefault="003A6BC9" w:rsidP="00E97977">
            <w:pPr>
              <w:pStyle w:val="ListParagraph"/>
              <w:numPr>
                <w:ilvl w:val="0"/>
                <w:numId w:val="49"/>
              </w:numPr>
              <w:ind w:left="158" w:hanging="187"/>
            </w:pPr>
            <w:hyperlink r:id="rId17" w:history="1">
              <w:r w:rsidR="00E97977" w:rsidRPr="007714BA">
                <w:rPr>
                  <w:rStyle w:val="Hyperlink"/>
                  <w:i/>
                  <w:iCs/>
                </w:rPr>
                <w:t>VETSNET Awards User Guide</w:t>
              </w:r>
            </w:hyperlink>
            <w:r w:rsidR="00DB1039" w:rsidRPr="007714BA">
              <w:t>, and</w:t>
            </w:r>
          </w:p>
          <w:p w:rsidR="00083B49" w:rsidRPr="007714BA" w:rsidRDefault="003A6BC9" w:rsidP="00A0463F">
            <w:pPr>
              <w:pStyle w:val="ListParagraph"/>
              <w:numPr>
                <w:ilvl w:val="0"/>
                <w:numId w:val="49"/>
              </w:numPr>
              <w:ind w:left="158" w:hanging="187"/>
            </w:pPr>
            <w:hyperlink r:id="rId18" w:history="1">
              <w:r w:rsidR="00E97977" w:rsidRPr="007714BA">
                <w:rPr>
                  <w:rStyle w:val="Hyperlink"/>
                  <w:i/>
                </w:rPr>
                <w:t>VETSNET 800 Series Work Items Desk Reference</w:t>
              </w:r>
            </w:hyperlink>
            <w:r w:rsidR="00DB1039" w:rsidRPr="007714BA">
              <w:rPr>
                <w:rStyle w:val="Hyperlink"/>
                <w:u w:val="none"/>
              </w:rPr>
              <w:t>.</w:t>
            </w:r>
          </w:p>
        </w:tc>
      </w:tr>
    </w:tbl>
    <w:p w:rsidR="00BF138D" w:rsidRPr="007714BA" w:rsidRDefault="00BF138D" w:rsidP="00CC7613">
      <w:pPr>
        <w:pStyle w:val="BlockLine"/>
      </w:pPr>
      <w:r w:rsidRPr="007714BA">
        <w:fldChar w:fldCharType="begin"/>
      </w:r>
      <w:r w:rsidRPr="007714BA">
        <w:instrText xml:space="preserve"> PRIVATE INFOTYPE="PROCEDURE"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rsidTr="00541FDC">
        <w:trPr>
          <w:cantSplit/>
          <w:trHeight w:val="240"/>
        </w:trPr>
        <w:tc>
          <w:tcPr>
            <w:tcW w:w="1728" w:type="dxa"/>
          </w:tcPr>
          <w:p w:rsidR="00BF138D" w:rsidRPr="007714BA" w:rsidRDefault="00BF138D" w:rsidP="0008602E">
            <w:pPr>
              <w:pStyle w:val="Heading5"/>
            </w:pPr>
            <w:r w:rsidRPr="007714BA">
              <w:t xml:space="preserve">g. </w:t>
            </w:r>
            <w:r w:rsidR="0080194C" w:rsidRPr="007714BA">
              <w:t xml:space="preserve"> </w:t>
            </w:r>
            <w:r w:rsidR="0008602E" w:rsidRPr="007714BA">
              <w:t>SOO</w:t>
            </w:r>
            <w:r w:rsidRPr="007714BA">
              <w:t xml:space="preserve"> Responsibility When System-Generation of a Notice Fails</w:t>
            </w:r>
            <w:r w:rsidR="00434717" w:rsidRPr="007714BA">
              <w:t xml:space="preserve"> </w:t>
            </w:r>
          </w:p>
        </w:tc>
        <w:tc>
          <w:tcPr>
            <w:tcW w:w="7740" w:type="dxa"/>
          </w:tcPr>
          <w:p w:rsidR="005E5353" w:rsidRPr="007714BA" w:rsidRDefault="00BF138D" w:rsidP="00717ED9">
            <w:pPr>
              <w:pStyle w:val="BlockText"/>
            </w:pPr>
            <w:r w:rsidRPr="007714BA">
              <w:t xml:space="preserve">As soon as the </w:t>
            </w:r>
            <w:r w:rsidR="0008602E" w:rsidRPr="007714BA">
              <w:t>SOO</w:t>
            </w:r>
            <w:r w:rsidRPr="007714BA">
              <w:t xml:space="preserve"> learns that </w:t>
            </w:r>
            <w:r w:rsidR="00083B49" w:rsidRPr="007714BA">
              <w:t xml:space="preserve">the </w:t>
            </w:r>
            <w:r w:rsidRPr="007714BA">
              <w:t>system-</w:t>
            </w:r>
            <w:r w:rsidR="00B56C1C" w:rsidRPr="007714BA">
              <w:t xml:space="preserve">generated </w:t>
            </w:r>
            <w:r w:rsidRPr="007714BA">
              <w:t xml:space="preserve">notice failed, it must prepare </w:t>
            </w:r>
            <w:r w:rsidR="00AB5B81" w:rsidRPr="007714BA">
              <w:t>a locally-generated letter</w:t>
            </w:r>
            <w:r w:rsidRPr="007714BA">
              <w:t xml:space="preserve"> and send it to the appropriate payee/parent. </w:t>
            </w:r>
          </w:p>
          <w:p w:rsidR="005E5353" w:rsidRPr="007714BA" w:rsidRDefault="005E5353" w:rsidP="00717ED9">
            <w:pPr>
              <w:pStyle w:val="BlockText"/>
            </w:pPr>
          </w:p>
          <w:p w:rsidR="00BF138D" w:rsidRPr="007714BA" w:rsidRDefault="00BF138D" w:rsidP="00717ED9">
            <w:pPr>
              <w:pStyle w:val="BlockText"/>
            </w:pPr>
            <w:r w:rsidRPr="007714BA">
              <w:t xml:space="preserve">The table below explains what the </w:t>
            </w:r>
            <w:r w:rsidR="0008602E" w:rsidRPr="007714BA">
              <w:t>SOO</w:t>
            </w:r>
            <w:r w:rsidRPr="007714BA">
              <w:t xml:space="preserve"> must include in the notice:</w:t>
            </w:r>
          </w:p>
        </w:tc>
      </w:tr>
    </w:tbl>
    <w:p w:rsidR="00BF138D" w:rsidRPr="007714BA" w:rsidRDefault="00BF138D" w:rsidP="00717ED9"/>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926"/>
        <w:gridCol w:w="5674"/>
      </w:tblGrid>
      <w:tr w:rsidR="00BF138D" w:rsidRPr="007714BA" w:rsidTr="00717ED9">
        <w:tc>
          <w:tcPr>
            <w:tcW w:w="1267" w:type="pct"/>
          </w:tcPr>
          <w:p w:rsidR="00BF138D" w:rsidRPr="007714BA" w:rsidRDefault="00BF138D" w:rsidP="00DD20C0">
            <w:pPr>
              <w:pStyle w:val="TableHeaderText"/>
              <w:jc w:val="left"/>
            </w:pPr>
            <w:r w:rsidRPr="007714BA">
              <w:t>If the notice is for a child age ...</w:t>
            </w:r>
          </w:p>
        </w:tc>
        <w:tc>
          <w:tcPr>
            <w:tcW w:w="3733" w:type="pct"/>
          </w:tcPr>
          <w:p w:rsidR="00BF138D" w:rsidRPr="007714BA" w:rsidRDefault="00BF138D" w:rsidP="00A73192">
            <w:pPr>
              <w:pStyle w:val="TableHeaderText"/>
              <w:jc w:val="left"/>
            </w:pPr>
            <w:r w:rsidRPr="007714BA">
              <w:t xml:space="preserve">Then the </w:t>
            </w:r>
            <w:r w:rsidR="00A73192" w:rsidRPr="007714BA">
              <w:t>SOO</w:t>
            </w:r>
            <w:r w:rsidRPr="007714BA">
              <w:t xml:space="preserve"> must include in the notice ...</w:t>
            </w:r>
          </w:p>
        </w:tc>
      </w:tr>
      <w:tr w:rsidR="00BF138D" w:rsidRPr="007714BA" w:rsidTr="00717ED9">
        <w:tc>
          <w:tcPr>
            <w:tcW w:w="1267" w:type="pct"/>
          </w:tcPr>
          <w:p w:rsidR="00BF138D" w:rsidRPr="007714BA" w:rsidRDefault="00BF138D" w:rsidP="00DD20C0">
            <w:pPr>
              <w:pStyle w:val="TableText"/>
            </w:pPr>
            <w:r w:rsidRPr="007714BA">
              <w:lastRenderedPageBreak/>
              <w:t>13</w:t>
            </w:r>
          </w:p>
        </w:tc>
        <w:tc>
          <w:tcPr>
            <w:tcW w:w="3733" w:type="pct"/>
          </w:tcPr>
          <w:p w:rsidR="00C52FF1" w:rsidRPr="007714BA" w:rsidRDefault="00BF138D" w:rsidP="007C634E">
            <w:pPr>
              <w:pStyle w:val="BulletText1"/>
              <w:rPr>
                <w:i/>
              </w:rPr>
            </w:pPr>
            <w:r w:rsidRPr="007714BA">
              <w:rPr>
                <w:szCs w:val="24"/>
              </w:rPr>
              <w:t xml:space="preserve">the verbiage in </w:t>
            </w:r>
            <w:r w:rsidRPr="007714BA">
              <w:t xml:space="preserve">M21-1, Part </w:t>
            </w:r>
            <w:r w:rsidR="00E421BD" w:rsidRPr="007714BA">
              <w:t>III</w:t>
            </w:r>
            <w:r w:rsidR="00067DE8" w:rsidRPr="007714BA">
              <w:t xml:space="preserve">, Subpart </w:t>
            </w:r>
            <w:r w:rsidR="00E421BD" w:rsidRPr="007714BA">
              <w:t>iii</w:t>
            </w:r>
            <w:r w:rsidR="00067DE8" w:rsidRPr="007714BA">
              <w:t xml:space="preserve">, </w:t>
            </w:r>
            <w:r w:rsidR="00E421BD" w:rsidRPr="007714BA">
              <w:t>6.A.1.h</w:t>
            </w:r>
            <w:r w:rsidRPr="007714BA">
              <w:t xml:space="preserve">, </w:t>
            </w:r>
            <w:r w:rsidR="007C634E" w:rsidRPr="007714BA">
              <w:t>a</w:t>
            </w:r>
            <w:r w:rsidRPr="007714BA">
              <w:t>nd</w:t>
            </w:r>
            <w:r w:rsidR="007C634E" w:rsidRPr="007714BA">
              <w:t xml:space="preserve"> </w:t>
            </w:r>
          </w:p>
          <w:p w:rsidR="00BF138D" w:rsidRPr="007714BA" w:rsidRDefault="00BF138D" w:rsidP="007C634E">
            <w:pPr>
              <w:pStyle w:val="BulletText1"/>
            </w:pPr>
            <w:r w:rsidRPr="007714BA">
              <w:t>the attachments referenced in M21-1, Part III, Subpart iii, 6.A.1.c.</w:t>
            </w:r>
          </w:p>
        </w:tc>
      </w:tr>
      <w:tr w:rsidR="00BF138D" w:rsidRPr="007714BA" w:rsidTr="00717ED9">
        <w:tc>
          <w:tcPr>
            <w:tcW w:w="1267" w:type="pct"/>
          </w:tcPr>
          <w:p w:rsidR="00BF138D" w:rsidRPr="007714BA" w:rsidRDefault="00BF138D" w:rsidP="00DD20C0">
            <w:pPr>
              <w:pStyle w:val="TableText"/>
            </w:pPr>
            <w:r w:rsidRPr="007714BA">
              <w:t>16</w:t>
            </w:r>
          </w:p>
        </w:tc>
        <w:tc>
          <w:tcPr>
            <w:tcW w:w="3733" w:type="pct"/>
          </w:tcPr>
          <w:p w:rsidR="00BF138D" w:rsidRPr="007714BA" w:rsidRDefault="00BF138D" w:rsidP="007C634E">
            <w:pPr>
              <w:pStyle w:val="BulletText1"/>
            </w:pPr>
            <w:r w:rsidRPr="007714BA">
              <w:t xml:space="preserve">the verbiage in M21-1, Part </w:t>
            </w:r>
            <w:r w:rsidR="00E421BD" w:rsidRPr="007714BA">
              <w:t>III</w:t>
            </w:r>
            <w:r w:rsidR="00067DE8" w:rsidRPr="007714BA">
              <w:t xml:space="preserve">, Subpart </w:t>
            </w:r>
            <w:r w:rsidR="00E421BD" w:rsidRPr="007714BA">
              <w:t>iii</w:t>
            </w:r>
            <w:r w:rsidR="00067DE8" w:rsidRPr="007714BA">
              <w:t xml:space="preserve">, </w:t>
            </w:r>
            <w:r w:rsidR="00E421BD" w:rsidRPr="007714BA">
              <w:t>6.A.</w:t>
            </w:r>
            <w:r w:rsidR="00E421BD" w:rsidRPr="007714BA">
              <w:rPr>
                <w:rStyle w:val="Hyperlink"/>
                <w:color w:val="auto"/>
                <w:u w:val="none"/>
              </w:rPr>
              <w:t>1.i</w:t>
            </w:r>
            <w:r w:rsidRPr="007714BA">
              <w:rPr>
                <w:color w:val="auto"/>
              </w:rPr>
              <w:t xml:space="preserve"> </w:t>
            </w:r>
            <w:r w:rsidRPr="007714BA">
              <w:t xml:space="preserve">and (if potential entitlement to REPS exists) </w:t>
            </w:r>
            <w:r w:rsidR="00E421BD" w:rsidRPr="007714BA">
              <w:t>k</w:t>
            </w:r>
            <w:r w:rsidRPr="007714BA">
              <w:t>, and</w:t>
            </w:r>
          </w:p>
          <w:p w:rsidR="00BF138D" w:rsidRPr="007714BA" w:rsidRDefault="00BF138D" w:rsidP="00DD20C0">
            <w:pPr>
              <w:pStyle w:val="BulletText1"/>
            </w:pPr>
            <w:r w:rsidRPr="007714BA">
              <w:t>the applicable attachments referenced in M21-1, Part III, Subpart iii, 6.A.1.d.</w:t>
            </w:r>
          </w:p>
        </w:tc>
      </w:tr>
      <w:tr w:rsidR="00BF138D" w:rsidRPr="007714BA" w:rsidTr="00717ED9">
        <w:tc>
          <w:tcPr>
            <w:tcW w:w="1267" w:type="pct"/>
          </w:tcPr>
          <w:p w:rsidR="00BF138D" w:rsidRPr="007714BA" w:rsidRDefault="00BF138D" w:rsidP="00DD20C0">
            <w:pPr>
              <w:pStyle w:val="TableText"/>
            </w:pPr>
            <w:r w:rsidRPr="007714BA">
              <w:t>18</w:t>
            </w:r>
          </w:p>
        </w:tc>
        <w:tc>
          <w:tcPr>
            <w:tcW w:w="3733" w:type="pct"/>
          </w:tcPr>
          <w:p w:rsidR="00BF138D" w:rsidRPr="007714BA" w:rsidRDefault="00BF138D" w:rsidP="007C634E">
            <w:pPr>
              <w:pStyle w:val="BulletText1"/>
            </w:pPr>
            <w:r w:rsidRPr="007714BA">
              <w:t xml:space="preserve">the verbiage in M21-1, Part </w:t>
            </w:r>
            <w:r w:rsidR="00E421BD" w:rsidRPr="007714BA">
              <w:t>III</w:t>
            </w:r>
            <w:r w:rsidR="00067DE8" w:rsidRPr="007714BA">
              <w:t xml:space="preserve">, Subpart </w:t>
            </w:r>
            <w:r w:rsidR="00E421BD" w:rsidRPr="007714BA">
              <w:t>iii</w:t>
            </w:r>
            <w:r w:rsidR="00067DE8" w:rsidRPr="007714BA">
              <w:t xml:space="preserve">, </w:t>
            </w:r>
            <w:r w:rsidR="00E421BD" w:rsidRPr="007714BA">
              <w:t>6.A.1.</w:t>
            </w:r>
            <w:r w:rsidR="00E421BD" w:rsidRPr="007714BA">
              <w:rPr>
                <w:rStyle w:val="Hyperlink"/>
                <w:color w:val="auto"/>
                <w:u w:val="none"/>
              </w:rPr>
              <w:t>j</w:t>
            </w:r>
            <w:r w:rsidRPr="007714BA">
              <w:t xml:space="preserve"> and (if potential entitlement to REPS exists) </w:t>
            </w:r>
            <w:r w:rsidR="00E421BD" w:rsidRPr="007714BA">
              <w:t>k</w:t>
            </w:r>
            <w:r w:rsidRPr="007714BA">
              <w:t>, and</w:t>
            </w:r>
          </w:p>
          <w:p w:rsidR="00BF138D" w:rsidRPr="007714BA" w:rsidRDefault="00BF138D" w:rsidP="00DD20C0">
            <w:pPr>
              <w:pStyle w:val="BulletText1"/>
            </w:pPr>
            <w:r w:rsidRPr="007714BA">
              <w:t>the applicable attachments referenced in M21-1, Part III, Subpart iii, 6.A.1.e.</w:t>
            </w:r>
          </w:p>
        </w:tc>
      </w:tr>
    </w:tbl>
    <w:p w:rsidR="00BF138D" w:rsidRPr="007714BA" w:rsidRDefault="00BF138D" w:rsidP="00717ED9"/>
    <w:tbl>
      <w:tblPr>
        <w:tblW w:w="7740" w:type="dxa"/>
        <w:tblInd w:w="1720" w:type="dxa"/>
        <w:tblLayout w:type="fixed"/>
        <w:tblLook w:val="0000" w:firstRow="0" w:lastRow="0" w:firstColumn="0" w:lastColumn="0" w:noHBand="0" w:noVBand="0"/>
      </w:tblPr>
      <w:tblGrid>
        <w:gridCol w:w="7740"/>
      </w:tblGrid>
      <w:tr w:rsidR="00BF138D" w:rsidRPr="007714BA" w:rsidTr="00717ED9">
        <w:tc>
          <w:tcPr>
            <w:tcW w:w="5000" w:type="pct"/>
          </w:tcPr>
          <w:p w:rsidR="00586189" w:rsidRPr="007714BA" w:rsidRDefault="00BF138D" w:rsidP="00112889">
            <w:pPr>
              <w:pStyle w:val="NoteText"/>
            </w:pPr>
            <w:r w:rsidRPr="007714BA">
              <w:rPr>
                <w:b/>
                <w:i/>
              </w:rPr>
              <w:t>Note</w:t>
            </w:r>
            <w:r w:rsidR="00112889" w:rsidRPr="007714BA">
              <w:t xml:space="preserve">:  </w:t>
            </w:r>
            <w:r w:rsidRPr="007714BA">
              <w:t xml:space="preserve">If the payee is a corporate fiduciary, </w:t>
            </w:r>
            <w:r w:rsidR="00DE2815" w:rsidRPr="007714BA">
              <w:t xml:space="preserve">the </w:t>
            </w:r>
            <w:r w:rsidRPr="007714BA">
              <w:t xml:space="preserve">fiduciary </w:t>
            </w:r>
            <w:r w:rsidR="00A92F62" w:rsidRPr="007714BA">
              <w:t xml:space="preserve">hub </w:t>
            </w:r>
            <w:r w:rsidRPr="007714BA">
              <w:t>is responsible for handling notification.</w:t>
            </w:r>
            <w:r w:rsidR="007C634E" w:rsidRPr="007714BA">
              <w:t xml:space="preserve"> </w:t>
            </w:r>
            <w:r w:rsidR="0048104A" w:rsidRPr="007714BA">
              <w:t xml:space="preserve"> </w:t>
            </w:r>
            <w:r w:rsidR="007C634E" w:rsidRPr="007714BA">
              <w:t xml:space="preserve">The </w:t>
            </w:r>
            <w:r w:rsidR="00E421BD" w:rsidRPr="007714BA">
              <w:t xml:space="preserve">appropriate </w:t>
            </w:r>
            <w:r w:rsidR="007C634E" w:rsidRPr="007714BA">
              <w:t>fiduciary hub must be notified via e-mail when an</w:t>
            </w:r>
            <w:r w:rsidR="00E421BD" w:rsidRPr="007714BA">
              <w:t xml:space="preserve"> </w:t>
            </w:r>
            <w:r w:rsidR="00EE7C89" w:rsidRPr="007714BA">
              <w:t xml:space="preserve">820 </w:t>
            </w:r>
            <w:r w:rsidR="00E421BD" w:rsidRPr="007714BA">
              <w:rPr>
                <w:i/>
              </w:rPr>
              <w:t>882G, Age 18 School Letter Not Sent</w:t>
            </w:r>
            <w:r w:rsidR="007C634E" w:rsidRPr="007714BA">
              <w:t xml:space="preserve"> </w:t>
            </w:r>
            <w:r w:rsidR="00822F57" w:rsidRPr="007714BA">
              <w:t xml:space="preserve">work item </w:t>
            </w:r>
            <w:r w:rsidR="007C634E" w:rsidRPr="007714BA">
              <w:t xml:space="preserve">is received for a </w:t>
            </w:r>
            <w:r w:rsidR="00022F12" w:rsidRPr="007714BA">
              <w:t>corporate</w:t>
            </w:r>
            <w:r w:rsidR="007C634E" w:rsidRPr="007714BA">
              <w:t xml:space="preserve"> fiduciary case.</w:t>
            </w:r>
          </w:p>
        </w:tc>
      </w:tr>
    </w:tbl>
    <w:p w:rsidR="00E421BD" w:rsidRPr="007714BA" w:rsidRDefault="00E421BD" w:rsidP="00E421BD">
      <w:pPr>
        <w:tabs>
          <w:tab w:val="left" w:pos="9360"/>
        </w:tabs>
        <w:ind w:left="1714"/>
      </w:pPr>
      <w:r w:rsidRPr="007714BA">
        <w:rPr>
          <w:u w:val="single"/>
        </w:rPr>
        <w:tab/>
      </w:r>
    </w:p>
    <w:p w:rsidR="00E421BD" w:rsidRPr="007714BA" w:rsidRDefault="00E421BD" w:rsidP="00E421BD">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421BD" w:rsidRPr="007714BA" w:rsidTr="00F8363C">
        <w:tc>
          <w:tcPr>
            <w:tcW w:w="1728" w:type="dxa"/>
            <w:shd w:val="clear" w:color="auto" w:fill="auto"/>
          </w:tcPr>
          <w:p w:rsidR="00E421BD" w:rsidRPr="007714BA" w:rsidRDefault="00E421BD" w:rsidP="00822F57">
            <w:pPr>
              <w:rPr>
                <w:b/>
                <w:sz w:val="22"/>
              </w:rPr>
            </w:pPr>
            <w:r w:rsidRPr="007714BA">
              <w:rPr>
                <w:b/>
                <w:sz w:val="22"/>
              </w:rPr>
              <w:t xml:space="preserve">h. </w:t>
            </w:r>
            <w:r w:rsidR="00C90A36" w:rsidRPr="007714BA">
              <w:rPr>
                <w:b/>
                <w:sz w:val="22"/>
              </w:rPr>
              <w:t xml:space="preserve"> </w:t>
            </w:r>
            <w:r w:rsidR="007C6240" w:rsidRPr="007714BA">
              <w:rPr>
                <w:b/>
                <w:sz w:val="22"/>
              </w:rPr>
              <w:t>Language</w:t>
            </w:r>
            <w:r w:rsidRPr="007714BA">
              <w:rPr>
                <w:b/>
                <w:sz w:val="22"/>
              </w:rPr>
              <w:t xml:space="preserve"> </w:t>
            </w:r>
            <w:r w:rsidR="00774C6C" w:rsidRPr="007714BA">
              <w:rPr>
                <w:b/>
                <w:sz w:val="22"/>
              </w:rPr>
              <w:t>to Include in a Locally</w:t>
            </w:r>
            <w:r w:rsidR="00822F57" w:rsidRPr="007714BA">
              <w:rPr>
                <w:b/>
                <w:sz w:val="22"/>
              </w:rPr>
              <w:t>-</w:t>
            </w:r>
            <w:r w:rsidR="00774C6C" w:rsidRPr="007714BA">
              <w:rPr>
                <w:b/>
                <w:sz w:val="22"/>
              </w:rPr>
              <w:t xml:space="preserve">Generated Letter for a </w:t>
            </w:r>
            <w:r w:rsidRPr="007714BA">
              <w:rPr>
                <w:b/>
                <w:sz w:val="22"/>
              </w:rPr>
              <w:t>Child Turning Age 13</w:t>
            </w:r>
          </w:p>
        </w:tc>
        <w:tc>
          <w:tcPr>
            <w:tcW w:w="7740" w:type="dxa"/>
            <w:shd w:val="clear" w:color="auto" w:fill="auto"/>
          </w:tcPr>
          <w:p w:rsidR="00E421BD" w:rsidRPr="007714BA" w:rsidRDefault="00A73192" w:rsidP="00B56C1C">
            <w:pPr>
              <w:tabs>
                <w:tab w:val="left" w:pos="480"/>
                <w:tab w:val="left" w:pos="1320"/>
                <w:tab w:val="left" w:pos="1920"/>
                <w:tab w:val="left" w:pos="3480"/>
                <w:tab w:val="left" w:pos="4920"/>
              </w:tabs>
              <w:ind w:right="414"/>
            </w:pPr>
            <w:r w:rsidRPr="007714BA">
              <w:t xml:space="preserve">The following paragraphs must </w:t>
            </w:r>
            <w:r w:rsidR="00AB5B81" w:rsidRPr="007714BA">
              <w:t xml:space="preserve">be </w:t>
            </w:r>
            <w:r w:rsidRPr="007714BA">
              <w:t>included</w:t>
            </w:r>
            <w:r w:rsidR="00AB5B81" w:rsidRPr="007714BA">
              <w:t xml:space="preserve"> in a locally-generated letter when the system-generated notice is </w:t>
            </w:r>
            <w:r w:rsidR="00AB5B81" w:rsidRPr="007714BA">
              <w:rPr>
                <w:b/>
                <w:i/>
              </w:rPr>
              <w:t>not</w:t>
            </w:r>
            <w:r w:rsidR="00AB5B81" w:rsidRPr="007714BA">
              <w:t xml:space="preserve"> sent for a child </w:t>
            </w:r>
            <w:r w:rsidR="00AB5B81" w:rsidRPr="007714BA">
              <w:rPr>
                <w:i/>
              </w:rPr>
              <w:t>about</w:t>
            </w:r>
            <w:r w:rsidR="00AB5B81" w:rsidRPr="007714BA">
              <w:t xml:space="preserve"> to reach the age of 13</w:t>
            </w:r>
            <w:r w:rsidRPr="007714BA">
              <w:t>:</w:t>
            </w:r>
          </w:p>
          <w:p w:rsidR="00A73192" w:rsidRPr="007714BA" w:rsidRDefault="00A73192" w:rsidP="00B56C1C">
            <w:pPr>
              <w:tabs>
                <w:tab w:val="left" w:pos="480"/>
                <w:tab w:val="left" w:pos="1320"/>
                <w:tab w:val="left" w:pos="1920"/>
                <w:tab w:val="left" w:pos="3480"/>
                <w:tab w:val="left" w:pos="4920"/>
              </w:tabs>
              <w:ind w:right="414"/>
            </w:pPr>
          </w:p>
          <w:p w:rsidR="00A73192" w:rsidRPr="007714BA" w:rsidRDefault="00A73192" w:rsidP="00A73192">
            <w:pPr>
              <w:tabs>
                <w:tab w:val="left" w:pos="480"/>
                <w:tab w:val="left" w:pos="1320"/>
                <w:tab w:val="left" w:pos="1920"/>
                <w:tab w:val="left" w:pos="3480"/>
                <w:tab w:val="left" w:pos="4920"/>
              </w:tabs>
              <w:ind w:left="480" w:right="414"/>
              <w:rPr>
                <w:i/>
              </w:rPr>
            </w:pPr>
            <w:r w:rsidRPr="007714BA">
              <w:rPr>
                <w:i/>
              </w:rPr>
              <w:t>We are writing to you as the parent or guardian of a child who may be eligible for educational assistance under laws administered by the Department of Veterans Affairs (VA).  The enclosed pamphlet describes this benefit.</w:t>
            </w:r>
          </w:p>
          <w:p w:rsidR="00A73192" w:rsidRPr="007714BA" w:rsidRDefault="00A73192" w:rsidP="00A73192">
            <w:pPr>
              <w:tabs>
                <w:tab w:val="left" w:pos="480"/>
                <w:tab w:val="left" w:pos="1320"/>
                <w:tab w:val="left" w:pos="1920"/>
                <w:tab w:val="left" w:pos="3480"/>
                <w:tab w:val="left" w:pos="4920"/>
              </w:tabs>
              <w:ind w:left="480" w:right="414"/>
              <w:jc w:val="both"/>
              <w:rPr>
                <w:i/>
              </w:rPr>
            </w:pPr>
          </w:p>
          <w:p w:rsidR="00A73192" w:rsidRPr="007714BA" w:rsidRDefault="00A73192" w:rsidP="00A73192">
            <w:pPr>
              <w:tabs>
                <w:tab w:val="left" w:pos="480"/>
                <w:tab w:val="left" w:pos="1320"/>
                <w:tab w:val="left" w:pos="1920"/>
                <w:tab w:val="left" w:pos="3480"/>
                <w:tab w:val="left" w:pos="4920"/>
              </w:tabs>
              <w:ind w:left="480" w:right="414"/>
              <w:rPr>
                <w:i/>
              </w:rPr>
            </w:pPr>
            <w:r w:rsidRPr="007714BA">
              <w:rPr>
                <w:i/>
              </w:rPr>
              <w:t>To profit most from the educational assistance provided by the Federal Government, the young person should plan his or her program of education carefully, beginning when he or she enters high school.  In many schools, there are counselors to help students in this planning and in considering their future educational and vocational goals.  If such counseling services are available in the school your child or ward attends, it is in his or her best interest to take full advantage of them during his or her high school years.</w:t>
            </w:r>
          </w:p>
          <w:p w:rsidR="00A73192" w:rsidRPr="007714BA" w:rsidRDefault="00A73192" w:rsidP="00A73192">
            <w:pPr>
              <w:tabs>
                <w:tab w:val="left" w:pos="480"/>
                <w:tab w:val="left" w:pos="1320"/>
                <w:tab w:val="left" w:pos="1920"/>
                <w:tab w:val="left" w:pos="3480"/>
                <w:tab w:val="left" w:pos="4920"/>
              </w:tabs>
              <w:ind w:left="480" w:right="414"/>
              <w:jc w:val="both"/>
              <w:rPr>
                <w:i/>
              </w:rPr>
            </w:pPr>
          </w:p>
          <w:p w:rsidR="00A73192" w:rsidRPr="007714BA" w:rsidRDefault="00A73192" w:rsidP="00A73192">
            <w:pPr>
              <w:tabs>
                <w:tab w:val="left" w:pos="480"/>
                <w:tab w:val="left" w:pos="1320"/>
                <w:tab w:val="left" w:pos="1920"/>
                <w:tab w:val="left" w:pos="3480"/>
                <w:tab w:val="left" w:pos="4920"/>
              </w:tabs>
              <w:ind w:left="480" w:right="414"/>
              <w:rPr>
                <w:i/>
              </w:rPr>
            </w:pPr>
            <w:r w:rsidRPr="007714BA">
              <w:rPr>
                <w:i/>
              </w:rPr>
              <w:t>When the young person is ready to discuss using his or her VA benefits for education after high school, you should request an appointment for him or her with a VA counselor.  The counselor will give him or her any help he or she may need in developing an educational or vocational plan.  Such a plan may involve education at the college level, training in a technical or vocational school, a special training program (in the case of a handicapped young person), or employment.  The choice will depend on the individual's own interests, aptitudes and abilities.</w:t>
            </w:r>
          </w:p>
          <w:p w:rsidR="00A73192" w:rsidRPr="007714BA" w:rsidRDefault="00A73192" w:rsidP="00A73192">
            <w:pPr>
              <w:tabs>
                <w:tab w:val="left" w:pos="480"/>
                <w:tab w:val="left" w:pos="1320"/>
                <w:tab w:val="left" w:pos="1920"/>
                <w:tab w:val="left" w:pos="3480"/>
                <w:tab w:val="left" w:pos="4920"/>
              </w:tabs>
              <w:ind w:left="480" w:right="414"/>
              <w:jc w:val="both"/>
              <w:rPr>
                <w:i/>
              </w:rPr>
            </w:pPr>
          </w:p>
          <w:p w:rsidR="00A73192" w:rsidRPr="007714BA" w:rsidRDefault="00A73192" w:rsidP="00A73192">
            <w:pPr>
              <w:tabs>
                <w:tab w:val="left" w:pos="480"/>
                <w:tab w:val="left" w:pos="1320"/>
                <w:tab w:val="left" w:pos="1920"/>
                <w:tab w:val="left" w:pos="3480"/>
                <w:tab w:val="left" w:pos="4920"/>
              </w:tabs>
              <w:ind w:left="480" w:right="414"/>
            </w:pPr>
            <w:r w:rsidRPr="007714BA">
              <w:rPr>
                <w:i/>
              </w:rPr>
              <w:t xml:space="preserve">Generally, VA counseling may be provided any time after the eligible person reaches his or her 16th birthday or enters the junior </w:t>
            </w:r>
            <w:r w:rsidRPr="007714BA">
              <w:rPr>
                <w:i/>
              </w:rPr>
              <w:lastRenderedPageBreak/>
              <w:t>year of high school.  For handicapped persons counseling services may be initiated at age 14, and for youths who drop out of high school, counseling about further educational, vocational or employment planning may be provided after compulsory school attendance age is reached.</w:t>
            </w:r>
          </w:p>
        </w:tc>
      </w:tr>
    </w:tbl>
    <w:p w:rsidR="00FA36E5" w:rsidRPr="007714BA" w:rsidRDefault="00FA36E5" w:rsidP="00FA36E5">
      <w:pPr>
        <w:tabs>
          <w:tab w:val="left" w:pos="9360"/>
        </w:tabs>
        <w:ind w:left="1714"/>
      </w:pPr>
      <w:r w:rsidRPr="007714BA">
        <w:rPr>
          <w:u w:val="single"/>
        </w:rPr>
        <w:lastRenderedPageBreak/>
        <w:tab/>
      </w:r>
    </w:p>
    <w:p w:rsidR="00AB5B81" w:rsidRPr="007714BA" w:rsidRDefault="00AB5B81" w:rsidP="001B4CB7">
      <w:r w:rsidRPr="007714BA">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C6240" w:rsidRPr="007714BA" w:rsidTr="00F8363C">
        <w:tc>
          <w:tcPr>
            <w:tcW w:w="1728" w:type="dxa"/>
            <w:shd w:val="clear" w:color="auto" w:fill="auto"/>
          </w:tcPr>
          <w:p w:rsidR="007C6240" w:rsidRPr="007714BA" w:rsidRDefault="007C6240" w:rsidP="00822F57">
            <w:pPr>
              <w:rPr>
                <w:b/>
                <w:sz w:val="22"/>
              </w:rPr>
            </w:pPr>
            <w:r w:rsidRPr="007714BA">
              <w:rPr>
                <w:b/>
                <w:sz w:val="22"/>
              </w:rPr>
              <w:t xml:space="preserve">i. </w:t>
            </w:r>
            <w:r w:rsidR="00C90A36" w:rsidRPr="007714BA">
              <w:rPr>
                <w:b/>
                <w:sz w:val="22"/>
              </w:rPr>
              <w:t xml:space="preserve"> </w:t>
            </w:r>
            <w:r w:rsidRPr="007714BA">
              <w:rPr>
                <w:b/>
                <w:sz w:val="22"/>
              </w:rPr>
              <w:t xml:space="preserve">Language </w:t>
            </w:r>
            <w:r w:rsidR="00774C6C" w:rsidRPr="007714BA">
              <w:rPr>
                <w:b/>
                <w:sz w:val="22"/>
              </w:rPr>
              <w:t>to Include in a Locally</w:t>
            </w:r>
            <w:r w:rsidR="00822F57" w:rsidRPr="007714BA">
              <w:rPr>
                <w:b/>
                <w:sz w:val="22"/>
              </w:rPr>
              <w:t>-</w:t>
            </w:r>
            <w:r w:rsidR="00774C6C" w:rsidRPr="007714BA">
              <w:rPr>
                <w:b/>
                <w:sz w:val="22"/>
              </w:rPr>
              <w:t xml:space="preserve">Generated Letter for a </w:t>
            </w:r>
            <w:r w:rsidRPr="007714BA">
              <w:rPr>
                <w:b/>
                <w:sz w:val="22"/>
              </w:rPr>
              <w:t xml:space="preserve">Child </w:t>
            </w:r>
            <w:r w:rsidR="00095C07" w:rsidRPr="007714BA">
              <w:rPr>
                <w:b/>
                <w:sz w:val="22"/>
              </w:rPr>
              <w:t xml:space="preserve">Who Has Turned </w:t>
            </w:r>
            <w:r w:rsidRPr="007714BA">
              <w:rPr>
                <w:b/>
                <w:sz w:val="22"/>
              </w:rPr>
              <w:t>Age 16</w:t>
            </w:r>
          </w:p>
        </w:tc>
        <w:tc>
          <w:tcPr>
            <w:tcW w:w="7740" w:type="dxa"/>
            <w:shd w:val="clear" w:color="auto" w:fill="auto"/>
          </w:tcPr>
          <w:p w:rsidR="007C6240" w:rsidRPr="007714BA" w:rsidRDefault="00A73192" w:rsidP="00735CE6">
            <w:pPr>
              <w:tabs>
                <w:tab w:val="left" w:pos="480"/>
                <w:tab w:val="left" w:pos="1320"/>
                <w:tab w:val="left" w:pos="1920"/>
                <w:tab w:val="left" w:pos="3480"/>
                <w:tab w:val="left" w:pos="4920"/>
              </w:tabs>
              <w:ind w:right="414"/>
            </w:pPr>
            <w:r w:rsidRPr="007714BA">
              <w:t xml:space="preserve">The following paragraphs must </w:t>
            </w:r>
            <w:r w:rsidR="00AB5B81" w:rsidRPr="007714BA">
              <w:t xml:space="preserve">be </w:t>
            </w:r>
            <w:r w:rsidRPr="007714BA">
              <w:t>included</w:t>
            </w:r>
            <w:r w:rsidR="00AB5B81" w:rsidRPr="007714BA">
              <w:t xml:space="preserve"> in a locally-generated letter when the system-generated notice is </w:t>
            </w:r>
            <w:r w:rsidR="00AB5B81" w:rsidRPr="007714BA">
              <w:rPr>
                <w:b/>
                <w:i/>
              </w:rPr>
              <w:t>not</w:t>
            </w:r>
            <w:r w:rsidR="00AB5B81" w:rsidRPr="007714BA">
              <w:t xml:space="preserve"> sent for a child who has </w:t>
            </w:r>
            <w:r w:rsidR="00AB5B81" w:rsidRPr="007714BA">
              <w:rPr>
                <w:i/>
              </w:rPr>
              <w:t>turned</w:t>
            </w:r>
            <w:r w:rsidR="00AB5B81" w:rsidRPr="007714BA">
              <w:t xml:space="preserve"> 16</w:t>
            </w:r>
            <w:r w:rsidR="00735CE6" w:rsidRPr="007714BA">
              <w:t>:</w:t>
            </w:r>
          </w:p>
          <w:p w:rsidR="00735CE6" w:rsidRPr="007714BA" w:rsidRDefault="00735CE6" w:rsidP="00735CE6">
            <w:pPr>
              <w:tabs>
                <w:tab w:val="left" w:pos="480"/>
                <w:tab w:val="left" w:pos="1320"/>
                <w:tab w:val="left" w:pos="1920"/>
                <w:tab w:val="left" w:pos="3480"/>
                <w:tab w:val="left" w:pos="4920"/>
              </w:tabs>
              <w:ind w:right="414"/>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The information found below and in the enclosed pamphlet on Department of Veterans Affairs (VA) benefits for education or training are for your child/ward who is now 16 years old.</w:t>
            </w:r>
          </w:p>
          <w:p w:rsidR="00735CE6" w:rsidRPr="007714BA" w:rsidRDefault="00735CE6" w:rsidP="00735CE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Please see to it that your 16-year-old gets this important message.  Now is the time to make plans that will lead toward sound educational and vocational decisions.  To get the help of a VA counselor in this planning, the enclosed application should be completed and submitted as soon as possible.</w:t>
            </w:r>
          </w:p>
          <w:p w:rsidR="00735CE6" w:rsidRPr="007714BA" w:rsidRDefault="00735CE6" w:rsidP="00490D8E">
            <w:pPr>
              <w:tabs>
                <w:tab w:val="left" w:pos="480"/>
                <w:tab w:val="left" w:pos="1320"/>
                <w:tab w:val="left" w:pos="1920"/>
                <w:tab w:val="left" w:pos="3480"/>
                <w:tab w:val="left" w:pos="4920"/>
              </w:tabs>
              <w:ind w:left="480" w:right="414"/>
              <w:rPr>
                <w:i/>
              </w:rPr>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PLANNING FOR YOUR FUTURE EDUCATION</w:t>
            </w:r>
          </w:p>
          <w:p w:rsidR="00735CE6" w:rsidRPr="007714BA" w:rsidRDefault="00735CE6" w:rsidP="00490D8E">
            <w:pPr>
              <w:tabs>
                <w:tab w:val="left" w:pos="480"/>
                <w:tab w:val="left" w:pos="1320"/>
                <w:tab w:val="left" w:pos="1920"/>
                <w:tab w:val="left" w:pos="3480"/>
                <w:tab w:val="left" w:pos="4920"/>
              </w:tabs>
              <w:ind w:left="480" w:right="414"/>
              <w:rPr>
                <w:i/>
              </w:rPr>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We are writing to you because you may be eligible for educational benefits under the Dependents Educational Assistance (DEA) program.  The enclosed pamphlet gives information about this benefit.</w:t>
            </w:r>
          </w:p>
          <w:p w:rsidR="00735CE6" w:rsidRPr="007714BA" w:rsidRDefault="00735CE6" w:rsidP="00490D8E">
            <w:pPr>
              <w:tabs>
                <w:tab w:val="left" w:pos="480"/>
                <w:tab w:val="left" w:pos="1320"/>
                <w:tab w:val="left" w:pos="1920"/>
                <w:tab w:val="left" w:pos="3480"/>
                <w:tab w:val="left" w:pos="4920"/>
              </w:tabs>
              <w:ind w:left="480" w:right="414"/>
              <w:rPr>
                <w:i/>
              </w:rPr>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DEA benefits are available for the following types of training: high school training (including deficiency and remedial or refresher training); college training; vocational or technical training; and on-the-job training.</w:t>
            </w:r>
          </w:p>
          <w:p w:rsidR="00735CE6" w:rsidRPr="007714BA" w:rsidRDefault="00735CE6" w:rsidP="00490D8E">
            <w:pPr>
              <w:tabs>
                <w:tab w:val="left" w:pos="480"/>
                <w:tab w:val="left" w:pos="1320"/>
                <w:tab w:val="left" w:pos="1920"/>
                <w:tab w:val="left" w:pos="3480"/>
                <w:tab w:val="left" w:pos="4920"/>
              </w:tabs>
              <w:ind w:left="480" w:right="414"/>
              <w:rPr>
                <w:i/>
              </w:rPr>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Payments may begin after your 18th birthday.  However, you may be eligible for payments from an earlier date, if you have reached: the compulsory school attendance age under State law; or age 14 and require special restorative or vocational training due to physical or mental handicap.  To make a sound choice for your future education and career, you should start planning now.</w:t>
            </w:r>
          </w:p>
          <w:p w:rsidR="00735CE6" w:rsidRPr="007714BA" w:rsidRDefault="00735CE6" w:rsidP="00490D8E">
            <w:pPr>
              <w:tabs>
                <w:tab w:val="left" w:pos="480"/>
                <w:tab w:val="left" w:pos="1320"/>
                <w:tab w:val="left" w:pos="1920"/>
                <w:tab w:val="left" w:pos="3480"/>
                <w:tab w:val="left" w:pos="4920"/>
              </w:tabs>
              <w:ind w:left="480" w:right="414"/>
              <w:rPr>
                <w:i/>
              </w:rPr>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Some things for you to consider.</w:t>
            </w:r>
          </w:p>
          <w:p w:rsidR="00735CE6" w:rsidRPr="007714BA" w:rsidRDefault="00735CE6" w:rsidP="00490D8E">
            <w:pPr>
              <w:tabs>
                <w:tab w:val="left" w:pos="480"/>
                <w:tab w:val="left" w:pos="1320"/>
                <w:tab w:val="left" w:pos="1920"/>
                <w:tab w:val="left" w:pos="3480"/>
                <w:tab w:val="left" w:pos="4920"/>
              </w:tabs>
              <w:ind w:left="480" w:right="414"/>
              <w:rPr>
                <w:i/>
              </w:rPr>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What are your goals in continuing your education?</w:t>
            </w: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What are your interests, what do you like to do?</w:t>
            </w: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What are your special abilities?</w:t>
            </w: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What kinds of work would you find most interesting and rewarding?</w:t>
            </w: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What kinds of work could you do best?</w:t>
            </w: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What training is needed for such work?</w:t>
            </w: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Where can such training be obtained?</w:t>
            </w:r>
          </w:p>
          <w:p w:rsidR="00735CE6" w:rsidRPr="007714BA" w:rsidRDefault="00735CE6" w:rsidP="00490D8E">
            <w:pPr>
              <w:tabs>
                <w:tab w:val="left" w:pos="480"/>
                <w:tab w:val="left" w:pos="1320"/>
                <w:tab w:val="left" w:pos="1920"/>
                <w:tab w:val="left" w:pos="3480"/>
                <w:tab w:val="left" w:pos="4920"/>
              </w:tabs>
              <w:ind w:left="480" w:right="414"/>
              <w:rPr>
                <w:i/>
              </w:rPr>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lastRenderedPageBreak/>
              <w:t>You may already have in mind some definite ideas for your future training that you have worked out with your school counselor and your family or guardian.  If not, or if you want additional assistance with your school and career planning and in the use of your VA educational benefits, you may get this help from professionally qualified VA counselors.  Counseling is provided without charge at our counseling location nearest your home.  However, travel to and from the place of counseling will be at your own expense unless you are not able to pay the cost of your travel.</w:t>
            </w:r>
          </w:p>
          <w:p w:rsidR="00735CE6" w:rsidRPr="007714BA" w:rsidRDefault="00735CE6" w:rsidP="00490D8E">
            <w:pPr>
              <w:tabs>
                <w:tab w:val="left" w:pos="480"/>
                <w:tab w:val="left" w:pos="1320"/>
                <w:tab w:val="left" w:pos="1920"/>
                <w:tab w:val="left" w:pos="3480"/>
                <w:tab w:val="left" w:pos="4920"/>
              </w:tabs>
              <w:ind w:left="480" w:right="414"/>
              <w:rPr>
                <w:i/>
              </w:rPr>
            </w:pPr>
          </w:p>
          <w:p w:rsidR="00735CE6" w:rsidRPr="007714BA" w:rsidRDefault="00735CE6" w:rsidP="00490D8E">
            <w:pPr>
              <w:tabs>
                <w:tab w:val="left" w:pos="480"/>
                <w:tab w:val="left" w:pos="1320"/>
                <w:tab w:val="left" w:pos="1920"/>
                <w:tab w:val="left" w:pos="3480"/>
                <w:tab w:val="left" w:pos="4920"/>
              </w:tabs>
              <w:ind w:left="480" w:right="414"/>
            </w:pPr>
            <w:r w:rsidRPr="007714BA">
              <w:rPr>
                <w:i/>
              </w:rPr>
              <w:t>If you wish to receive counseling now, you and your parent or guardian should fill out the enclosed application and send it to the appropriate address listed on the form.  You will then be informed about a counseling appointment.</w:t>
            </w:r>
          </w:p>
        </w:tc>
      </w:tr>
    </w:tbl>
    <w:p w:rsidR="008D55EB" w:rsidRPr="007714BA" w:rsidRDefault="00586189" w:rsidP="00586189">
      <w:pPr>
        <w:tabs>
          <w:tab w:val="left" w:pos="9360"/>
        </w:tabs>
        <w:ind w:left="1714"/>
      </w:pPr>
      <w:r w:rsidRPr="007714BA">
        <w:rPr>
          <w:u w:val="single"/>
        </w:rPr>
        <w:lastRenderedPageBreak/>
        <w:tab/>
      </w:r>
    </w:p>
    <w:p w:rsidR="00586189" w:rsidRPr="007714BA" w:rsidRDefault="00586189" w:rsidP="00586189">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C6240" w:rsidRPr="007714BA" w:rsidTr="001177E0">
        <w:trPr>
          <w:trHeight w:val="1260"/>
        </w:trPr>
        <w:tc>
          <w:tcPr>
            <w:tcW w:w="1728" w:type="dxa"/>
            <w:shd w:val="clear" w:color="auto" w:fill="auto"/>
          </w:tcPr>
          <w:p w:rsidR="007C6240" w:rsidRPr="007714BA" w:rsidRDefault="007C6240" w:rsidP="00822F57">
            <w:pPr>
              <w:rPr>
                <w:b/>
              </w:rPr>
            </w:pPr>
            <w:r w:rsidRPr="007714BA">
              <w:rPr>
                <w:b/>
              </w:rPr>
              <w:t xml:space="preserve">j. </w:t>
            </w:r>
            <w:r w:rsidR="00774C6C" w:rsidRPr="007714BA">
              <w:rPr>
                <w:b/>
              </w:rPr>
              <w:t xml:space="preserve"> </w:t>
            </w:r>
            <w:r w:rsidRPr="007714BA">
              <w:rPr>
                <w:b/>
              </w:rPr>
              <w:t xml:space="preserve">Language </w:t>
            </w:r>
            <w:r w:rsidR="00774C6C" w:rsidRPr="007714BA">
              <w:rPr>
                <w:b/>
                <w:sz w:val="22"/>
              </w:rPr>
              <w:t>to Include in a Locally</w:t>
            </w:r>
            <w:r w:rsidR="00822F57" w:rsidRPr="007714BA">
              <w:rPr>
                <w:b/>
                <w:sz w:val="22"/>
              </w:rPr>
              <w:t>-</w:t>
            </w:r>
            <w:r w:rsidR="00774C6C" w:rsidRPr="007714BA">
              <w:rPr>
                <w:b/>
                <w:sz w:val="22"/>
              </w:rPr>
              <w:t xml:space="preserve">Generated Letter for a </w:t>
            </w:r>
            <w:r w:rsidRPr="007714BA">
              <w:rPr>
                <w:b/>
              </w:rPr>
              <w:t>Child Turning Age 18</w:t>
            </w:r>
          </w:p>
        </w:tc>
        <w:tc>
          <w:tcPr>
            <w:tcW w:w="7740" w:type="dxa"/>
            <w:shd w:val="clear" w:color="auto" w:fill="auto"/>
          </w:tcPr>
          <w:p w:rsidR="00AB5B81" w:rsidRPr="007714BA" w:rsidRDefault="00735CE6" w:rsidP="004F7A9F">
            <w:pPr>
              <w:tabs>
                <w:tab w:val="left" w:pos="480"/>
                <w:tab w:val="left" w:pos="1320"/>
                <w:tab w:val="left" w:pos="1920"/>
                <w:tab w:val="left" w:pos="3480"/>
                <w:tab w:val="left" w:pos="4920"/>
              </w:tabs>
              <w:ind w:right="414"/>
            </w:pPr>
            <w:r w:rsidRPr="007714BA">
              <w:t xml:space="preserve">The following paragraphs must </w:t>
            </w:r>
            <w:r w:rsidR="00AB5B81" w:rsidRPr="007714BA">
              <w:t xml:space="preserve">be </w:t>
            </w:r>
            <w:r w:rsidRPr="007714BA">
              <w:t>included</w:t>
            </w:r>
            <w:r w:rsidR="00AB5B81" w:rsidRPr="007714BA">
              <w:t xml:space="preserve"> in a locally-generated letter when the system-generated notice is </w:t>
            </w:r>
            <w:r w:rsidR="00AB5B81" w:rsidRPr="007714BA">
              <w:rPr>
                <w:b/>
                <w:i/>
              </w:rPr>
              <w:t>not</w:t>
            </w:r>
            <w:r w:rsidR="00AB5B81" w:rsidRPr="007714BA">
              <w:t xml:space="preserve"> sent for a child </w:t>
            </w:r>
            <w:r w:rsidR="00AB5B81" w:rsidRPr="007714BA">
              <w:rPr>
                <w:i/>
              </w:rPr>
              <w:t>about</w:t>
            </w:r>
            <w:r w:rsidR="00AB5B81" w:rsidRPr="007714BA">
              <w:t xml:space="preserve"> to reach the age of 18</w:t>
            </w:r>
            <w:r w:rsidRPr="007714BA">
              <w:t>:</w:t>
            </w:r>
          </w:p>
          <w:p w:rsidR="00735CE6" w:rsidRPr="007714BA" w:rsidRDefault="00735CE6" w:rsidP="004F7A9F">
            <w:pPr>
              <w:tabs>
                <w:tab w:val="left" w:pos="480"/>
                <w:tab w:val="left" w:pos="1320"/>
                <w:tab w:val="left" w:pos="1920"/>
                <w:tab w:val="left" w:pos="3480"/>
                <w:tab w:val="left" w:pos="4920"/>
              </w:tabs>
              <w:ind w:right="414"/>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 xml:space="preserve">Your monthly payments are based on the continued entitlement of a child who will become 18 years of age on </w:t>
            </w:r>
            <w:r w:rsidRPr="007714BA">
              <w:rPr>
                <w:b/>
              </w:rPr>
              <w:t>[enter date of child’s 18th birthday]</w:t>
            </w:r>
            <w:r w:rsidRPr="007714BA">
              <w:rPr>
                <w:i/>
              </w:rPr>
              <w:t>.</w:t>
            </w:r>
          </w:p>
          <w:p w:rsidR="00735CE6" w:rsidRPr="007714BA" w:rsidRDefault="00735CE6" w:rsidP="005C1E5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The current award will, therefore, be reduced/discontinued as of that date unless continued entitlement for or on account of this child is established</w:t>
            </w:r>
            <w:r w:rsidR="00490D8E" w:rsidRPr="007714BA">
              <w:rPr>
                <w:i/>
              </w:rPr>
              <w:t xml:space="preserve"> </w:t>
            </w:r>
            <w:r w:rsidRPr="007714BA">
              <w:rPr>
                <w:i/>
              </w:rPr>
              <w:t>as provided below.</w:t>
            </w:r>
          </w:p>
          <w:p w:rsidR="00735CE6" w:rsidRPr="007714BA" w:rsidRDefault="00735CE6" w:rsidP="00490D8E">
            <w:pPr>
              <w:tabs>
                <w:tab w:val="left" w:pos="480"/>
                <w:tab w:val="left" w:pos="1320"/>
                <w:tab w:val="left" w:pos="1920"/>
                <w:tab w:val="left" w:pos="3480"/>
                <w:tab w:val="left" w:pos="4920"/>
              </w:tabs>
              <w:ind w:left="480" w:right="414"/>
              <w:rPr>
                <w:i/>
              </w:rPr>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You should also be advised that if continued entitlement is based on school attendance, the additional compensation payable will be in a higher amount than that paid for this child prior to age 18.</w:t>
            </w:r>
          </w:p>
          <w:p w:rsidR="00735CE6" w:rsidRPr="007714BA" w:rsidRDefault="00735CE6" w:rsidP="00490D8E">
            <w:pPr>
              <w:tabs>
                <w:tab w:val="left" w:pos="480"/>
                <w:tab w:val="left" w:pos="1320"/>
                <w:tab w:val="left" w:pos="1920"/>
                <w:tab w:val="left" w:pos="3480"/>
                <w:tab w:val="left" w:pos="4920"/>
              </w:tabs>
              <w:ind w:left="480" w:right="414"/>
              <w:rPr>
                <w:i/>
              </w:rPr>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Payments may be made to or for a child after age 18 if he or she is enrolled in a course of education approved by the Department of Veterans Affairs (VA), and until age 23 while such education continues or until marriage or death.  To claim this benefit, if you have not already done so, complete the enclosed VA form Approval of School Attendance (VA Form 21-674) in duplicate.  Return the original to the appropriate address as listed on the</w:t>
            </w:r>
            <w:r w:rsidR="005C1E52" w:rsidRPr="007714BA">
              <w:rPr>
                <w:i/>
              </w:rPr>
              <w:t xml:space="preserve"> </w:t>
            </w:r>
            <w:r w:rsidRPr="007714BA">
              <w:rPr>
                <w:i/>
              </w:rPr>
              <w:t>Where to Send Your Written Correspondence enclosure as soon as possible.  Keep the second copy for your records and future use.</w:t>
            </w:r>
          </w:p>
          <w:p w:rsidR="00735CE6" w:rsidRPr="007714BA" w:rsidRDefault="00735CE6" w:rsidP="00490D8E">
            <w:pPr>
              <w:tabs>
                <w:tab w:val="left" w:pos="480"/>
                <w:tab w:val="left" w:pos="1320"/>
                <w:tab w:val="left" w:pos="1920"/>
                <w:tab w:val="left" w:pos="3480"/>
                <w:tab w:val="left" w:pos="4920"/>
              </w:tabs>
              <w:ind w:left="480" w:right="414"/>
              <w:rPr>
                <w:i/>
              </w:rPr>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Payments for or on account of this child may also be made if the child</w:t>
            </w:r>
            <w:r w:rsidR="005C1E52" w:rsidRPr="007714BA">
              <w:rPr>
                <w:i/>
              </w:rPr>
              <w:t xml:space="preserve"> </w:t>
            </w:r>
            <w:r w:rsidRPr="007714BA">
              <w:rPr>
                <w:i/>
              </w:rPr>
              <w:t>became permanently incapable of self-support because of mental or</w:t>
            </w:r>
            <w:r w:rsidR="005C1E52" w:rsidRPr="007714BA">
              <w:rPr>
                <w:i/>
              </w:rPr>
              <w:t xml:space="preserve"> </w:t>
            </w:r>
            <w:r w:rsidRPr="007714BA">
              <w:rPr>
                <w:i/>
              </w:rPr>
              <w:t>physical defect prior to age 18, during the continuance of such condition</w:t>
            </w:r>
            <w:r w:rsidR="005C1E52" w:rsidRPr="007714BA">
              <w:rPr>
                <w:i/>
              </w:rPr>
              <w:t xml:space="preserve"> </w:t>
            </w:r>
            <w:r w:rsidRPr="007714BA">
              <w:rPr>
                <w:i/>
              </w:rPr>
              <w:t>until marriage or death.  To claim this benefit, write to this office and</w:t>
            </w:r>
            <w:r w:rsidR="005C1E52" w:rsidRPr="007714BA">
              <w:rPr>
                <w:i/>
              </w:rPr>
              <w:t xml:space="preserve"> </w:t>
            </w:r>
            <w:r w:rsidRPr="007714BA">
              <w:rPr>
                <w:i/>
              </w:rPr>
              <w:t>forward a statement by a physician fully describing the condition of the</w:t>
            </w:r>
            <w:r w:rsidR="005C1E52" w:rsidRPr="007714BA">
              <w:rPr>
                <w:i/>
              </w:rPr>
              <w:t xml:space="preserve"> </w:t>
            </w:r>
            <w:r w:rsidRPr="007714BA">
              <w:rPr>
                <w:i/>
              </w:rPr>
              <w:t>child.</w:t>
            </w:r>
          </w:p>
          <w:p w:rsidR="00735CE6" w:rsidRPr="007714BA" w:rsidRDefault="00735CE6" w:rsidP="00490D8E">
            <w:pPr>
              <w:tabs>
                <w:tab w:val="left" w:pos="480"/>
                <w:tab w:val="left" w:pos="1320"/>
                <w:tab w:val="left" w:pos="1920"/>
                <w:tab w:val="left" w:pos="3480"/>
                <w:tab w:val="left" w:pos="4920"/>
              </w:tabs>
              <w:ind w:left="480" w:right="414"/>
              <w:rPr>
                <w:i/>
              </w:rPr>
            </w:pPr>
          </w:p>
          <w:p w:rsidR="00735CE6" w:rsidRPr="007714BA" w:rsidRDefault="00735CE6" w:rsidP="00490D8E">
            <w:pPr>
              <w:tabs>
                <w:tab w:val="left" w:pos="480"/>
                <w:tab w:val="left" w:pos="1320"/>
                <w:tab w:val="left" w:pos="1920"/>
                <w:tab w:val="left" w:pos="3480"/>
                <w:tab w:val="left" w:pos="4920"/>
              </w:tabs>
              <w:ind w:left="480" w:right="414"/>
              <w:rPr>
                <w:i/>
              </w:rPr>
            </w:pPr>
            <w:r w:rsidRPr="007714BA">
              <w:rPr>
                <w:i/>
              </w:rPr>
              <w:t xml:space="preserve">If you are in receipt of income based benefits, such as Veteran’s </w:t>
            </w:r>
            <w:r w:rsidRPr="007714BA">
              <w:rPr>
                <w:i/>
              </w:rPr>
              <w:lastRenderedPageBreak/>
              <w:t>pension</w:t>
            </w:r>
            <w:r w:rsidR="005C1E52" w:rsidRPr="007714BA">
              <w:rPr>
                <w:i/>
              </w:rPr>
              <w:t xml:space="preserve"> </w:t>
            </w:r>
            <w:r w:rsidRPr="007714BA">
              <w:rPr>
                <w:i/>
              </w:rPr>
              <w:t>or Survivors Pension, continued entitlement on account of the child is not</w:t>
            </w:r>
            <w:r w:rsidR="005C1E52" w:rsidRPr="007714BA">
              <w:rPr>
                <w:i/>
              </w:rPr>
              <w:t xml:space="preserve"> </w:t>
            </w:r>
            <w:r w:rsidRPr="007714BA">
              <w:rPr>
                <w:i/>
              </w:rPr>
              <w:t xml:space="preserve">established as provided above, and should your current or future annual income be less than the amount previously reported due to the removal of the dependent child, you should so notify this office so that your claim may be reconsidered and payment continued or adjusted as appropriate. </w:t>
            </w:r>
          </w:p>
          <w:p w:rsidR="00735CE6" w:rsidRPr="007714BA" w:rsidRDefault="00735CE6" w:rsidP="00490D8E">
            <w:pPr>
              <w:tabs>
                <w:tab w:val="left" w:pos="480"/>
                <w:tab w:val="left" w:pos="1320"/>
                <w:tab w:val="left" w:pos="1920"/>
                <w:tab w:val="left" w:pos="3480"/>
                <w:tab w:val="left" w:pos="4920"/>
              </w:tabs>
              <w:ind w:left="480" w:right="414"/>
              <w:rPr>
                <w:i/>
              </w:rPr>
            </w:pPr>
          </w:p>
          <w:p w:rsidR="007C6240" w:rsidRPr="007714BA" w:rsidRDefault="00735CE6" w:rsidP="00490D8E">
            <w:pPr>
              <w:tabs>
                <w:tab w:val="left" w:pos="480"/>
                <w:tab w:val="left" w:pos="1320"/>
                <w:tab w:val="left" w:pos="1920"/>
                <w:tab w:val="left" w:pos="3480"/>
                <w:tab w:val="left" w:pos="4920"/>
              </w:tabs>
              <w:ind w:left="480" w:right="414"/>
              <w:rPr>
                <w:i/>
              </w:rPr>
            </w:pPr>
            <w:r w:rsidRPr="007714BA">
              <w:rPr>
                <w:i/>
              </w:rPr>
              <w:t>The child may also be entitled to Dependents' Educational Assistance, a benefit payable in a higher amount, while attending an approved course of instruction as explained in the attached Dependents Educational</w:t>
            </w:r>
            <w:r w:rsidR="005C1E52" w:rsidRPr="007714BA">
              <w:rPr>
                <w:i/>
              </w:rPr>
              <w:t xml:space="preserve"> </w:t>
            </w:r>
            <w:r w:rsidRPr="007714BA">
              <w:rPr>
                <w:i/>
              </w:rPr>
              <w:t>Assistance Program VA Pamphlet 22-73-2.  To claim this benefit, complete</w:t>
            </w:r>
            <w:r w:rsidR="005C1E52" w:rsidRPr="007714BA">
              <w:rPr>
                <w:i/>
              </w:rPr>
              <w:t xml:space="preserve"> </w:t>
            </w:r>
            <w:r w:rsidRPr="007714BA">
              <w:rPr>
                <w:i/>
              </w:rPr>
              <w:t>the enclosed application, Dependents’ Application for VA Educational Benefits (Under Provisions of chapters 33 and 35 of title 38, U.S.C.) VA Form 22-5490, and return it to the appropriate address listed on the form.</w:t>
            </w:r>
          </w:p>
          <w:p w:rsidR="001177E0" w:rsidRPr="007714BA" w:rsidRDefault="001177E0" w:rsidP="001177E0">
            <w:pPr>
              <w:tabs>
                <w:tab w:val="left" w:pos="480"/>
                <w:tab w:val="left" w:pos="1320"/>
                <w:tab w:val="left" w:pos="1920"/>
                <w:tab w:val="left" w:pos="3480"/>
                <w:tab w:val="left" w:pos="4920"/>
              </w:tabs>
              <w:ind w:right="414"/>
              <w:rPr>
                <w:b/>
                <w:i/>
              </w:rPr>
            </w:pPr>
          </w:p>
          <w:p w:rsidR="001177E0" w:rsidRPr="007714BA" w:rsidRDefault="001177E0" w:rsidP="001177E0">
            <w:pPr>
              <w:tabs>
                <w:tab w:val="left" w:pos="480"/>
                <w:tab w:val="left" w:pos="1320"/>
                <w:tab w:val="left" w:pos="1920"/>
                <w:tab w:val="left" w:pos="3480"/>
                <w:tab w:val="left" w:pos="4920"/>
              </w:tabs>
              <w:ind w:right="414"/>
            </w:pPr>
            <w:r w:rsidRPr="007714BA">
              <w:rPr>
                <w:b/>
                <w:i/>
              </w:rPr>
              <w:t>Note</w:t>
            </w:r>
            <w:r w:rsidRPr="007714BA">
              <w:t xml:space="preserve">:  If the award is being paid to a custodian of the minor child, replace the opening sentence above, with the following sentence: </w:t>
            </w:r>
            <w:r w:rsidRPr="007714BA">
              <w:rPr>
                <w:i/>
              </w:rPr>
              <w:t xml:space="preserve">You have been receiving payment on behalf of a child who will become 18 years of age on </w:t>
            </w:r>
            <w:r w:rsidRPr="007714BA">
              <w:rPr>
                <w:b/>
              </w:rPr>
              <w:t>[enter date of child’s 18</w:t>
            </w:r>
            <w:r w:rsidRPr="007714BA">
              <w:rPr>
                <w:b/>
                <w:vertAlign w:val="superscript"/>
              </w:rPr>
              <w:t>th</w:t>
            </w:r>
            <w:r w:rsidRPr="007714BA">
              <w:rPr>
                <w:b/>
              </w:rPr>
              <w:t xml:space="preserve"> birthday]</w:t>
            </w:r>
            <w:r w:rsidRPr="007714BA">
              <w:t>.</w:t>
            </w:r>
          </w:p>
        </w:tc>
      </w:tr>
    </w:tbl>
    <w:p w:rsidR="00AB5B81" w:rsidRPr="007714BA" w:rsidRDefault="00AB5B81" w:rsidP="00AB5B81">
      <w:pPr>
        <w:tabs>
          <w:tab w:val="left" w:pos="9360"/>
        </w:tabs>
        <w:ind w:left="1714"/>
      </w:pPr>
      <w:r w:rsidRPr="007714BA">
        <w:rPr>
          <w:u w:val="single"/>
        </w:rPr>
        <w:lastRenderedPageBreak/>
        <w:tab/>
      </w:r>
    </w:p>
    <w:p w:rsidR="007C6240" w:rsidRPr="007714BA" w:rsidRDefault="007C6240" w:rsidP="007C6240">
      <w:r w:rsidRPr="007714BA">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C6240" w:rsidRPr="007714BA" w:rsidTr="004F7A9F">
        <w:tc>
          <w:tcPr>
            <w:tcW w:w="1728" w:type="dxa"/>
            <w:shd w:val="clear" w:color="auto" w:fill="auto"/>
          </w:tcPr>
          <w:p w:rsidR="007C6240" w:rsidRPr="007714BA" w:rsidRDefault="007C6240" w:rsidP="00822F57">
            <w:pPr>
              <w:rPr>
                <w:b/>
                <w:sz w:val="22"/>
              </w:rPr>
            </w:pPr>
            <w:r w:rsidRPr="007714BA">
              <w:rPr>
                <w:b/>
                <w:sz w:val="22"/>
              </w:rPr>
              <w:t xml:space="preserve">k.  Language </w:t>
            </w:r>
            <w:r w:rsidR="00F66A1B" w:rsidRPr="007714BA">
              <w:rPr>
                <w:b/>
                <w:sz w:val="22"/>
              </w:rPr>
              <w:t>to Include in a Locally</w:t>
            </w:r>
            <w:r w:rsidR="00822F57" w:rsidRPr="007714BA">
              <w:rPr>
                <w:b/>
                <w:sz w:val="22"/>
              </w:rPr>
              <w:t>-</w:t>
            </w:r>
            <w:r w:rsidR="00F66A1B" w:rsidRPr="007714BA">
              <w:rPr>
                <w:b/>
                <w:sz w:val="22"/>
              </w:rPr>
              <w:t xml:space="preserve">Generated Letter </w:t>
            </w:r>
            <w:r w:rsidRPr="007714BA">
              <w:rPr>
                <w:b/>
                <w:sz w:val="22"/>
              </w:rPr>
              <w:t xml:space="preserve">for Possible REPS </w:t>
            </w:r>
            <w:r w:rsidR="008D1445" w:rsidRPr="007714BA">
              <w:rPr>
                <w:b/>
                <w:sz w:val="22"/>
              </w:rPr>
              <w:t>Benefits</w:t>
            </w:r>
          </w:p>
        </w:tc>
        <w:tc>
          <w:tcPr>
            <w:tcW w:w="7740" w:type="dxa"/>
            <w:shd w:val="clear" w:color="auto" w:fill="auto"/>
          </w:tcPr>
          <w:p w:rsidR="00BE2E0F" w:rsidRPr="007714BA" w:rsidRDefault="00083328" w:rsidP="004F7A9F">
            <w:pPr>
              <w:tabs>
                <w:tab w:val="left" w:pos="480"/>
                <w:tab w:val="left" w:pos="1320"/>
                <w:tab w:val="left" w:pos="1920"/>
                <w:tab w:val="left" w:pos="3480"/>
                <w:tab w:val="left" w:pos="4920"/>
              </w:tabs>
              <w:ind w:right="414"/>
            </w:pPr>
            <w:r w:rsidRPr="007714BA">
              <w:t xml:space="preserve">The following paragraphs must </w:t>
            </w:r>
            <w:r w:rsidR="00FA36E5" w:rsidRPr="007714BA">
              <w:t xml:space="preserve">be </w:t>
            </w:r>
            <w:r w:rsidRPr="007714BA">
              <w:t>included</w:t>
            </w:r>
            <w:r w:rsidR="00FA36E5" w:rsidRPr="007714BA">
              <w:t xml:space="preserve"> in a locally-generated letter </w:t>
            </w:r>
            <w:r w:rsidR="008D1445" w:rsidRPr="007714BA">
              <w:t xml:space="preserve">for possible REPS benefits </w:t>
            </w:r>
            <w:r w:rsidR="00FA36E5" w:rsidRPr="007714BA">
              <w:t xml:space="preserve">when the system-generated notice is </w:t>
            </w:r>
            <w:r w:rsidR="00FA36E5" w:rsidRPr="007714BA">
              <w:rPr>
                <w:b/>
                <w:i/>
              </w:rPr>
              <w:t>not</w:t>
            </w:r>
            <w:r w:rsidR="00FA36E5" w:rsidRPr="007714BA">
              <w:t xml:space="preserve"> sent for a child who </w:t>
            </w:r>
          </w:p>
          <w:p w:rsidR="00BE2E0F" w:rsidRPr="007714BA" w:rsidRDefault="00BE2E0F" w:rsidP="004F7A9F">
            <w:pPr>
              <w:tabs>
                <w:tab w:val="left" w:pos="480"/>
                <w:tab w:val="left" w:pos="1320"/>
                <w:tab w:val="left" w:pos="1920"/>
                <w:tab w:val="left" w:pos="3480"/>
                <w:tab w:val="left" w:pos="4920"/>
              </w:tabs>
              <w:ind w:right="414"/>
            </w:pPr>
          </w:p>
          <w:p w:rsidR="00BE2E0F" w:rsidRPr="007714BA" w:rsidRDefault="00FA36E5" w:rsidP="00BE2E0F">
            <w:pPr>
              <w:pStyle w:val="ListParagraph"/>
              <w:numPr>
                <w:ilvl w:val="0"/>
                <w:numId w:val="61"/>
              </w:numPr>
              <w:ind w:left="158" w:hanging="187"/>
            </w:pPr>
            <w:r w:rsidRPr="007714BA">
              <w:rPr>
                <w:i/>
              </w:rPr>
              <w:t>recently</w:t>
            </w:r>
            <w:r w:rsidRPr="007714BA">
              <w:t xml:space="preserve"> reached the age of 16</w:t>
            </w:r>
            <w:r w:rsidR="00BE2E0F" w:rsidRPr="007714BA">
              <w:t>,</w:t>
            </w:r>
            <w:r w:rsidRPr="007714BA">
              <w:t xml:space="preserve"> </w:t>
            </w:r>
            <w:r w:rsidRPr="007714BA">
              <w:rPr>
                <w:b/>
                <w:i/>
              </w:rPr>
              <w:t>or</w:t>
            </w:r>
            <w:r w:rsidRPr="007714BA">
              <w:t xml:space="preserve"> </w:t>
            </w:r>
          </w:p>
          <w:p w:rsidR="007C6240" w:rsidRPr="007714BA" w:rsidRDefault="00FA36E5" w:rsidP="00083328">
            <w:pPr>
              <w:pStyle w:val="ListParagraph"/>
              <w:numPr>
                <w:ilvl w:val="0"/>
                <w:numId w:val="61"/>
              </w:numPr>
              <w:ind w:left="158" w:hanging="187"/>
            </w:pPr>
            <w:r w:rsidRPr="007714BA">
              <w:t xml:space="preserve">is </w:t>
            </w:r>
            <w:r w:rsidRPr="007714BA">
              <w:rPr>
                <w:i/>
              </w:rPr>
              <w:t>about</w:t>
            </w:r>
            <w:r w:rsidRPr="007714BA">
              <w:t xml:space="preserve"> to reach the age of 18</w:t>
            </w:r>
            <w:r w:rsidR="00083328" w:rsidRPr="007714BA">
              <w:t>:</w:t>
            </w:r>
          </w:p>
          <w:p w:rsidR="00083328" w:rsidRPr="007714BA" w:rsidRDefault="00083328" w:rsidP="00083328"/>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r w:rsidRPr="007714BA">
              <w:rPr>
                <w:i/>
              </w:rPr>
              <w:t>You are receiving dependency and indemnity compensation or educational assistance.  You may also be eligible for reinstatement of certain Social Security benefits that were eliminated by the Omnibus Budget Reconciliation Act of 1981 if you are the surviving spouse or child of a Veteran who:</w:t>
            </w: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r w:rsidRPr="007714BA">
              <w:rPr>
                <w:i/>
              </w:rPr>
              <w:t>(1)</w:t>
            </w:r>
            <w:r w:rsidRPr="007714BA">
              <w:rPr>
                <w:i/>
              </w:rPr>
              <w:tab/>
              <w:t>died on active duty before August 13, 1981; or</w:t>
            </w: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r w:rsidRPr="007714BA">
              <w:rPr>
                <w:i/>
              </w:rPr>
              <w:t>(2)</w:t>
            </w:r>
            <w:r w:rsidRPr="007714BA">
              <w:rPr>
                <w:i/>
              </w:rPr>
              <w:tab/>
              <w:t>died from a disability incurred or aggravated in service before August 13, 1981.</w:t>
            </w: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r w:rsidRPr="007714BA">
              <w:rPr>
                <w:i/>
              </w:rPr>
              <w:t>Before enactment of the Omnibus Budget Reconciliation Act of 1981, parent's Social Security child-in-care benefits were paid to a parent until the parent's youngest child became age 18.  Now parent child-in-care benefits are discontinued when the parent’s youngest child becomes age 16.  The Omnibus Budget Reconciliation Act of 1981 also eliminated Social Security student benefits. Student benefits were formerly payable to a child who was between the ages of I 8 and 22 and who was attending a postsecondary school full time.</w:t>
            </w: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r w:rsidRPr="007714BA">
              <w:rPr>
                <w:i/>
              </w:rPr>
              <w:lastRenderedPageBreak/>
              <w:t xml:space="preserve">Public Law 97-377 directs VA to reinstate the eliminated Social Security benefits to the surviving spouse or child of a Veteran who died under either of the conditions mentioned above.  If you believe that you qualify for reinstatement, you must apply by completing the enclosed VA Form 21-8924, Application of Surviving Spouse or Child for REPS Benefits (Restored Entitlement for Survivors). </w:t>
            </w:r>
            <w:r w:rsidR="00587641" w:rsidRPr="007714BA">
              <w:rPr>
                <w:i/>
              </w:rPr>
              <w:t xml:space="preserve"> </w:t>
            </w:r>
            <w:r w:rsidRPr="007714BA">
              <w:rPr>
                <w:i/>
              </w:rPr>
              <w:t>If you are not sure that you qualify, please apply anyway.  We will be glad to determine whether you are eligible for reinstatement.</w:t>
            </w: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r w:rsidRPr="007714BA">
              <w:rPr>
                <w:i/>
              </w:rPr>
              <w:t>If you apply and you are a school child (age 18 through 21 and attending college level. or other postsecondary school full time) please enter all periods of school attendance from your 18th birthday in Part II.</w:t>
            </w: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r w:rsidRPr="007714BA">
              <w:rPr>
                <w:i/>
              </w:rPr>
              <w:t>If you apply and you are a spouse with a child in your care (youngest child age 16 through 17), you need only complete Parts I and III.</w:t>
            </w: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r w:rsidRPr="007714BA">
              <w:rPr>
                <w:i/>
              </w:rPr>
              <w:t>Your regular VA benefits will not be affected if you become entitled to reinstatement of either parent child-in-care or student benefits.  You may receive both at the same time.</w:t>
            </w: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rPr>
                <w:i/>
              </w:rPr>
            </w:pPr>
          </w:p>
          <w:p w:rsidR="00083328" w:rsidRPr="007714BA" w:rsidRDefault="00083328" w:rsidP="000833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ight="414"/>
            </w:pPr>
            <w:r w:rsidRPr="007714BA">
              <w:rPr>
                <w:i/>
              </w:rPr>
              <w:t>Please return your completed application to the address listed on the form.</w:t>
            </w:r>
          </w:p>
        </w:tc>
      </w:tr>
    </w:tbl>
    <w:p w:rsidR="0015113B" w:rsidRPr="007714BA" w:rsidRDefault="0015113B" w:rsidP="008C6E75">
      <w:pPr>
        <w:tabs>
          <w:tab w:val="left" w:pos="9360"/>
        </w:tabs>
        <w:ind w:left="1714"/>
      </w:pPr>
      <w:r w:rsidRPr="007714BA">
        <w:rPr>
          <w:u w:val="single"/>
        </w:rPr>
        <w:lastRenderedPageBreak/>
        <w:tab/>
      </w:r>
    </w:p>
    <w:p w:rsidR="0015113B" w:rsidRPr="007714BA" w:rsidRDefault="0015113B" w:rsidP="001B4CB7"/>
    <w:p w:rsidR="00E421BD" w:rsidRPr="007714BA" w:rsidRDefault="00E421BD" w:rsidP="00E421BD">
      <w:pPr>
        <w:pStyle w:val="Heading4"/>
      </w:pPr>
    </w:p>
    <w:p w:rsidR="00BF138D" w:rsidRPr="007714BA" w:rsidRDefault="00BF138D" w:rsidP="00E421BD">
      <w:pPr>
        <w:pStyle w:val="Heading4"/>
      </w:pPr>
      <w:r w:rsidRPr="007714BA">
        <w:br w:type="page"/>
      </w:r>
      <w:r w:rsidRPr="007714BA">
        <w:lastRenderedPageBreak/>
        <w:t>2.  Policies Regarding School Attendance</w:t>
      </w:r>
    </w:p>
    <w:p w:rsidR="00BF138D" w:rsidRPr="007714BA" w:rsidRDefault="00BF138D">
      <w:pPr>
        <w:pStyle w:val="BlockLine"/>
      </w:pPr>
      <w:r w:rsidRPr="007714BA">
        <w:fldChar w:fldCharType="begin"/>
      </w:r>
      <w:r w:rsidRPr="007714BA">
        <w:instrText xml:space="preserve"> PRIVATE INFOTYPE="OTHER"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pPr>
              <w:pStyle w:val="Heading5"/>
            </w:pPr>
            <w:r w:rsidRPr="007714BA">
              <w:t>Introduction</w:t>
            </w:r>
          </w:p>
        </w:tc>
        <w:tc>
          <w:tcPr>
            <w:tcW w:w="7740" w:type="dxa"/>
          </w:tcPr>
          <w:p w:rsidR="00BF138D" w:rsidRPr="007714BA" w:rsidRDefault="00BF138D">
            <w:pPr>
              <w:pStyle w:val="BlockText"/>
            </w:pPr>
            <w:r w:rsidRPr="007714BA">
              <w:t>This topic contains information about VA’s policies regarding school attendance, for the purpose of paying compensation, pension, or DIC, including</w:t>
            </w:r>
          </w:p>
          <w:p w:rsidR="00BF138D" w:rsidRPr="007714BA" w:rsidRDefault="00BF138D">
            <w:pPr>
              <w:pStyle w:val="BlockText"/>
            </w:pPr>
          </w:p>
          <w:p w:rsidR="00BF138D" w:rsidRPr="007714BA" w:rsidRDefault="00BF138D">
            <w:pPr>
              <w:pStyle w:val="BulletText1"/>
            </w:pPr>
            <w:r w:rsidRPr="007714BA">
              <w:t xml:space="preserve">VA standards for courses of </w:t>
            </w:r>
            <w:r w:rsidR="00D57581" w:rsidRPr="007714BA">
              <w:t>instruction</w:t>
            </w:r>
          </w:p>
          <w:p w:rsidR="00BF138D" w:rsidRPr="007714BA" w:rsidRDefault="00BF138D">
            <w:pPr>
              <w:pStyle w:val="BulletText1"/>
            </w:pPr>
            <w:r w:rsidRPr="007714BA">
              <w:t>criteria for paying benefits based on school attendance</w:t>
            </w:r>
          </w:p>
          <w:p w:rsidR="00BF138D" w:rsidRPr="007714BA" w:rsidRDefault="00BF138D">
            <w:pPr>
              <w:pStyle w:val="BulletText1"/>
            </w:pPr>
            <w:r w:rsidRPr="007714BA">
              <w:t>advisory opinions on the validity of a student’s school attendance</w:t>
            </w:r>
          </w:p>
          <w:p w:rsidR="00BF138D" w:rsidRPr="007714BA" w:rsidRDefault="00BF138D" w:rsidP="009B38AB">
            <w:pPr>
              <w:pStyle w:val="BulletText1"/>
            </w:pPr>
            <w:r w:rsidRPr="007714BA">
              <w:t>accreditation requirement for domestic schools</w:t>
            </w:r>
          </w:p>
          <w:p w:rsidR="00BF138D" w:rsidRPr="007714BA" w:rsidRDefault="00BF138D">
            <w:pPr>
              <w:pStyle w:val="BulletText1"/>
            </w:pPr>
            <w:r w:rsidRPr="007714BA">
              <w:t>determining the accreditation of a local school</w:t>
            </w:r>
          </w:p>
          <w:p w:rsidR="00BF138D" w:rsidRPr="007714BA" w:rsidRDefault="00BF138D">
            <w:pPr>
              <w:pStyle w:val="BulletText1"/>
            </w:pPr>
            <w:r w:rsidRPr="007714BA">
              <w:t xml:space="preserve">determining the accreditation of a school in another </w:t>
            </w:r>
            <w:r w:rsidR="007D1522" w:rsidRPr="007714BA">
              <w:t>SOO</w:t>
            </w:r>
            <w:r w:rsidRPr="007714BA">
              <w:t xml:space="preserve"> </w:t>
            </w:r>
          </w:p>
          <w:p w:rsidR="00BF138D" w:rsidRPr="007714BA" w:rsidRDefault="00BF138D">
            <w:pPr>
              <w:pStyle w:val="BulletText1"/>
            </w:pPr>
            <w:r w:rsidRPr="007714BA">
              <w:t>accreditation requirement for foreign schools</w:t>
            </w:r>
          </w:p>
          <w:p w:rsidR="00BF138D" w:rsidRPr="007714BA" w:rsidRDefault="00BF138D" w:rsidP="00350FA0">
            <w:pPr>
              <w:pStyle w:val="BulletText1"/>
            </w:pPr>
            <w:r w:rsidRPr="007714BA">
              <w:t>foreign countries with no accrediting authority</w:t>
            </w:r>
          </w:p>
          <w:p w:rsidR="00BF138D" w:rsidRPr="007714BA" w:rsidRDefault="00BF138D" w:rsidP="00605B92">
            <w:pPr>
              <w:pStyle w:val="BulletText1"/>
            </w:pPr>
            <w:r w:rsidRPr="007714BA">
              <w:t>definition</w:t>
            </w:r>
            <w:r w:rsidR="00572FE2" w:rsidRPr="007714BA">
              <w:t>:</w:t>
            </w:r>
            <w:r w:rsidRPr="007714BA">
              <w:t xml:space="preserve"> </w:t>
            </w:r>
            <w:r w:rsidRPr="007714BA">
              <w:rPr>
                <w:bCs/>
              </w:rPr>
              <w:t>wholly supported at the expense of the Federal government</w:t>
            </w:r>
          </w:p>
          <w:p w:rsidR="00896330" w:rsidRPr="007714BA" w:rsidRDefault="00EA450B" w:rsidP="00605B92">
            <w:pPr>
              <w:pStyle w:val="BulletText1"/>
            </w:pPr>
            <w:r w:rsidRPr="007714BA">
              <w:t>service academies</w:t>
            </w:r>
            <w:r w:rsidR="00896330" w:rsidRPr="007714BA">
              <w:t>, and</w:t>
            </w:r>
          </w:p>
          <w:p w:rsidR="00EA450B" w:rsidRPr="007714BA" w:rsidRDefault="00896330" w:rsidP="00605B92">
            <w:pPr>
              <w:pStyle w:val="BulletText1"/>
            </w:pPr>
            <w:r w:rsidRPr="007714BA">
              <w:t>service academy preparatory schools</w:t>
            </w:r>
            <w:r w:rsidR="00EA450B" w:rsidRPr="007714BA">
              <w:t>.</w:t>
            </w:r>
          </w:p>
        </w:tc>
      </w:tr>
    </w:tbl>
    <w:p w:rsidR="00BF138D" w:rsidRPr="007714BA" w:rsidRDefault="00BF138D">
      <w:pPr>
        <w:pStyle w:val="BlockLine"/>
      </w:pP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pPr>
              <w:pStyle w:val="Heading5"/>
            </w:pPr>
            <w:r w:rsidRPr="007714BA">
              <w:t>Change Date</w:t>
            </w:r>
          </w:p>
        </w:tc>
        <w:tc>
          <w:tcPr>
            <w:tcW w:w="7740" w:type="dxa"/>
          </w:tcPr>
          <w:p w:rsidR="00BF138D" w:rsidRPr="007714BA" w:rsidRDefault="00AD7B6F" w:rsidP="00502CB5">
            <w:pPr>
              <w:pStyle w:val="BlockText"/>
            </w:pPr>
            <w:r w:rsidRPr="007714BA">
              <w:t>January 28, 2016</w:t>
            </w:r>
          </w:p>
        </w:tc>
      </w:tr>
    </w:tbl>
    <w:p w:rsidR="00BF138D" w:rsidRPr="007714BA" w:rsidRDefault="00BF138D" w:rsidP="007B1F73">
      <w:pPr>
        <w:pStyle w:val="BlockLine"/>
      </w:pPr>
    </w:p>
    <w:tbl>
      <w:tblPr>
        <w:tblW w:w="0" w:type="auto"/>
        <w:tblLayout w:type="fixed"/>
        <w:tblLook w:val="0000" w:firstRow="0" w:lastRow="0" w:firstColumn="0" w:lastColumn="0" w:noHBand="0" w:noVBand="0"/>
      </w:tblPr>
      <w:tblGrid>
        <w:gridCol w:w="1728"/>
        <w:gridCol w:w="7740"/>
      </w:tblGrid>
      <w:tr w:rsidR="00BF138D" w:rsidRPr="007714BA" w:rsidTr="00A0463F">
        <w:tc>
          <w:tcPr>
            <w:tcW w:w="1728" w:type="dxa"/>
          </w:tcPr>
          <w:p w:rsidR="00BF138D" w:rsidRPr="007714BA" w:rsidRDefault="00BF138D" w:rsidP="00481CD4">
            <w:pPr>
              <w:pStyle w:val="Heading5"/>
            </w:pPr>
            <w:proofErr w:type="gramStart"/>
            <w:r w:rsidRPr="007714BA">
              <w:t xml:space="preserve">a. </w:t>
            </w:r>
            <w:r w:rsidR="00A3487D" w:rsidRPr="007714BA">
              <w:t xml:space="preserve"> </w:t>
            </w:r>
            <w:r w:rsidRPr="007714BA">
              <w:t>VA</w:t>
            </w:r>
            <w:proofErr w:type="gramEnd"/>
            <w:r w:rsidRPr="007714BA">
              <w:t xml:space="preserve"> Standards for Courses of </w:t>
            </w:r>
            <w:r w:rsidR="00D57581" w:rsidRPr="007714BA">
              <w:t>Instruction</w:t>
            </w:r>
          </w:p>
        </w:tc>
        <w:tc>
          <w:tcPr>
            <w:tcW w:w="7740" w:type="dxa"/>
          </w:tcPr>
          <w:p w:rsidR="00BF138D" w:rsidRPr="007714BA" w:rsidRDefault="00BF138D">
            <w:pPr>
              <w:pStyle w:val="BlockText"/>
            </w:pPr>
            <w:r w:rsidRPr="007714BA">
              <w:t xml:space="preserve">To meet VA standards, a course of </w:t>
            </w:r>
            <w:r w:rsidR="006B40E0" w:rsidRPr="007714BA">
              <w:t>instruction</w:t>
            </w:r>
            <w:r w:rsidRPr="007714BA">
              <w:t xml:space="preserve"> must </w:t>
            </w:r>
          </w:p>
          <w:p w:rsidR="00BF138D" w:rsidRPr="007714BA" w:rsidRDefault="00BF138D">
            <w:pPr>
              <w:pStyle w:val="BlockText"/>
            </w:pPr>
          </w:p>
          <w:p w:rsidR="00BF138D" w:rsidRPr="007714BA" w:rsidRDefault="00BF138D">
            <w:pPr>
              <w:pStyle w:val="BulletText1"/>
            </w:pPr>
            <w:r w:rsidRPr="007714BA">
              <w:t xml:space="preserve">require attendance of not less than the equivalent of three regular class sessions, daytime or evening, per week, and </w:t>
            </w:r>
          </w:p>
          <w:p w:rsidR="00BF138D" w:rsidRPr="007714BA" w:rsidRDefault="00BF138D" w:rsidP="00086913">
            <w:pPr>
              <w:pStyle w:val="BulletText1"/>
            </w:pPr>
            <w:r w:rsidRPr="007714BA">
              <w:t>lead to the achievement of a training or educational objective (such as a degree, diploma, or certificate) in a period of time commonly accepted by standard institutions as adequate for that purpose.</w:t>
            </w:r>
          </w:p>
          <w:p w:rsidR="00BF138D" w:rsidRPr="007714BA" w:rsidRDefault="00BF138D" w:rsidP="008C0CBC">
            <w:pPr>
              <w:pStyle w:val="BlockText"/>
            </w:pPr>
          </w:p>
          <w:p w:rsidR="00BF138D" w:rsidRPr="007714BA" w:rsidRDefault="00BF138D" w:rsidP="00DA318B">
            <w:pPr>
              <w:pStyle w:val="BlockText"/>
            </w:pPr>
            <w:r w:rsidRPr="007714BA">
              <w:rPr>
                <w:b/>
                <w:i/>
              </w:rPr>
              <w:t>Important</w:t>
            </w:r>
            <w:r w:rsidRPr="007714BA">
              <w:t xml:space="preserve">:  According to </w:t>
            </w:r>
            <w:hyperlink r:id="rId19" w:history="1">
              <w:r w:rsidRPr="007714BA">
                <w:rPr>
                  <w:rStyle w:val="Hyperlink"/>
                </w:rPr>
                <w:t>38 CFR 21.4200(g)</w:t>
              </w:r>
            </w:hyperlink>
            <w:r w:rsidRPr="007714BA">
              <w:t>, one “regular class session” must consist of at least</w:t>
            </w:r>
          </w:p>
          <w:p w:rsidR="00BF138D" w:rsidRPr="007714BA" w:rsidRDefault="00BF138D" w:rsidP="00DA318B">
            <w:pPr>
              <w:pStyle w:val="BulletText1"/>
            </w:pPr>
            <w:r w:rsidRPr="007714BA">
              <w:t>one 50-minute period of academic instruction</w:t>
            </w:r>
          </w:p>
          <w:p w:rsidR="00BF138D" w:rsidRPr="007714BA" w:rsidRDefault="00BF138D" w:rsidP="00DA318B">
            <w:pPr>
              <w:pStyle w:val="BulletText1"/>
            </w:pPr>
            <w:r w:rsidRPr="007714BA">
              <w:t>two 50-minute periods of laboratory instruction, or</w:t>
            </w:r>
          </w:p>
          <w:p w:rsidR="00BF138D" w:rsidRPr="007714BA" w:rsidRDefault="00BF138D" w:rsidP="00DA318B">
            <w:pPr>
              <w:pStyle w:val="BulletText1"/>
            </w:pPr>
            <w:r w:rsidRPr="007714BA">
              <w:t>three 50-minute periods of workshop training.</w:t>
            </w:r>
          </w:p>
          <w:p w:rsidR="00BF138D" w:rsidRPr="007714BA" w:rsidRDefault="00BF138D" w:rsidP="00DA318B">
            <w:pPr>
              <w:pStyle w:val="BlockText"/>
            </w:pPr>
          </w:p>
          <w:p w:rsidR="00BF138D" w:rsidRPr="007714BA" w:rsidRDefault="00BF138D" w:rsidP="00DA318B">
            <w:pPr>
              <w:pStyle w:val="BlockText"/>
            </w:pPr>
            <w:r w:rsidRPr="007714BA">
              <w:rPr>
                <w:b/>
                <w:i/>
              </w:rPr>
              <w:t>Example</w:t>
            </w:r>
            <w:r w:rsidRPr="007714BA">
              <w:t xml:space="preserve">:  A course of </w:t>
            </w:r>
            <w:r w:rsidR="006B40E0" w:rsidRPr="007714BA">
              <w:t>instruction</w:t>
            </w:r>
            <w:r w:rsidRPr="007714BA">
              <w:t xml:space="preserve"> meets the attendance requirement whether it consists of</w:t>
            </w:r>
          </w:p>
          <w:p w:rsidR="00BF138D" w:rsidRPr="007714BA" w:rsidRDefault="00BF138D" w:rsidP="00DA318B">
            <w:pPr>
              <w:pStyle w:val="BulletText1"/>
            </w:pPr>
            <w:r w:rsidRPr="007714BA">
              <w:t>one hour of academic instruction three times a week, or</w:t>
            </w:r>
          </w:p>
          <w:p w:rsidR="00BF138D" w:rsidRPr="007714BA" w:rsidRDefault="00BF138D" w:rsidP="00DA318B">
            <w:pPr>
              <w:pStyle w:val="BulletText1"/>
            </w:pPr>
            <w:r w:rsidRPr="007714BA">
              <w:t>three hours of academic instruction once a week.</w:t>
            </w:r>
          </w:p>
          <w:p w:rsidR="00BF138D" w:rsidRPr="007714BA" w:rsidRDefault="00BF138D" w:rsidP="007B1F73">
            <w:pPr>
              <w:pStyle w:val="BlockText"/>
              <w:rPr>
                <w:b/>
                <w:i/>
              </w:rPr>
            </w:pPr>
          </w:p>
          <w:p w:rsidR="00BF138D" w:rsidRPr="007714BA" w:rsidRDefault="00BF138D" w:rsidP="007B1F73">
            <w:pPr>
              <w:pStyle w:val="BlockText"/>
            </w:pPr>
            <w:r w:rsidRPr="007714BA">
              <w:rPr>
                <w:b/>
                <w:i/>
              </w:rPr>
              <w:t>Notes</w:t>
            </w:r>
            <w:r w:rsidRPr="007714BA">
              <w:t>:</w:t>
            </w:r>
          </w:p>
          <w:p w:rsidR="00BF138D" w:rsidRPr="007714BA" w:rsidRDefault="00BF138D" w:rsidP="007B1F73">
            <w:pPr>
              <w:pStyle w:val="BulletText1"/>
            </w:pPr>
            <w:r w:rsidRPr="007714BA">
              <w:t xml:space="preserve">Authority to approve an award based on school attendance includes authority for approving the corresponding course of </w:t>
            </w:r>
            <w:r w:rsidR="006F1417" w:rsidRPr="007714BA">
              <w:t>instruction</w:t>
            </w:r>
            <w:r w:rsidRPr="007714BA">
              <w:t>.</w:t>
            </w:r>
          </w:p>
          <w:p w:rsidR="00BF138D" w:rsidRPr="007714BA" w:rsidRDefault="00BF138D" w:rsidP="007B1F73">
            <w:pPr>
              <w:pStyle w:val="BulletText1"/>
            </w:pPr>
            <w:r w:rsidRPr="007714BA">
              <w:t xml:space="preserve">Courses of </w:t>
            </w:r>
            <w:r w:rsidR="00D57581" w:rsidRPr="007714BA">
              <w:t>instruction</w:t>
            </w:r>
            <w:r w:rsidRPr="007714BA">
              <w:t xml:space="preserve"> taught under home school programs for grades kindergarten through 12 meet VA standards as long as the home school is an approved educational institution.</w:t>
            </w:r>
          </w:p>
          <w:p w:rsidR="00BF138D" w:rsidRPr="007714BA" w:rsidRDefault="00BF138D" w:rsidP="007B1F73">
            <w:pPr>
              <w:pStyle w:val="BlockText"/>
            </w:pPr>
          </w:p>
          <w:p w:rsidR="00BF138D" w:rsidRPr="007714BA" w:rsidRDefault="00BF138D" w:rsidP="00956D45">
            <w:pPr>
              <w:pStyle w:val="BlockText"/>
            </w:pPr>
            <w:r w:rsidRPr="007714BA">
              <w:rPr>
                <w:b/>
                <w:bCs/>
                <w:i/>
                <w:iCs/>
              </w:rPr>
              <w:t>Reference</w:t>
            </w:r>
            <w:r w:rsidRPr="007714BA">
              <w:t>:  For more information on home schools as approved educational institutions, see M21-1, Part III, Subpart iii, 6.A.3.</w:t>
            </w:r>
          </w:p>
        </w:tc>
      </w:tr>
    </w:tbl>
    <w:p w:rsidR="00BF138D" w:rsidRPr="007714BA" w:rsidRDefault="00BF138D" w:rsidP="00A70086">
      <w:pPr>
        <w:pStyle w:val="BlockLine"/>
      </w:pPr>
      <w:r w:rsidRPr="007714BA">
        <w:lastRenderedPageBreak/>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rsidP="00624462">
            <w:pPr>
              <w:pStyle w:val="Heading5"/>
            </w:pPr>
            <w:r w:rsidRPr="007714BA">
              <w:t xml:space="preserve">b. </w:t>
            </w:r>
            <w:r w:rsidR="00EE5372" w:rsidRPr="007714BA">
              <w:t xml:space="preserve"> </w:t>
            </w:r>
            <w:r w:rsidRPr="007714BA">
              <w:t>Criteria for Paying Benefits Based on School Attendance</w:t>
            </w:r>
          </w:p>
        </w:tc>
        <w:tc>
          <w:tcPr>
            <w:tcW w:w="7740" w:type="dxa"/>
          </w:tcPr>
          <w:p w:rsidR="00BF138D" w:rsidRPr="007714BA" w:rsidRDefault="00BF138D">
            <w:pPr>
              <w:pStyle w:val="BlockText"/>
            </w:pPr>
            <w:r w:rsidRPr="007714BA">
              <w:t>VA may pay benefits to or for a student who is attending school, provided the student’s</w:t>
            </w:r>
          </w:p>
          <w:p w:rsidR="00BF138D" w:rsidRPr="007714BA" w:rsidRDefault="00BF138D" w:rsidP="00E82D2C">
            <w:pPr>
              <w:pStyle w:val="BlockText"/>
            </w:pPr>
          </w:p>
          <w:p w:rsidR="00BF138D" w:rsidRPr="007714BA" w:rsidRDefault="00BF138D">
            <w:pPr>
              <w:pStyle w:val="BulletText1"/>
            </w:pPr>
            <w:r w:rsidRPr="007714BA">
              <w:t xml:space="preserve">course of </w:t>
            </w:r>
            <w:r w:rsidR="006F1417" w:rsidRPr="007714BA">
              <w:t>instruction</w:t>
            </w:r>
            <w:r w:rsidRPr="007714BA">
              <w:t xml:space="preserve"> meets the standards in M21-1, Part III, Subpart iii, 6.A.2.a, and</w:t>
            </w:r>
          </w:p>
          <w:p w:rsidR="00BF138D" w:rsidRPr="007714BA" w:rsidRDefault="00BF138D">
            <w:pPr>
              <w:pStyle w:val="BulletText1"/>
            </w:pPr>
            <w:r w:rsidRPr="007714BA">
              <w:t xml:space="preserve">school meets the accreditation requirements in </w:t>
            </w:r>
          </w:p>
          <w:p w:rsidR="00BF138D" w:rsidRPr="007714BA" w:rsidRDefault="00BF138D" w:rsidP="00E82D2C">
            <w:pPr>
              <w:pStyle w:val="BulletText2"/>
            </w:pPr>
            <w:r w:rsidRPr="007714BA">
              <w:t>M21-1, Part III, Subpart iii, 6.A.2.e (domestic schools)</w:t>
            </w:r>
          </w:p>
          <w:p w:rsidR="00BF138D" w:rsidRPr="007714BA" w:rsidRDefault="00BF138D" w:rsidP="00E82D2C">
            <w:pPr>
              <w:pStyle w:val="BulletText2"/>
            </w:pPr>
            <w:r w:rsidRPr="007714BA">
              <w:t>M21-1, Part III, Subpart iii, 6.A.2.</w:t>
            </w:r>
            <w:r w:rsidR="003C01EC" w:rsidRPr="007714BA">
              <w:rPr>
                <w:rStyle w:val="Hyperlink"/>
                <w:color w:val="auto"/>
                <w:u w:val="none"/>
              </w:rPr>
              <w:t>g</w:t>
            </w:r>
            <w:r w:rsidRPr="007714BA">
              <w:t xml:space="preserve"> (foreign schools), or</w:t>
            </w:r>
          </w:p>
          <w:p w:rsidR="00BF138D" w:rsidRPr="007714BA" w:rsidRDefault="00BF138D" w:rsidP="00E82D2C">
            <w:pPr>
              <w:pStyle w:val="BulletText2"/>
            </w:pPr>
            <w:r w:rsidRPr="007714BA">
              <w:t>M21-1, Part III, Subpart iii, 6.A.3 (home</w:t>
            </w:r>
            <w:r w:rsidR="00413A06" w:rsidRPr="007714BA">
              <w:t xml:space="preserve"> </w:t>
            </w:r>
            <w:r w:rsidRPr="007714BA">
              <w:t>school programs).</w:t>
            </w:r>
          </w:p>
          <w:p w:rsidR="00BF138D" w:rsidRPr="007714BA" w:rsidRDefault="00BF138D" w:rsidP="00E806F0">
            <w:pPr>
              <w:pStyle w:val="BlockText"/>
            </w:pPr>
          </w:p>
          <w:p w:rsidR="00BF138D" w:rsidRPr="007714BA" w:rsidRDefault="00BF138D" w:rsidP="006F1417">
            <w:pPr>
              <w:pStyle w:val="BlockText"/>
            </w:pPr>
            <w:r w:rsidRPr="007714BA">
              <w:rPr>
                <w:b/>
                <w:i/>
              </w:rPr>
              <w:t>Note</w:t>
            </w:r>
            <w:r w:rsidRPr="007714BA">
              <w:t xml:space="preserve">:  Any course of </w:t>
            </w:r>
            <w:r w:rsidR="006F1417" w:rsidRPr="007714BA">
              <w:t>instruction</w:t>
            </w:r>
            <w:r w:rsidRPr="007714BA">
              <w:t xml:space="preserve"> offered by a VA-accredited school meets VA’s standards for courses of </w:t>
            </w:r>
            <w:r w:rsidR="00D57581" w:rsidRPr="007714BA">
              <w:t>instruction</w:t>
            </w:r>
            <w:r w:rsidRPr="007714BA">
              <w:t>.</w:t>
            </w:r>
          </w:p>
        </w:tc>
      </w:tr>
    </w:tbl>
    <w:p w:rsidR="00BF138D" w:rsidRPr="007714BA" w:rsidRDefault="00BF138D" w:rsidP="007B1F73">
      <w:pPr>
        <w:pStyle w:val="BlockLine"/>
      </w:pPr>
      <w:r w:rsidRPr="007714BA">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rsidP="00517686">
            <w:pPr>
              <w:pStyle w:val="Heading5"/>
            </w:pPr>
            <w:r w:rsidRPr="007714BA">
              <w:t xml:space="preserve">c. </w:t>
            </w:r>
            <w:r w:rsidR="00EE5372" w:rsidRPr="007714BA">
              <w:t xml:space="preserve"> </w:t>
            </w:r>
            <w:r w:rsidRPr="007714BA">
              <w:t>Advisory Opinions on the Validity of a Student’s School Attendance</w:t>
            </w:r>
          </w:p>
        </w:tc>
        <w:tc>
          <w:tcPr>
            <w:tcW w:w="7740" w:type="dxa"/>
          </w:tcPr>
          <w:p w:rsidR="00BF138D" w:rsidRPr="007714BA" w:rsidRDefault="00BF138D">
            <w:pPr>
              <w:pStyle w:val="BlockText"/>
            </w:pPr>
            <w:r w:rsidRPr="007714BA">
              <w:t>Submit a reque</w:t>
            </w:r>
            <w:r w:rsidR="007A5D17" w:rsidRPr="007714BA">
              <w:t>st to Compensation Service (211B</w:t>
            </w:r>
            <w:r w:rsidRPr="007714BA">
              <w:t>) for an advisory opinion on the validity of a student’s “school attendance” if</w:t>
            </w:r>
          </w:p>
          <w:p w:rsidR="00BF138D" w:rsidRPr="007714BA" w:rsidRDefault="00BF138D">
            <w:pPr>
              <w:pStyle w:val="BlockText"/>
            </w:pPr>
          </w:p>
          <w:p w:rsidR="00BF138D" w:rsidRPr="007714BA" w:rsidRDefault="00BF138D">
            <w:pPr>
              <w:pStyle w:val="BulletText1"/>
              <w:rPr>
                <w:b/>
              </w:rPr>
            </w:pPr>
            <w:r w:rsidRPr="007714BA">
              <w:t>the criteria under M21-1, Part III, Subpart iii, 6.A.2.b are not met, but</w:t>
            </w:r>
          </w:p>
          <w:p w:rsidR="00BF138D" w:rsidRPr="007714BA" w:rsidRDefault="00BF138D" w:rsidP="005A7F51">
            <w:pPr>
              <w:pStyle w:val="BulletText1"/>
            </w:pPr>
            <w:r w:rsidRPr="007714BA">
              <w:t xml:space="preserve">the course of </w:t>
            </w:r>
            <w:r w:rsidR="006F1417" w:rsidRPr="007714BA">
              <w:t>instruction</w:t>
            </w:r>
            <w:r w:rsidRPr="007714BA">
              <w:t xml:space="preserve"> is otherwise meritorious and appears to be directed toward the achievement of a definite educational objective.</w:t>
            </w:r>
          </w:p>
          <w:p w:rsidR="00BF138D" w:rsidRPr="007714BA" w:rsidRDefault="00BF138D" w:rsidP="00676148">
            <w:pPr>
              <w:pStyle w:val="BlockText"/>
            </w:pPr>
          </w:p>
          <w:p w:rsidR="00BF138D" w:rsidRPr="007714BA" w:rsidRDefault="00BF138D" w:rsidP="006F1417">
            <w:pPr>
              <w:pStyle w:val="BlockText"/>
            </w:pPr>
            <w:r w:rsidRPr="007714BA">
              <w:rPr>
                <w:b/>
                <w:i/>
              </w:rPr>
              <w:t>Exception</w:t>
            </w:r>
            <w:r w:rsidRPr="007714BA">
              <w:t xml:space="preserve">:  Do </w:t>
            </w:r>
            <w:r w:rsidRPr="007714BA">
              <w:rPr>
                <w:b/>
                <w:i/>
              </w:rPr>
              <w:t>not</w:t>
            </w:r>
            <w:r w:rsidRPr="007714BA">
              <w:t xml:space="preserve"> request an opinion when the course of </w:t>
            </w:r>
            <w:r w:rsidR="006F1417" w:rsidRPr="007714BA">
              <w:t>instruction</w:t>
            </w:r>
            <w:r w:rsidRPr="007714BA">
              <w:t xml:space="preserve"> clearly does not meet the attendance requirements in M21-1, Part III, Subpart iii, 6.A.2.a.</w:t>
            </w:r>
          </w:p>
        </w:tc>
      </w:tr>
    </w:tbl>
    <w:p w:rsidR="00BF138D" w:rsidRPr="007714BA" w:rsidRDefault="00BF138D" w:rsidP="007B1F73">
      <w:pPr>
        <w:pStyle w:val="BlockLine"/>
      </w:pPr>
      <w:r w:rsidRPr="007714BA">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rsidTr="00A0463F">
        <w:trPr>
          <w:cantSplit/>
          <w:trHeight w:val="2025"/>
        </w:trPr>
        <w:tc>
          <w:tcPr>
            <w:tcW w:w="1728" w:type="dxa"/>
          </w:tcPr>
          <w:p w:rsidR="00BF138D" w:rsidRPr="007714BA" w:rsidRDefault="00BF138D" w:rsidP="00380C38">
            <w:pPr>
              <w:pStyle w:val="Heading5"/>
            </w:pPr>
            <w:r w:rsidRPr="007714BA">
              <w:t xml:space="preserve">d. </w:t>
            </w:r>
            <w:r w:rsidR="00EE5372" w:rsidRPr="007714BA">
              <w:t xml:space="preserve"> </w:t>
            </w:r>
            <w:r w:rsidRPr="007714BA">
              <w:t>Accreditation Requirement for Domestic Schools</w:t>
            </w:r>
          </w:p>
        </w:tc>
        <w:tc>
          <w:tcPr>
            <w:tcW w:w="7740" w:type="dxa"/>
          </w:tcPr>
          <w:p w:rsidR="00BF138D" w:rsidRPr="007714BA" w:rsidRDefault="00BF138D">
            <w:pPr>
              <w:pStyle w:val="BlockText"/>
            </w:pPr>
            <w:r w:rsidRPr="007714BA">
              <w:t>A domestic school is accredited for VA purposes if the school is recognized as standard and accredited by</w:t>
            </w:r>
          </w:p>
          <w:p w:rsidR="00BF138D" w:rsidRPr="007714BA" w:rsidRDefault="00BF138D">
            <w:pPr>
              <w:pStyle w:val="BlockText"/>
            </w:pPr>
          </w:p>
          <w:p w:rsidR="00BF138D" w:rsidRPr="007714BA" w:rsidRDefault="00BF138D">
            <w:pPr>
              <w:pStyle w:val="BulletText1"/>
            </w:pPr>
            <w:r w:rsidRPr="007714BA">
              <w:t>the authority established within the State for determining educational standards</w:t>
            </w:r>
            <w:r w:rsidR="004F7A9F" w:rsidRPr="007714BA">
              <w:t>, or</w:t>
            </w:r>
          </w:p>
          <w:p w:rsidR="009731BB" w:rsidRPr="007714BA" w:rsidRDefault="00BF138D" w:rsidP="00A0463F">
            <w:pPr>
              <w:pStyle w:val="BulletText1"/>
            </w:pPr>
            <w:r w:rsidRPr="007714BA">
              <w:t>an institution or State authority recognized by VA to be equally as competent to determine such standards as the State authority</w:t>
            </w:r>
            <w:r w:rsidR="004F7A9F" w:rsidRPr="007714BA">
              <w:t>.</w:t>
            </w:r>
          </w:p>
        </w:tc>
      </w:tr>
    </w:tbl>
    <w:p w:rsidR="00BF138D" w:rsidRPr="007714BA" w:rsidRDefault="00BF138D" w:rsidP="00A70086">
      <w:pPr>
        <w:pStyle w:val="BlockLine"/>
      </w:pPr>
      <w:r w:rsidRPr="007714BA">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rsidTr="00616A04">
        <w:tc>
          <w:tcPr>
            <w:tcW w:w="1728" w:type="dxa"/>
          </w:tcPr>
          <w:p w:rsidR="00BF138D" w:rsidRPr="007714BA" w:rsidRDefault="00BF138D" w:rsidP="009B38AB">
            <w:pPr>
              <w:pStyle w:val="Heading5"/>
            </w:pPr>
            <w:r w:rsidRPr="007714BA">
              <w:t xml:space="preserve">e. </w:t>
            </w:r>
            <w:r w:rsidR="000A01C8" w:rsidRPr="007714BA">
              <w:t xml:space="preserve"> </w:t>
            </w:r>
            <w:r w:rsidRPr="007714BA">
              <w:t>Determining the Accreditation of a Local School</w:t>
            </w:r>
          </w:p>
        </w:tc>
        <w:tc>
          <w:tcPr>
            <w:tcW w:w="7740" w:type="dxa"/>
          </w:tcPr>
          <w:p w:rsidR="00BF138D" w:rsidRPr="007714BA" w:rsidRDefault="00BF138D">
            <w:pPr>
              <w:pStyle w:val="BlockText"/>
            </w:pPr>
            <w:r w:rsidRPr="007714BA">
              <w:t>Use the following resources, in the order listed, to determine the accreditation of a local school for VA purposes:</w:t>
            </w:r>
          </w:p>
          <w:p w:rsidR="00BF138D" w:rsidRPr="007714BA" w:rsidRDefault="00BF138D">
            <w:pPr>
              <w:pStyle w:val="BlockText"/>
            </w:pPr>
          </w:p>
          <w:p w:rsidR="00BF138D" w:rsidRPr="007714BA" w:rsidRDefault="00BF138D" w:rsidP="00FA72B1">
            <w:pPr>
              <w:pStyle w:val="BulletText1"/>
            </w:pPr>
            <w:r w:rsidRPr="007714BA">
              <w:t>lists that each RO maintains of the accredited schools located within its jurisdiction</w:t>
            </w:r>
          </w:p>
          <w:p w:rsidR="00BF138D" w:rsidRPr="007714BA" w:rsidRDefault="00BF138D" w:rsidP="00C57AD5">
            <w:pPr>
              <w:pStyle w:val="BulletText1"/>
            </w:pPr>
            <w:r w:rsidRPr="007714BA">
              <w:t>Web-Enabled Approval Management System (WEAMS), and</w:t>
            </w:r>
          </w:p>
          <w:p w:rsidR="00BF138D" w:rsidRPr="007714BA" w:rsidRDefault="00BF138D" w:rsidP="00C57AD5">
            <w:pPr>
              <w:pStyle w:val="BulletText1"/>
            </w:pPr>
            <w:r w:rsidRPr="007714BA">
              <w:t>other sources, such as</w:t>
            </w:r>
          </w:p>
          <w:p w:rsidR="00BF138D" w:rsidRPr="007714BA" w:rsidRDefault="00BF138D" w:rsidP="00B91352">
            <w:pPr>
              <w:pStyle w:val="BulletText2"/>
            </w:pPr>
            <w:r w:rsidRPr="007714BA">
              <w:t xml:space="preserve">a recent issue of the U.S. Department of Education’s </w:t>
            </w:r>
            <w:r w:rsidRPr="007714BA">
              <w:rPr>
                <w:i/>
              </w:rPr>
              <w:t>Education Directory, Part 3, Higher Education</w:t>
            </w:r>
          </w:p>
          <w:p w:rsidR="00BF138D" w:rsidRPr="007714BA" w:rsidRDefault="00BF138D" w:rsidP="00B91352">
            <w:pPr>
              <w:pStyle w:val="BulletText2"/>
            </w:pPr>
            <w:r w:rsidRPr="007714BA">
              <w:lastRenderedPageBreak/>
              <w:t xml:space="preserve">the </w:t>
            </w:r>
            <w:r w:rsidRPr="007714BA">
              <w:rPr>
                <w:i/>
              </w:rPr>
              <w:t>Official Directory</w:t>
            </w:r>
            <w:r w:rsidRPr="007714BA">
              <w:t xml:space="preserve"> published by the Accrediting Commission for Business Schools, and</w:t>
            </w:r>
          </w:p>
          <w:p w:rsidR="00BF138D" w:rsidRPr="007714BA" w:rsidRDefault="00BF138D" w:rsidP="006D5957">
            <w:pPr>
              <w:pStyle w:val="BulletText2"/>
            </w:pPr>
            <w:r w:rsidRPr="007714BA">
              <w:t>State authorities or other institutions that VA recognizes as competent to determine whether a school meets educational standards for accreditation.</w:t>
            </w:r>
          </w:p>
          <w:p w:rsidR="00BF138D" w:rsidRPr="007714BA" w:rsidRDefault="00BF138D">
            <w:pPr>
              <w:pStyle w:val="BlockText"/>
            </w:pPr>
          </w:p>
          <w:p w:rsidR="00BF138D" w:rsidRPr="007714BA" w:rsidRDefault="00BF138D">
            <w:pPr>
              <w:pStyle w:val="BlockText"/>
            </w:pPr>
            <w:r w:rsidRPr="007714BA">
              <w:rPr>
                <w:b/>
                <w:i/>
              </w:rPr>
              <w:t>Note</w:t>
            </w:r>
            <w:r w:rsidRPr="007714BA">
              <w:t>:  Because access to WEAMS is limited, it may be necessary to ask an Education Service employee to search this system for accreditation information.</w:t>
            </w:r>
          </w:p>
          <w:p w:rsidR="00BF138D" w:rsidRPr="007714BA" w:rsidRDefault="00BF138D">
            <w:pPr>
              <w:pStyle w:val="BlockText"/>
            </w:pPr>
          </w:p>
          <w:p w:rsidR="00676777" w:rsidRPr="007714BA" w:rsidRDefault="00BF138D" w:rsidP="00D41068">
            <w:pPr>
              <w:pStyle w:val="BlockText"/>
            </w:pPr>
            <w:r w:rsidRPr="007714BA">
              <w:rPr>
                <w:b/>
                <w:bCs/>
                <w:i/>
                <w:iCs/>
              </w:rPr>
              <w:t>Reference</w:t>
            </w:r>
            <w:r w:rsidRPr="007714BA">
              <w:t xml:space="preserve">:  For information on using WEAMS, see </w:t>
            </w:r>
            <w:r w:rsidR="00FB60D8" w:rsidRPr="007714BA">
              <w:t>the</w:t>
            </w:r>
          </w:p>
          <w:p w:rsidR="00676777" w:rsidRPr="007714BA" w:rsidRDefault="003A6BC9" w:rsidP="001B4CB7">
            <w:pPr>
              <w:pStyle w:val="ListParagraph"/>
              <w:numPr>
                <w:ilvl w:val="0"/>
                <w:numId w:val="54"/>
              </w:numPr>
              <w:ind w:left="158" w:hanging="187"/>
            </w:pPr>
            <w:hyperlink r:id="rId20" w:history="1">
              <w:r w:rsidR="00BF138D" w:rsidRPr="007714BA">
                <w:rPr>
                  <w:rStyle w:val="Hyperlink"/>
                  <w:i/>
                  <w:iCs/>
                </w:rPr>
                <w:t>WEAMS Application User Guide</w:t>
              </w:r>
            </w:hyperlink>
            <w:r w:rsidR="00676777" w:rsidRPr="007714BA">
              <w:t>, and</w:t>
            </w:r>
          </w:p>
          <w:p w:rsidR="00BF138D" w:rsidRPr="007714BA" w:rsidRDefault="003A6BC9" w:rsidP="00FB60D8">
            <w:pPr>
              <w:pStyle w:val="ListParagraph"/>
              <w:numPr>
                <w:ilvl w:val="0"/>
                <w:numId w:val="54"/>
              </w:numPr>
              <w:ind w:left="158" w:hanging="187"/>
            </w:pPr>
            <w:hyperlink r:id="rId21" w:history="1">
              <w:r w:rsidR="00676777" w:rsidRPr="007714BA">
                <w:rPr>
                  <w:rStyle w:val="Hyperlink"/>
                  <w:i/>
                </w:rPr>
                <w:t>WEAMS Institution Search</w:t>
              </w:r>
            </w:hyperlink>
            <w:r w:rsidR="00676777" w:rsidRPr="007714BA">
              <w:t xml:space="preserve"> web</w:t>
            </w:r>
            <w:r w:rsidR="005F0DD4" w:rsidRPr="007714BA">
              <w:t xml:space="preserve"> </w:t>
            </w:r>
            <w:r w:rsidR="00676777" w:rsidRPr="007714BA">
              <w:t>page</w:t>
            </w:r>
            <w:r w:rsidR="00C90A36" w:rsidRPr="007714BA">
              <w:t>.</w:t>
            </w:r>
          </w:p>
        </w:tc>
      </w:tr>
    </w:tbl>
    <w:p w:rsidR="00BF138D" w:rsidRPr="007714BA" w:rsidRDefault="00BF138D" w:rsidP="004D6694">
      <w:pPr>
        <w:pStyle w:val="BlockLine"/>
      </w:pPr>
      <w:r w:rsidRPr="007714BA">
        <w:lastRenderedPageBreak/>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rsidP="007D1522">
            <w:pPr>
              <w:pStyle w:val="Heading5"/>
            </w:pPr>
            <w:r w:rsidRPr="007714BA">
              <w:t xml:space="preserve">f. </w:t>
            </w:r>
            <w:r w:rsidR="00A64D01" w:rsidRPr="007714BA">
              <w:t xml:space="preserve"> </w:t>
            </w:r>
            <w:r w:rsidRPr="007714BA">
              <w:t xml:space="preserve">Determining the Accreditation of a School in Another </w:t>
            </w:r>
            <w:r w:rsidR="007D1522" w:rsidRPr="007714BA">
              <w:t>SOO</w:t>
            </w:r>
            <w:r w:rsidRPr="007714BA">
              <w:t xml:space="preserve"> </w:t>
            </w:r>
          </w:p>
        </w:tc>
        <w:tc>
          <w:tcPr>
            <w:tcW w:w="7740" w:type="dxa"/>
          </w:tcPr>
          <w:p w:rsidR="00BF138D" w:rsidRPr="007714BA" w:rsidRDefault="00BF138D">
            <w:pPr>
              <w:pStyle w:val="BlockText"/>
            </w:pPr>
            <w:r w:rsidRPr="007714BA">
              <w:t xml:space="preserve">Use WEAMS to determine accreditation of a school in another </w:t>
            </w:r>
            <w:r w:rsidR="007D1522" w:rsidRPr="007714BA">
              <w:t>SOO</w:t>
            </w:r>
            <w:r w:rsidRPr="007714BA">
              <w:t xml:space="preserve">.  As an alternative, contact the </w:t>
            </w:r>
            <w:r w:rsidR="00E72807" w:rsidRPr="007714BA">
              <w:t>SOO</w:t>
            </w:r>
            <w:r w:rsidRPr="007714BA">
              <w:t xml:space="preserve"> by e-mail or telephone to request information required to determine whether the school is accredited.</w:t>
            </w:r>
          </w:p>
          <w:p w:rsidR="00BF138D" w:rsidRPr="007714BA" w:rsidRDefault="00BF138D">
            <w:pPr>
              <w:pStyle w:val="BlockText"/>
            </w:pPr>
          </w:p>
          <w:p w:rsidR="00BF138D" w:rsidRPr="007714BA" w:rsidRDefault="00BF138D" w:rsidP="003F3C5B">
            <w:pPr>
              <w:pStyle w:val="BlockText"/>
            </w:pPr>
            <w:r w:rsidRPr="007714BA">
              <w:rPr>
                <w:b/>
                <w:i/>
              </w:rPr>
              <w:t>Important</w:t>
            </w:r>
            <w:r w:rsidRPr="007714BA">
              <w:t xml:space="preserve">:  When contacting the other </w:t>
            </w:r>
            <w:r w:rsidR="00E72807" w:rsidRPr="007714BA">
              <w:t>SO</w:t>
            </w:r>
            <w:r w:rsidRPr="007714BA">
              <w:t>O, indicate the information is being requested to determine entitlement to compensation, pension, or DIC (whichever is applicable) based on school attendance.</w:t>
            </w:r>
          </w:p>
          <w:p w:rsidR="00BF138D" w:rsidRPr="007714BA" w:rsidRDefault="00BF138D" w:rsidP="003F3C5B">
            <w:pPr>
              <w:pStyle w:val="BlockText"/>
            </w:pPr>
          </w:p>
          <w:p w:rsidR="00BF138D" w:rsidRPr="007714BA" w:rsidRDefault="00BF138D" w:rsidP="004D6694">
            <w:pPr>
              <w:pStyle w:val="BlockText"/>
            </w:pPr>
            <w:r w:rsidRPr="007714BA">
              <w:rPr>
                <w:b/>
                <w:i/>
              </w:rPr>
              <w:t>Rationale</w:t>
            </w:r>
            <w:r w:rsidRPr="007714BA">
              <w:t xml:space="preserve">:  The standards for courses of </w:t>
            </w:r>
            <w:r w:rsidR="00D57581" w:rsidRPr="007714BA">
              <w:t>instruction</w:t>
            </w:r>
            <w:r w:rsidRPr="007714BA">
              <w:t xml:space="preserve"> under the compensation, pension, and DIC programs are less stringent than those for education assistance under </w:t>
            </w:r>
          </w:p>
          <w:p w:rsidR="00BF138D" w:rsidRPr="007714BA" w:rsidRDefault="003A6BC9" w:rsidP="004D6694">
            <w:pPr>
              <w:pStyle w:val="BulletText1"/>
            </w:pPr>
            <w:hyperlink r:id="rId22" w:history="1">
              <w:r w:rsidR="00BF138D" w:rsidRPr="007714BA">
                <w:rPr>
                  <w:rStyle w:val="Hyperlink"/>
                </w:rPr>
                <w:t>38 U.S.C. Chapter 30</w:t>
              </w:r>
            </w:hyperlink>
          </w:p>
          <w:p w:rsidR="00BF138D" w:rsidRPr="007714BA" w:rsidRDefault="003A6BC9" w:rsidP="004D6694">
            <w:pPr>
              <w:pStyle w:val="BulletText1"/>
            </w:pPr>
            <w:hyperlink r:id="rId23" w:history="1">
              <w:r w:rsidR="00BF138D" w:rsidRPr="007714BA">
                <w:rPr>
                  <w:rStyle w:val="Hyperlink"/>
                </w:rPr>
                <w:t>38 U.S.C. Chapter 31</w:t>
              </w:r>
            </w:hyperlink>
          </w:p>
          <w:p w:rsidR="00BF138D" w:rsidRPr="007714BA" w:rsidRDefault="003A6BC9" w:rsidP="004D6694">
            <w:pPr>
              <w:pStyle w:val="BulletText1"/>
            </w:pPr>
            <w:hyperlink r:id="rId24" w:history="1">
              <w:r w:rsidR="00BF138D" w:rsidRPr="007714BA">
                <w:rPr>
                  <w:rStyle w:val="Hyperlink"/>
                </w:rPr>
                <w:t>38 U.S.C. Chapter 33</w:t>
              </w:r>
            </w:hyperlink>
            <w:r w:rsidR="00BF138D" w:rsidRPr="007714BA">
              <w:t>, and</w:t>
            </w:r>
          </w:p>
          <w:p w:rsidR="00BF138D" w:rsidRPr="007714BA" w:rsidRDefault="003A6BC9" w:rsidP="004D6694">
            <w:pPr>
              <w:pStyle w:val="BulletText1"/>
            </w:pPr>
            <w:hyperlink r:id="rId25" w:history="1">
              <w:r w:rsidR="00BF138D" w:rsidRPr="007714BA">
                <w:rPr>
                  <w:rStyle w:val="Hyperlink"/>
                </w:rPr>
                <w:t>38 U.S.C. Chapter 35</w:t>
              </w:r>
            </w:hyperlink>
            <w:r w:rsidR="00BF138D" w:rsidRPr="007714BA">
              <w:t>.</w:t>
            </w:r>
          </w:p>
          <w:p w:rsidR="00BF138D" w:rsidRPr="007714BA" w:rsidRDefault="00BF138D" w:rsidP="004D6694">
            <w:pPr>
              <w:pStyle w:val="BlockText"/>
            </w:pPr>
          </w:p>
          <w:p w:rsidR="00BF138D" w:rsidRPr="007714BA" w:rsidRDefault="00BF138D" w:rsidP="00BC79C4">
            <w:pPr>
              <w:pStyle w:val="BlockText"/>
            </w:pPr>
            <w:r w:rsidRPr="007714BA">
              <w:rPr>
                <w:b/>
                <w:i/>
              </w:rPr>
              <w:t>Note</w:t>
            </w:r>
            <w:r w:rsidRPr="007714BA">
              <w:t>:  Because access to WEAMS is limited, it may be necessary to ask an Education Service employee to search this system for accreditation information.</w:t>
            </w:r>
          </w:p>
          <w:p w:rsidR="0085142E" w:rsidRPr="007714BA" w:rsidRDefault="0085142E" w:rsidP="00BC79C4">
            <w:pPr>
              <w:pStyle w:val="BlockText"/>
            </w:pPr>
          </w:p>
          <w:p w:rsidR="0085142E" w:rsidRPr="007714BA" w:rsidRDefault="0085142E" w:rsidP="0085142E">
            <w:pPr>
              <w:pStyle w:val="BlockText"/>
            </w:pPr>
            <w:r w:rsidRPr="007714BA">
              <w:rPr>
                <w:b/>
                <w:bCs/>
                <w:i/>
                <w:iCs/>
              </w:rPr>
              <w:t>Reference</w:t>
            </w:r>
            <w:r w:rsidRPr="007714BA">
              <w:t>:  For information on using WEAMS, see</w:t>
            </w:r>
            <w:r w:rsidR="00FB60D8" w:rsidRPr="007714BA">
              <w:t xml:space="preserve"> the</w:t>
            </w:r>
            <w:r w:rsidRPr="007714BA">
              <w:t xml:space="preserve"> </w:t>
            </w:r>
          </w:p>
          <w:p w:rsidR="0085142E" w:rsidRPr="007714BA" w:rsidRDefault="003A6BC9" w:rsidP="0085142E">
            <w:pPr>
              <w:pStyle w:val="ListParagraph"/>
              <w:numPr>
                <w:ilvl w:val="0"/>
                <w:numId w:val="54"/>
              </w:numPr>
              <w:ind w:left="158" w:hanging="187"/>
            </w:pPr>
            <w:hyperlink r:id="rId26" w:history="1">
              <w:r w:rsidR="0085142E" w:rsidRPr="007714BA">
                <w:rPr>
                  <w:rStyle w:val="Hyperlink"/>
                  <w:i/>
                  <w:iCs/>
                </w:rPr>
                <w:t>WEAMS Application User Guide</w:t>
              </w:r>
            </w:hyperlink>
            <w:r w:rsidR="0085142E" w:rsidRPr="007714BA">
              <w:t>, and</w:t>
            </w:r>
          </w:p>
          <w:p w:rsidR="0085142E" w:rsidRPr="007714BA" w:rsidRDefault="003A6BC9" w:rsidP="00FB60D8">
            <w:pPr>
              <w:pStyle w:val="ListParagraph"/>
              <w:numPr>
                <w:ilvl w:val="0"/>
                <w:numId w:val="59"/>
              </w:numPr>
              <w:ind w:left="158" w:hanging="187"/>
            </w:pPr>
            <w:hyperlink r:id="rId27" w:history="1">
              <w:r w:rsidR="0085142E" w:rsidRPr="007714BA">
                <w:rPr>
                  <w:rStyle w:val="Hyperlink"/>
                  <w:i/>
                </w:rPr>
                <w:t>WEAMS Institution Search</w:t>
              </w:r>
            </w:hyperlink>
            <w:r w:rsidR="0085142E" w:rsidRPr="007714BA">
              <w:t xml:space="preserve"> web page</w:t>
            </w:r>
            <w:r w:rsidR="008D6D60" w:rsidRPr="007714BA">
              <w:t>.</w:t>
            </w:r>
          </w:p>
        </w:tc>
      </w:tr>
    </w:tbl>
    <w:p w:rsidR="00BF138D" w:rsidRPr="007714BA" w:rsidRDefault="00BF138D" w:rsidP="009A219C">
      <w:pPr>
        <w:pStyle w:val="BlockLine"/>
      </w:pPr>
      <w:r w:rsidRPr="007714BA">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rsidTr="00616A04">
        <w:tc>
          <w:tcPr>
            <w:tcW w:w="1728" w:type="dxa"/>
          </w:tcPr>
          <w:p w:rsidR="00BF138D" w:rsidRPr="007714BA" w:rsidRDefault="00BF138D" w:rsidP="00380C38">
            <w:pPr>
              <w:pStyle w:val="Heading5"/>
            </w:pPr>
            <w:r w:rsidRPr="007714BA">
              <w:t xml:space="preserve">g. </w:t>
            </w:r>
            <w:r w:rsidR="00A64D01" w:rsidRPr="007714BA">
              <w:t xml:space="preserve"> </w:t>
            </w:r>
            <w:r w:rsidRPr="007714BA">
              <w:t>Accreditation Requirement for Foreign Schools</w:t>
            </w:r>
          </w:p>
        </w:tc>
        <w:tc>
          <w:tcPr>
            <w:tcW w:w="7740" w:type="dxa"/>
          </w:tcPr>
          <w:p w:rsidR="00BF138D" w:rsidRPr="007714BA" w:rsidRDefault="00BF138D">
            <w:pPr>
              <w:pStyle w:val="BlockText"/>
            </w:pPr>
            <w:r w:rsidRPr="007714BA">
              <w:t xml:space="preserve">A foreign school is accredited for VA purposes if the school is recognized as standard and accredited for the student’s specific course of </w:t>
            </w:r>
            <w:r w:rsidR="006F1417" w:rsidRPr="007714BA">
              <w:t>instruction</w:t>
            </w:r>
            <w:r w:rsidRPr="007714BA">
              <w:t xml:space="preserve"> by the authority established within the country for determining educational standards, such as</w:t>
            </w:r>
          </w:p>
          <w:p w:rsidR="00BF138D" w:rsidRPr="007714BA" w:rsidRDefault="00BF138D">
            <w:pPr>
              <w:pStyle w:val="BlockText"/>
            </w:pPr>
          </w:p>
          <w:p w:rsidR="00BF138D" w:rsidRPr="007714BA" w:rsidRDefault="00BF138D">
            <w:pPr>
              <w:pStyle w:val="BulletText1"/>
            </w:pPr>
            <w:r w:rsidRPr="007714BA">
              <w:t>the Minister of Education</w:t>
            </w:r>
          </w:p>
          <w:p w:rsidR="00BF138D" w:rsidRPr="007714BA" w:rsidRDefault="00BF138D">
            <w:pPr>
              <w:pStyle w:val="BulletText1"/>
            </w:pPr>
            <w:r w:rsidRPr="007714BA">
              <w:t>the Minister of Cultural Affairs, or</w:t>
            </w:r>
          </w:p>
          <w:p w:rsidR="00BF138D" w:rsidRPr="007714BA" w:rsidRDefault="00BF138D">
            <w:pPr>
              <w:pStyle w:val="BulletText1"/>
            </w:pPr>
            <w:r w:rsidRPr="007714BA">
              <w:t>an institution VA recognizes as an authority in determining whether a foreign school is accredited for the purpose of determining entitlement to educational assistance under</w:t>
            </w:r>
          </w:p>
          <w:p w:rsidR="00BF138D" w:rsidRPr="007714BA" w:rsidRDefault="003A6BC9">
            <w:pPr>
              <w:pStyle w:val="BulletText2"/>
            </w:pPr>
            <w:hyperlink r:id="rId28" w:history="1">
              <w:r w:rsidR="00BF138D" w:rsidRPr="007714BA">
                <w:rPr>
                  <w:rStyle w:val="Hyperlink"/>
                </w:rPr>
                <w:t>38 U.S.C. Chapter 30</w:t>
              </w:r>
            </w:hyperlink>
          </w:p>
          <w:p w:rsidR="00BF138D" w:rsidRPr="007714BA" w:rsidRDefault="003A6BC9">
            <w:pPr>
              <w:pStyle w:val="BulletText2"/>
            </w:pPr>
            <w:hyperlink r:id="rId29" w:history="1">
              <w:r w:rsidR="00BF138D" w:rsidRPr="007714BA">
                <w:rPr>
                  <w:rStyle w:val="Hyperlink"/>
                </w:rPr>
                <w:t>38 U.S.C. Chapter 31</w:t>
              </w:r>
            </w:hyperlink>
          </w:p>
          <w:p w:rsidR="00BF138D" w:rsidRPr="007714BA" w:rsidRDefault="003A6BC9">
            <w:pPr>
              <w:pStyle w:val="BulletText2"/>
            </w:pPr>
            <w:hyperlink r:id="rId30" w:history="1">
              <w:r w:rsidR="00BF138D" w:rsidRPr="007714BA">
                <w:rPr>
                  <w:rStyle w:val="Hyperlink"/>
                </w:rPr>
                <w:t>38 U.S.C. Chapter 33</w:t>
              </w:r>
            </w:hyperlink>
            <w:r w:rsidR="00BF138D" w:rsidRPr="007714BA">
              <w:t>, and</w:t>
            </w:r>
          </w:p>
          <w:p w:rsidR="00BF138D" w:rsidRPr="007714BA" w:rsidRDefault="003A6BC9">
            <w:pPr>
              <w:pStyle w:val="BulletText2"/>
              <w:rPr>
                <w:u w:val="single"/>
              </w:rPr>
            </w:pPr>
            <w:hyperlink r:id="rId31" w:history="1">
              <w:r w:rsidR="00BF138D" w:rsidRPr="007714BA">
                <w:rPr>
                  <w:rStyle w:val="Hyperlink"/>
                </w:rPr>
                <w:t>38 U.S.C. Chapter 35</w:t>
              </w:r>
            </w:hyperlink>
            <w:r w:rsidR="00BF138D" w:rsidRPr="007714BA">
              <w:t>.</w:t>
            </w:r>
          </w:p>
        </w:tc>
      </w:tr>
    </w:tbl>
    <w:p w:rsidR="00BF138D" w:rsidRPr="007714BA" w:rsidRDefault="00BF138D" w:rsidP="004D6694">
      <w:pPr>
        <w:pStyle w:val="BlockLine"/>
      </w:pPr>
      <w:r w:rsidRPr="007714BA">
        <w:lastRenderedPageBreak/>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rsidP="004C06A8">
            <w:pPr>
              <w:pStyle w:val="Heading5"/>
            </w:pPr>
            <w:r w:rsidRPr="007714BA">
              <w:t xml:space="preserve">h. </w:t>
            </w:r>
            <w:r w:rsidR="00A64D01" w:rsidRPr="007714BA">
              <w:t xml:space="preserve"> </w:t>
            </w:r>
            <w:r w:rsidRPr="007714BA">
              <w:t xml:space="preserve">Foreign Countries With No Accrediting Authority </w:t>
            </w:r>
          </w:p>
        </w:tc>
        <w:tc>
          <w:tcPr>
            <w:tcW w:w="7740" w:type="dxa"/>
          </w:tcPr>
          <w:p w:rsidR="00BF138D" w:rsidRPr="007714BA" w:rsidRDefault="00BF138D">
            <w:pPr>
              <w:pStyle w:val="BlockText"/>
            </w:pPr>
            <w:r w:rsidRPr="007714BA">
              <w:t>If no recognized accrediting authority exists for a specific foreign school, the American Consular Officer is authorized to consult with any recognized institution of higher learning for professional advice concerning the acceptability of the school.</w:t>
            </w:r>
          </w:p>
          <w:p w:rsidR="00BF138D" w:rsidRPr="007714BA" w:rsidRDefault="00BF138D">
            <w:pPr>
              <w:pStyle w:val="BlockText"/>
            </w:pPr>
          </w:p>
          <w:p w:rsidR="00BF138D" w:rsidRPr="007714BA" w:rsidRDefault="00BF138D">
            <w:pPr>
              <w:pStyle w:val="BlockText"/>
            </w:pPr>
            <w:r w:rsidRPr="007714BA">
              <w:t>Under these circumstances, the determination as to accreditation for VA purposes is made as follows:</w:t>
            </w:r>
          </w:p>
          <w:p w:rsidR="00BF138D" w:rsidRPr="007714BA" w:rsidRDefault="00BF138D">
            <w:pPr>
              <w:pStyle w:val="BlockText"/>
            </w:pPr>
          </w:p>
          <w:p w:rsidR="00BF138D" w:rsidRPr="007714BA" w:rsidRDefault="00BF138D">
            <w:pPr>
              <w:pStyle w:val="BulletText1"/>
            </w:pPr>
            <w:r w:rsidRPr="007714BA">
              <w:t>In the Philippines, the Manila RO Education Liaison Representative makes the determination.</w:t>
            </w:r>
          </w:p>
          <w:p w:rsidR="00BF138D" w:rsidRPr="007714BA" w:rsidRDefault="00BF138D" w:rsidP="00EC1D38">
            <w:pPr>
              <w:pStyle w:val="BulletText1"/>
            </w:pPr>
            <w:r w:rsidRPr="007714BA">
              <w:t xml:space="preserve">When a beneficiary submits </w:t>
            </w:r>
            <w:r w:rsidRPr="007714BA">
              <w:rPr>
                <w:i/>
              </w:rPr>
              <w:t>VA Form 21-674</w:t>
            </w:r>
            <w:r w:rsidRPr="007714BA">
              <w:t xml:space="preserve"> through the local </w:t>
            </w:r>
            <w:r w:rsidR="00CA3A89" w:rsidRPr="007714BA">
              <w:t xml:space="preserve">U.S. </w:t>
            </w:r>
            <w:r w:rsidRPr="007714BA">
              <w:t>embassy or consulate in a foreign country other than the Philippines, the American Consular Officer makes the determination as the approving official.</w:t>
            </w:r>
          </w:p>
          <w:p w:rsidR="00BF138D" w:rsidRPr="007714BA" w:rsidRDefault="00BF138D" w:rsidP="00B6369E">
            <w:pPr>
              <w:pStyle w:val="BulletText1"/>
            </w:pPr>
            <w:r w:rsidRPr="007714BA">
              <w:t>In all other cases, the Veterans Service Center Manager of the Pittsburgh RO (</w:t>
            </w:r>
            <w:r w:rsidR="00B6369E" w:rsidRPr="007714BA">
              <w:t xml:space="preserve">station code </w:t>
            </w:r>
            <w:r w:rsidRPr="007714BA">
              <w:t>311), who maintains information concerning the accreditation status of foreign schools, makes the determination.</w:t>
            </w:r>
          </w:p>
        </w:tc>
      </w:tr>
    </w:tbl>
    <w:p w:rsidR="00BF138D" w:rsidRPr="007714BA" w:rsidRDefault="00BF138D" w:rsidP="005F503B">
      <w:pPr>
        <w:pStyle w:val="BlockLine"/>
      </w:pPr>
      <w:r w:rsidRPr="007714BA">
        <w:fldChar w:fldCharType="begin"/>
      </w:r>
      <w:r w:rsidRPr="007714BA">
        <w:instrText xml:space="preserve"> PRIVATE INFOTYPE="CONCEPT"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rsidTr="00616A04">
        <w:tc>
          <w:tcPr>
            <w:tcW w:w="1728" w:type="dxa"/>
          </w:tcPr>
          <w:p w:rsidR="00BF138D" w:rsidRPr="007714BA" w:rsidRDefault="00502CB5" w:rsidP="006C2084">
            <w:pPr>
              <w:pStyle w:val="Heading5"/>
            </w:pPr>
            <w:r w:rsidRPr="007714BA">
              <w:t>i</w:t>
            </w:r>
            <w:r w:rsidR="00BF138D" w:rsidRPr="007714BA">
              <w:t xml:space="preserve">. </w:t>
            </w:r>
            <w:r w:rsidR="00A64D01" w:rsidRPr="007714BA">
              <w:t xml:space="preserve"> </w:t>
            </w:r>
            <w:r w:rsidR="00BF138D" w:rsidRPr="007714BA">
              <w:t>Definition:  Wholly Supported at the Expense of the Federal Government</w:t>
            </w:r>
          </w:p>
        </w:tc>
        <w:tc>
          <w:tcPr>
            <w:tcW w:w="7740" w:type="dxa"/>
          </w:tcPr>
          <w:p w:rsidR="00BF138D" w:rsidRPr="007714BA" w:rsidRDefault="006C2084">
            <w:pPr>
              <w:pStyle w:val="BlockText"/>
            </w:pPr>
            <w:r w:rsidRPr="007714BA">
              <w:t xml:space="preserve">The phrase </w:t>
            </w:r>
            <w:r w:rsidR="00BF138D" w:rsidRPr="007714BA">
              <w:rPr>
                <w:b/>
                <w:i/>
              </w:rPr>
              <w:t>Wholly supported at the expense of the Federal government</w:t>
            </w:r>
            <w:r w:rsidR="00BF138D" w:rsidRPr="007714BA">
              <w:t xml:space="preserve"> means the government pays for the student’s</w:t>
            </w:r>
          </w:p>
          <w:p w:rsidR="00BF138D" w:rsidRPr="007714BA" w:rsidRDefault="00BF138D">
            <w:pPr>
              <w:pStyle w:val="BlockText"/>
            </w:pPr>
          </w:p>
          <w:p w:rsidR="00BF138D" w:rsidRPr="007714BA" w:rsidRDefault="00BF138D">
            <w:pPr>
              <w:pStyle w:val="BulletText1"/>
            </w:pPr>
            <w:r w:rsidRPr="007714BA">
              <w:t>tuition</w:t>
            </w:r>
          </w:p>
          <w:p w:rsidR="00BF138D" w:rsidRPr="007714BA" w:rsidRDefault="00BF138D">
            <w:pPr>
              <w:pStyle w:val="BulletText1"/>
            </w:pPr>
            <w:r w:rsidRPr="007714BA">
              <w:t>housing</w:t>
            </w:r>
          </w:p>
          <w:p w:rsidR="00BF138D" w:rsidRPr="007714BA" w:rsidRDefault="00BF138D">
            <w:pPr>
              <w:pStyle w:val="BulletText1"/>
            </w:pPr>
            <w:r w:rsidRPr="007714BA">
              <w:t>meals</w:t>
            </w:r>
          </w:p>
          <w:p w:rsidR="00BF138D" w:rsidRPr="007714BA" w:rsidRDefault="00BF138D">
            <w:pPr>
              <w:pStyle w:val="BulletText1"/>
            </w:pPr>
            <w:r w:rsidRPr="007714BA">
              <w:t>suitable clothing</w:t>
            </w:r>
          </w:p>
          <w:p w:rsidR="00BF138D" w:rsidRPr="007714BA" w:rsidRDefault="00BF138D">
            <w:pPr>
              <w:pStyle w:val="BulletText1"/>
            </w:pPr>
            <w:r w:rsidRPr="007714BA">
              <w:t>medical attention</w:t>
            </w:r>
          </w:p>
          <w:p w:rsidR="00BF138D" w:rsidRPr="007714BA" w:rsidRDefault="00BF138D">
            <w:pPr>
              <w:pStyle w:val="BulletText1"/>
            </w:pPr>
            <w:r w:rsidRPr="007714BA">
              <w:t>books</w:t>
            </w:r>
          </w:p>
          <w:p w:rsidR="00BF138D" w:rsidRPr="007714BA" w:rsidRDefault="00BF138D">
            <w:pPr>
              <w:pStyle w:val="BulletText1"/>
            </w:pPr>
            <w:r w:rsidRPr="007714BA">
              <w:t>supplies, and</w:t>
            </w:r>
          </w:p>
          <w:p w:rsidR="00BF138D" w:rsidRPr="007714BA" w:rsidRDefault="00BF138D" w:rsidP="004D6694">
            <w:pPr>
              <w:pStyle w:val="BulletText1"/>
            </w:pPr>
            <w:r w:rsidRPr="007714BA">
              <w:t>other necessities.</w:t>
            </w:r>
          </w:p>
          <w:p w:rsidR="00BF138D" w:rsidRPr="007714BA" w:rsidRDefault="00BF138D" w:rsidP="005F503B">
            <w:pPr>
              <w:pStyle w:val="BlockText"/>
            </w:pPr>
          </w:p>
          <w:p w:rsidR="00884482" w:rsidRPr="007714BA" w:rsidRDefault="00884482" w:rsidP="005F503B">
            <w:pPr>
              <w:pStyle w:val="BlockText"/>
            </w:pPr>
            <w:r w:rsidRPr="007714BA">
              <w:rPr>
                <w:b/>
                <w:i/>
              </w:rPr>
              <w:t>Note</w:t>
            </w:r>
            <w:r w:rsidRPr="007714BA">
              <w:t xml:space="preserve">:  VA may </w:t>
            </w:r>
            <w:r w:rsidRPr="007714BA">
              <w:rPr>
                <w:b/>
                <w:i/>
              </w:rPr>
              <w:t>not</w:t>
            </w:r>
            <w:r w:rsidRPr="007714BA">
              <w:t xml:space="preserve"> pay compensation, pension, or DIC to or for a child who is pursuing a course at a federally supported school when the child is wholly supported at the expense of the Federal government.</w:t>
            </w:r>
          </w:p>
          <w:p w:rsidR="00884482" w:rsidRPr="007714BA" w:rsidRDefault="00884482" w:rsidP="005F503B">
            <w:pPr>
              <w:pStyle w:val="BlockText"/>
            </w:pPr>
          </w:p>
          <w:p w:rsidR="00BF138D" w:rsidRPr="007714BA" w:rsidRDefault="00BF138D" w:rsidP="005F503B">
            <w:pPr>
              <w:pStyle w:val="BlockText"/>
            </w:pPr>
            <w:r w:rsidRPr="007714BA">
              <w:rPr>
                <w:b/>
                <w:i/>
              </w:rPr>
              <w:t>Examples</w:t>
            </w:r>
            <w:r w:rsidRPr="007714BA">
              <w:t>:</w:t>
            </w:r>
          </w:p>
          <w:p w:rsidR="005060EC" w:rsidRPr="007714BA" w:rsidRDefault="005E5353" w:rsidP="00DD1764">
            <w:pPr>
              <w:pStyle w:val="BulletText1"/>
            </w:pPr>
            <w:r w:rsidRPr="007714BA">
              <w:t>S</w:t>
            </w:r>
            <w:r w:rsidR="00BF138D" w:rsidRPr="007714BA">
              <w:t xml:space="preserve">ervice </w:t>
            </w:r>
            <w:r w:rsidRPr="007714BA">
              <w:t>A</w:t>
            </w:r>
            <w:r w:rsidR="00BF138D" w:rsidRPr="007714BA">
              <w:t>cademies</w:t>
            </w:r>
          </w:p>
          <w:p w:rsidR="00BF138D" w:rsidRPr="007714BA" w:rsidRDefault="00FD2B34" w:rsidP="00DD1764">
            <w:pPr>
              <w:pStyle w:val="BulletText1"/>
            </w:pPr>
            <w:r w:rsidRPr="007714BA">
              <w:t>Service Academy Preparatory Schools</w:t>
            </w:r>
            <w:r w:rsidR="00D02DB3" w:rsidRPr="007714BA">
              <w:t>, and</w:t>
            </w:r>
          </w:p>
          <w:p w:rsidR="00BF138D" w:rsidRPr="007714BA" w:rsidRDefault="00BF138D" w:rsidP="005F503B">
            <w:pPr>
              <w:pStyle w:val="BulletText1"/>
            </w:pPr>
            <w:r w:rsidRPr="007714BA">
              <w:t>Native American schools wholly supported by the Federal government, where there is no charge to the student for tuition or maintenance.</w:t>
            </w:r>
          </w:p>
        </w:tc>
      </w:tr>
    </w:tbl>
    <w:p w:rsidR="00BF138D" w:rsidRPr="007714BA" w:rsidRDefault="00BF138D" w:rsidP="00D02DB3">
      <w:pPr>
        <w:pStyle w:val="BlockLine"/>
      </w:pPr>
    </w:p>
    <w:tbl>
      <w:tblPr>
        <w:tblW w:w="0" w:type="auto"/>
        <w:tblLayout w:type="fixed"/>
        <w:tblLook w:val="0000" w:firstRow="0" w:lastRow="0" w:firstColumn="0" w:lastColumn="0" w:noHBand="0" w:noVBand="0"/>
      </w:tblPr>
      <w:tblGrid>
        <w:gridCol w:w="1728"/>
        <w:gridCol w:w="7740"/>
      </w:tblGrid>
      <w:tr w:rsidR="00D02DB3" w:rsidRPr="007714BA" w:rsidTr="00D02DB3">
        <w:tc>
          <w:tcPr>
            <w:tcW w:w="1728" w:type="dxa"/>
            <w:shd w:val="clear" w:color="auto" w:fill="auto"/>
          </w:tcPr>
          <w:p w:rsidR="00D02DB3" w:rsidRPr="007714BA" w:rsidRDefault="00502CB5" w:rsidP="00D02DB3">
            <w:pPr>
              <w:pStyle w:val="Heading5"/>
            </w:pPr>
            <w:r w:rsidRPr="007714BA">
              <w:lastRenderedPageBreak/>
              <w:t>j</w:t>
            </w:r>
            <w:r w:rsidR="00EA450B" w:rsidRPr="007714BA">
              <w:t xml:space="preserve">. </w:t>
            </w:r>
            <w:r w:rsidR="000F2BC6" w:rsidRPr="007714BA">
              <w:t xml:space="preserve"> </w:t>
            </w:r>
            <w:r w:rsidR="00D02DB3" w:rsidRPr="007714BA">
              <w:t>Service Academies</w:t>
            </w:r>
          </w:p>
        </w:tc>
        <w:tc>
          <w:tcPr>
            <w:tcW w:w="7740" w:type="dxa"/>
            <w:shd w:val="clear" w:color="auto" w:fill="auto"/>
          </w:tcPr>
          <w:p w:rsidR="00D02DB3" w:rsidRPr="007714BA" w:rsidRDefault="00D02DB3" w:rsidP="00D02DB3">
            <w:pPr>
              <w:pStyle w:val="BlockText"/>
            </w:pPr>
            <w:r w:rsidRPr="007714BA">
              <w:t xml:space="preserve">There are </w:t>
            </w:r>
            <w:r w:rsidR="00A37D2D" w:rsidRPr="007714BA">
              <w:t>five</w:t>
            </w:r>
            <w:r w:rsidRPr="007714BA">
              <w:t xml:space="preserve"> U.S. Service Academies:</w:t>
            </w:r>
          </w:p>
          <w:p w:rsidR="00D02DB3" w:rsidRPr="007714BA" w:rsidRDefault="00D02DB3" w:rsidP="00D02DB3">
            <w:pPr>
              <w:pStyle w:val="BlockText"/>
            </w:pPr>
          </w:p>
          <w:p w:rsidR="00D02DB3" w:rsidRPr="007714BA" w:rsidRDefault="00D02DB3" w:rsidP="00D02DB3">
            <w:pPr>
              <w:pStyle w:val="BulletText1"/>
              <w:rPr>
                <w:color w:val="auto"/>
              </w:rPr>
            </w:pPr>
            <w:r w:rsidRPr="007714BA">
              <w:rPr>
                <w:color w:val="auto"/>
              </w:rPr>
              <w:t>The United States Military Academy (USMA) in West Point, New York</w:t>
            </w:r>
          </w:p>
          <w:p w:rsidR="00D02DB3" w:rsidRPr="007714BA" w:rsidRDefault="00D02DB3" w:rsidP="00D02DB3">
            <w:pPr>
              <w:pStyle w:val="BulletText1"/>
              <w:rPr>
                <w:color w:val="auto"/>
              </w:rPr>
            </w:pPr>
            <w:r w:rsidRPr="007714BA">
              <w:rPr>
                <w:color w:val="auto"/>
              </w:rPr>
              <w:t>The United States Naval Academy (USNA) in Annapolis, Maryland</w:t>
            </w:r>
          </w:p>
          <w:p w:rsidR="00D02DB3" w:rsidRPr="007714BA" w:rsidRDefault="00D02DB3" w:rsidP="00D02DB3">
            <w:pPr>
              <w:pStyle w:val="BulletText1"/>
              <w:autoSpaceDE w:val="0"/>
              <w:autoSpaceDN w:val="0"/>
              <w:adjustRightInd w:val="0"/>
              <w:rPr>
                <w:color w:val="auto"/>
              </w:rPr>
            </w:pPr>
            <w:r w:rsidRPr="007714BA">
              <w:rPr>
                <w:color w:val="auto"/>
              </w:rPr>
              <w:t>The United States Coast Guard Academy (USCGA) in New London Connecticut</w:t>
            </w:r>
          </w:p>
          <w:p w:rsidR="00D02DB3" w:rsidRPr="007714BA" w:rsidRDefault="00D02DB3" w:rsidP="00D02DB3">
            <w:pPr>
              <w:pStyle w:val="BulletText1"/>
              <w:autoSpaceDE w:val="0"/>
              <w:autoSpaceDN w:val="0"/>
              <w:adjustRightInd w:val="0"/>
              <w:rPr>
                <w:color w:val="auto"/>
              </w:rPr>
            </w:pPr>
            <w:r w:rsidRPr="007714BA">
              <w:rPr>
                <w:color w:val="auto"/>
              </w:rPr>
              <w:t>The United States Merchant Marine Academy (USMMA) in Kings Point New York, and</w:t>
            </w:r>
          </w:p>
          <w:p w:rsidR="00D02DB3" w:rsidRPr="007714BA" w:rsidRDefault="00D02DB3" w:rsidP="00D02DB3">
            <w:pPr>
              <w:pStyle w:val="BulletText1"/>
            </w:pPr>
            <w:r w:rsidRPr="007714BA">
              <w:rPr>
                <w:color w:val="auto"/>
              </w:rPr>
              <w:t xml:space="preserve">The United States Air Force Academy </w:t>
            </w:r>
            <w:r w:rsidRPr="007714BA">
              <w:t>(USAFA) in Colorado Springs, Colorado.</w:t>
            </w:r>
          </w:p>
        </w:tc>
      </w:tr>
    </w:tbl>
    <w:p w:rsidR="00D02DB3" w:rsidRPr="007714BA" w:rsidRDefault="00D02DB3" w:rsidP="00D02DB3">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FD2B34" w:rsidRPr="007714BA" w:rsidTr="00FD2B34">
        <w:tc>
          <w:tcPr>
            <w:tcW w:w="1728" w:type="dxa"/>
            <w:shd w:val="clear" w:color="auto" w:fill="auto"/>
          </w:tcPr>
          <w:p w:rsidR="00FD2B34" w:rsidRPr="007714BA" w:rsidRDefault="00FD2B34" w:rsidP="00FD2B34">
            <w:pPr>
              <w:rPr>
                <w:b/>
                <w:sz w:val="22"/>
              </w:rPr>
            </w:pPr>
            <w:r w:rsidRPr="007714BA">
              <w:rPr>
                <w:b/>
                <w:sz w:val="22"/>
              </w:rPr>
              <w:t xml:space="preserve">k.  Service </w:t>
            </w:r>
            <w:r w:rsidR="00DB31D2" w:rsidRPr="007714BA">
              <w:rPr>
                <w:b/>
                <w:sz w:val="22"/>
              </w:rPr>
              <w:t>Academy</w:t>
            </w:r>
            <w:r w:rsidRPr="007714BA">
              <w:rPr>
                <w:b/>
                <w:sz w:val="22"/>
              </w:rPr>
              <w:t xml:space="preserve"> Preparatory Schools</w:t>
            </w:r>
          </w:p>
        </w:tc>
        <w:tc>
          <w:tcPr>
            <w:tcW w:w="7740" w:type="dxa"/>
            <w:shd w:val="clear" w:color="auto" w:fill="auto"/>
          </w:tcPr>
          <w:p w:rsidR="00FD2B34" w:rsidRPr="007714BA" w:rsidRDefault="00AA658A" w:rsidP="00FD2B34">
            <w:r w:rsidRPr="007714BA">
              <w:t>There are four</w:t>
            </w:r>
            <w:r w:rsidR="00FD2B34" w:rsidRPr="007714BA">
              <w:t xml:space="preserve"> U.S. Service </w:t>
            </w:r>
            <w:r w:rsidR="00DB31D2" w:rsidRPr="007714BA">
              <w:t>Academy</w:t>
            </w:r>
            <w:r w:rsidR="00FD2B34" w:rsidRPr="007714BA">
              <w:t xml:space="preserve"> Preparatory Schools:</w:t>
            </w:r>
          </w:p>
          <w:p w:rsidR="00FD2B34" w:rsidRPr="007714BA" w:rsidRDefault="00FD2B34" w:rsidP="00FD2B34"/>
          <w:p w:rsidR="00FD2B34" w:rsidRPr="007714BA" w:rsidRDefault="00FD2B34" w:rsidP="00FD2B34">
            <w:pPr>
              <w:pStyle w:val="ListParagraph"/>
              <w:numPr>
                <w:ilvl w:val="0"/>
                <w:numId w:val="71"/>
              </w:numPr>
              <w:ind w:left="158" w:hanging="187"/>
            </w:pPr>
            <w:r w:rsidRPr="007714BA">
              <w:t>The United States Military Academy Preparatory School (USMAPS) in West Point, New York</w:t>
            </w:r>
          </w:p>
          <w:p w:rsidR="00FD2B34" w:rsidRPr="007714BA" w:rsidRDefault="00FD2B34" w:rsidP="00FD2B34">
            <w:pPr>
              <w:pStyle w:val="ListParagraph"/>
              <w:numPr>
                <w:ilvl w:val="0"/>
                <w:numId w:val="71"/>
              </w:numPr>
              <w:ind w:left="158" w:hanging="187"/>
            </w:pPr>
            <w:r w:rsidRPr="007714BA">
              <w:t xml:space="preserve">The Naval </w:t>
            </w:r>
            <w:r w:rsidR="00DB31D2" w:rsidRPr="007714BA">
              <w:t>Academy</w:t>
            </w:r>
            <w:r w:rsidRPr="007714BA">
              <w:t xml:space="preserve"> Preparatory School (NAPS) in Newport, Rhode Island</w:t>
            </w:r>
          </w:p>
          <w:p w:rsidR="00FD2B34" w:rsidRPr="007714BA" w:rsidRDefault="00AA658A" w:rsidP="00FD2B34">
            <w:pPr>
              <w:pStyle w:val="ListParagraph"/>
              <w:numPr>
                <w:ilvl w:val="0"/>
                <w:numId w:val="71"/>
              </w:numPr>
              <w:ind w:left="158" w:hanging="187"/>
            </w:pPr>
            <w:r w:rsidRPr="007714BA">
              <w:t xml:space="preserve">The Coast Guard </w:t>
            </w:r>
            <w:r w:rsidR="00DB31D2" w:rsidRPr="007714BA">
              <w:t>Academy</w:t>
            </w:r>
            <w:r w:rsidRPr="007714BA">
              <w:t xml:space="preserve"> Scholar (CGAS) Program in New London, Connecticut, and</w:t>
            </w:r>
          </w:p>
          <w:p w:rsidR="00AA658A" w:rsidRPr="007714BA" w:rsidRDefault="00AA658A" w:rsidP="00FD2B34">
            <w:pPr>
              <w:pStyle w:val="ListParagraph"/>
              <w:numPr>
                <w:ilvl w:val="0"/>
                <w:numId w:val="71"/>
              </w:numPr>
              <w:ind w:left="158" w:hanging="187"/>
            </w:pPr>
            <w:r w:rsidRPr="007714BA">
              <w:t>The United States Air Force Academy Preparatory School</w:t>
            </w:r>
            <w:r w:rsidR="00AD7B6F" w:rsidRPr="007714BA">
              <w:t xml:space="preserve"> (USAFAPS</w:t>
            </w:r>
            <w:proofErr w:type="gramStart"/>
            <w:r w:rsidR="00AD7B6F" w:rsidRPr="007714BA">
              <w:t xml:space="preserve">) </w:t>
            </w:r>
            <w:r w:rsidRPr="007714BA">
              <w:t xml:space="preserve"> in</w:t>
            </w:r>
            <w:proofErr w:type="gramEnd"/>
            <w:r w:rsidRPr="007714BA">
              <w:t xml:space="preserve"> Colorado Springs, Colorado.</w:t>
            </w:r>
          </w:p>
        </w:tc>
      </w:tr>
    </w:tbl>
    <w:p w:rsidR="00FD2B34" w:rsidRPr="007714BA" w:rsidRDefault="00FD2B34" w:rsidP="00FD2B34">
      <w:pPr>
        <w:tabs>
          <w:tab w:val="left" w:pos="9360"/>
        </w:tabs>
        <w:ind w:left="1714"/>
      </w:pPr>
      <w:r w:rsidRPr="007714BA">
        <w:rPr>
          <w:u w:val="single"/>
        </w:rPr>
        <w:tab/>
      </w:r>
    </w:p>
    <w:p w:rsidR="00FD2B34" w:rsidRPr="007714BA" w:rsidRDefault="00FD2B34" w:rsidP="00FD2B34">
      <w:pPr>
        <w:ind w:left="1714"/>
      </w:pPr>
    </w:p>
    <w:p w:rsidR="00FD2B34" w:rsidRPr="007714BA" w:rsidRDefault="00FD2B34" w:rsidP="00FD2B34"/>
    <w:p w:rsidR="00BF138D" w:rsidRPr="007714BA" w:rsidRDefault="00BF138D">
      <w:pPr>
        <w:pStyle w:val="Heading4"/>
      </w:pPr>
      <w:r w:rsidRPr="007714BA">
        <w:br w:type="page"/>
      </w:r>
      <w:r w:rsidRPr="007714BA">
        <w:lastRenderedPageBreak/>
        <w:t>3.  Home School Programs</w:t>
      </w:r>
    </w:p>
    <w:p w:rsidR="00BF138D" w:rsidRPr="007714BA" w:rsidRDefault="00BF138D">
      <w:pPr>
        <w:pStyle w:val="BlockLine"/>
      </w:pPr>
      <w:r w:rsidRPr="007714BA">
        <w:fldChar w:fldCharType="begin"/>
      </w:r>
      <w:r w:rsidRPr="007714BA">
        <w:instrText xml:space="preserve"> PRIVATE INFOTYPE="OTHER"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pPr>
              <w:pStyle w:val="Heading5"/>
            </w:pPr>
            <w:r w:rsidRPr="007714BA">
              <w:t>Introduction</w:t>
            </w:r>
          </w:p>
        </w:tc>
        <w:tc>
          <w:tcPr>
            <w:tcW w:w="7740" w:type="dxa"/>
          </w:tcPr>
          <w:p w:rsidR="00BF138D" w:rsidRPr="007714BA" w:rsidRDefault="00BF138D">
            <w:pPr>
              <w:pStyle w:val="BlockText"/>
            </w:pPr>
            <w:r w:rsidRPr="007714BA">
              <w:t>This topic contains information about home school programs, including</w:t>
            </w:r>
          </w:p>
          <w:p w:rsidR="00BF138D" w:rsidRPr="007714BA" w:rsidRDefault="00BF138D">
            <w:pPr>
              <w:pStyle w:val="BlockText"/>
            </w:pPr>
          </w:p>
          <w:p w:rsidR="00BF138D" w:rsidRPr="007714BA" w:rsidRDefault="00BF138D">
            <w:pPr>
              <w:pStyle w:val="BulletText1"/>
            </w:pPr>
            <w:r w:rsidRPr="007714BA">
              <w:t>home schools as educational institutions, and</w:t>
            </w:r>
          </w:p>
          <w:p w:rsidR="00BF138D" w:rsidRPr="007714BA" w:rsidRDefault="00BF138D" w:rsidP="00A74869">
            <w:pPr>
              <w:pStyle w:val="BulletText1"/>
            </w:pPr>
            <w:r w:rsidRPr="007714BA">
              <w:t>evidence that establishes a home school as an educational institution.</w:t>
            </w:r>
          </w:p>
        </w:tc>
      </w:tr>
    </w:tbl>
    <w:p w:rsidR="00BF138D" w:rsidRPr="007714BA" w:rsidRDefault="00BF138D">
      <w:pPr>
        <w:pStyle w:val="BlockLine"/>
      </w:pP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pPr>
              <w:pStyle w:val="Heading5"/>
            </w:pPr>
            <w:r w:rsidRPr="007714BA">
              <w:t>Change Date</w:t>
            </w:r>
          </w:p>
        </w:tc>
        <w:tc>
          <w:tcPr>
            <w:tcW w:w="7740" w:type="dxa"/>
          </w:tcPr>
          <w:p w:rsidR="00BF138D" w:rsidRPr="007714BA" w:rsidRDefault="00BF138D">
            <w:pPr>
              <w:pStyle w:val="BlockText"/>
              <w:rPr>
                <w:color w:val="auto"/>
              </w:rPr>
            </w:pPr>
            <w:r w:rsidRPr="007714BA">
              <w:rPr>
                <w:color w:val="auto"/>
              </w:rPr>
              <w:t>February 13, 2012</w:t>
            </w:r>
          </w:p>
        </w:tc>
      </w:tr>
    </w:tbl>
    <w:p w:rsidR="00BF138D" w:rsidRPr="007714BA" w:rsidRDefault="00BF138D">
      <w:pPr>
        <w:pStyle w:val="BlockLine"/>
      </w:pPr>
      <w:r w:rsidRPr="007714BA">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rsidP="00225A68">
            <w:pPr>
              <w:pStyle w:val="Heading5"/>
            </w:pPr>
            <w:r w:rsidRPr="007714BA">
              <w:t xml:space="preserve">a. </w:t>
            </w:r>
            <w:r w:rsidR="00A64D01" w:rsidRPr="007714BA">
              <w:t xml:space="preserve"> </w:t>
            </w:r>
            <w:r w:rsidRPr="007714BA">
              <w:t xml:space="preserve">Home Schools as Educational Institutions </w:t>
            </w:r>
          </w:p>
        </w:tc>
        <w:tc>
          <w:tcPr>
            <w:tcW w:w="7740" w:type="dxa"/>
          </w:tcPr>
          <w:p w:rsidR="00BF138D" w:rsidRPr="007714BA" w:rsidRDefault="00BF138D" w:rsidP="003524D5">
            <w:pPr>
              <w:pStyle w:val="BlockText"/>
            </w:pPr>
            <w:r w:rsidRPr="007714BA">
              <w:t>A home school is considered an educational institution if the school operates in compliance with the compulsory laws of the State in which the school is located.</w:t>
            </w:r>
          </w:p>
          <w:p w:rsidR="00BF138D" w:rsidRPr="007714BA" w:rsidRDefault="00BF138D">
            <w:pPr>
              <w:pStyle w:val="BlockText"/>
              <w:rPr>
                <w:bCs/>
                <w:iCs/>
              </w:rPr>
            </w:pPr>
          </w:p>
          <w:p w:rsidR="00BF138D" w:rsidRPr="007714BA" w:rsidRDefault="00BF138D">
            <w:pPr>
              <w:pStyle w:val="BlockText"/>
              <w:rPr>
                <w:bCs/>
                <w:iCs/>
              </w:rPr>
            </w:pPr>
            <w:r w:rsidRPr="007714BA">
              <w:rPr>
                <w:b/>
                <w:bCs/>
                <w:i/>
                <w:iCs/>
              </w:rPr>
              <w:t>Notes</w:t>
            </w:r>
            <w:r w:rsidRPr="007714BA">
              <w:rPr>
                <w:bCs/>
                <w:iCs/>
              </w:rPr>
              <w:t xml:space="preserve">:  </w:t>
            </w:r>
          </w:p>
          <w:p w:rsidR="00BF138D" w:rsidRPr="007714BA" w:rsidRDefault="00BF138D" w:rsidP="00C82013">
            <w:pPr>
              <w:pStyle w:val="BulletText1"/>
            </w:pPr>
            <w:r w:rsidRPr="007714BA">
              <w:t xml:space="preserve">VA does not </w:t>
            </w:r>
            <w:r w:rsidR="00751EA7" w:rsidRPr="007714BA">
              <w:t xml:space="preserve">award </w:t>
            </w:r>
            <w:r w:rsidRPr="007714BA">
              <w:t>educational institution status to home schools beyond grade 12.</w:t>
            </w:r>
          </w:p>
          <w:p w:rsidR="00BF138D" w:rsidRPr="007714BA" w:rsidRDefault="00BF138D" w:rsidP="00C82013">
            <w:pPr>
              <w:pStyle w:val="BulletText1"/>
            </w:pPr>
            <w:r w:rsidRPr="007714BA">
              <w:t xml:space="preserve">If a home school is considered an educational institution, the courses of </w:t>
            </w:r>
            <w:r w:rsidR="00D57581" w:rsidRPr="007714BA">
              <w:t>instruction</w:t>
            </w:r>
            <w:r w:rsidRPr="007714BA">
              <w:t xml:space="preserve"> it provides are also approved. </w:t>
            </w:r>
          </w:p>
          <w:p w:rsidR="00BF138D" w:rsidRPr="007714BA" w:rsidRDefault="00BF138D">
            <w:pPr>
              <w:pStyle w:val="BlockText"/>
              <w:rPr>
                <w:bCs/>
                <w:iCs/>
              </w:rPr>
            </w:pPr>
          </w:p>
          <w:p w:rsidR="00BF138D" w:rsidRPr="007714BA" w:rsidRDefault="00BF138D">
            <w:pPr>
              <w:pStyle w:val="BlockText"/>
            </w:pPr>
            <w:r w:rsidRPr="007714BA">
              <w:rPr>
                <w:b/>
                <w:i/>
              </w:rPr>
              <w:t>Reference</w:t>
            </w:r>
            <w:r w:rsidRPr="007714BA">
              <w:t xml:space="preserve">: </w:t>
            </w:r>
            <w:r w:rsidRPr="007714BA">
              <w:rPr>
                <w:b/>
                <w:i/>
              </w:rPr>
              <w:t xml:space="preserve"> </w:t>
            </w:r>
            <w:r w:rsidRPr="007714BA">
              <w:t>For more information on home schools as educational institutions, see</w:t>
            </w:r>
          </w:p>
          <w:p w:rsidR="00BF138D" w:rsidRPr="007714BA" w:rsidRDefault="003A6BC9" w:rsidP="005D6C29">
            <w:pPr>
              <w:pStyle w:val="BulletText1"/>
            </w:pPr>
            <w:hyperlink r:id="rId32" w:anchor="bmt" w:history="1">
              <w:r w:rsidR="00BF138D" w:rsidRPr="007714BA">
                <w:rPr>
                  <w:rStyle w:val="Hyperlink"/>
                  <w:i/>
                  <w:iCs/>
                </w:rPr>
                <w:t>Theiss v. Principi</w:t>
              </w:r>
            </w:hyperlink>
            <w:r w:rsidR="00BF138D" w:rsidRPr="007714BA">
              <w:t xml:space="preserve">, </w:t>
            </w:r>
            <w:r w:rsidR="004E535C" w:rsidRPr="007714BA">
              <w:t>18 Vet.App. 204 (2004)</w:t>
            </w:r>
            <w:r w:rsidR="00BF138D" w:rsidRPr="007714BA">
              <w:t>, and</w:t>
            </w:r>
          </w:p>
          <w:p w:rsidR="00BF138D" w:rsidRPr="007714BA" w:rsidRDefault="003A6BC9" w:rsidP="005D6C29">
            <w:pPr>
              <w:pStyle w:val="BulletText1"/>
            </w:pPr>
            <w:hyperlink r:id="rId33" w:history="1">
              <w:r w:rsidR="00BF138D" w:rsidRPr="007714BA">
                <w:rPr>
                  <w:rStyle w:val="Hyperlink"/>
                </w:rPr>
                <w:t>38 CFR 3.57(a)(iii)</w:t>
              </w:r>
            </w:hyperlink>
            <w:r w:rsidR="00BF138D" w:rsidRPr="007714BA">
              <w:t>.</w:t>
            </w:r>
          </w:p>
        </w:tc>
      </w:tr>
    </w:tbl>
    <w:p w:rsidR="00BF138D" w:rsidRPr="007714BA" w:rsidRDefault="00BF138D">
      <w:pPr>
        <w:pStyle w:val="BlockLine"/>
      </w:pPr>
      <w:r w:rsidRPr="007714BA">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rsidP="00A74869">
            <w:pPr>
              <w:pStyle w:val="Heading5"/>
            </w:pPr>
            <w:r w:rsidRPr="007714BA">
              <w:t xml:space="preserve">b. </w:t>
            </w:r>
            <w:r w:rsidR="00A64D01" w:rsidRPr="007714BA">
              <w:t xml:space="preserve"> </w:t>
            </w:r>
            <w:r w:rsidRPr="007714BA">
              <w:t>Evidence That Establishes a Home School as an Educational Institution</w:t>
            </w:r>
          </w:p>
        </w:tc>
        <w:tc>
          <w:tcPr>
            <w:tcW w:w="7740" w:type="dxa"/>
          </w:tcPr>
          <w:p w:rsidR="00BF138D" w:rsidRPr="007714BA" w:rsidRDefault="00BF138D">
            <w:pPr>
              <w:pStyle w:val="BlockText"/>
            </w:pPr>
            <w:r w:rsidRPr="007714BA">
              <w:t xml:space="preserve">In order for VA to recognize a home school as an educational institution, the claimant must provide documentation verifying the </w:t>
            </w:r>
          </w:p>
          <w:p w:rsidR="00BF138D" w:rsidRPr="007714BA" w:rsidRDefault="00BF138D">
            <w:pPr>
              <w:pStyle w:val="BlockText"/>
            </w:pPr>
          </w:p>
          <w:p w:rsidR="00BF138D" w:rsidRPr="007714BA" w:rsidRDefault="00BF138D">
            <w:pPr>
              <w:pStyle w:val="BulletText1"/>
            </w:pPr>
            <w:r w:rsidRPr="007714BA">
              <w:t>home school is approved by the State authority that determines educational standards, or</w:t>
            </w:r>
          </w:p>
          <w:p w:rsidR="00BF138D" w:rsidRPr="007714BA" w:rsidRDefault="00BF138D">
            <w:pPr>
              <w:pStyle w:val="BulletText1"/>
            </w:pPr>
            <w:r w:rsidRPr="007714BA">
              <w:t>student is registered and in good standing as a home-schooled student with</w:t>
            </w:r>
          </w:p>
          <w:p w:rsidR="00BF138D" w:rsidRPr="007714BA" w:rsidRDefault="00BF138D" w:rsidP="00F85F62">
            <w:pPr>
              <w:pStyle w:val="BulletText2"/>
            </w:pPr>
            <w:r w:rsidRPr="007714BA">
              <w:t>the local school district, or</w:t>
            </w:r>
          </w:p>
          <w:p w:rsidR="00BF138D" w:rsidRPr="007714BA" w:rsidRDefault="00BF138D" w:rsidP="00F85F62">
            <w:pPr>
              <w:pStyle w:val="BulletText2"/>
            </w:pPr>
            <w:r w:rsidRPr="007714BA">
              <w:t>another institution, organization, or entity (such as a non-traditional private school) that is registered with or recognized by the State in which the home school is located.</w:t>
            </w:r>
          </w:p>
          <w:p w:rsidR="00BF138D" w:rsidRPr="007714BA" w:rsidRDefault="00BF138D">
            <w:pPr>
              <w:pStyle w:val="BlockText"/>
            </w:pPr>
          </w:p>
          <w:p w:rsidR="00BF138D" w:rsidRPr="007714BA" w:rsidRDefault="00BF138D" w:rsidP="00454C4B">
            <w:pPr>
              <w:pStyle w:val="BlockText"/>
            </w:pPr>
            <w:r w:rsidRPr="007714BA">
              <w:rPr>
                <w:b/>
                <w:bCs/>
                <w:i/>
                <w:iCs/>
              </w:rPr>
              <w:t>Note</w:t>
            </w:r>
            <w:r w:rsidRPr="007714BA">
              <w:t>:  As an alternative to requesting documentation from the claimant, it is permissible to contact the local school district by telephone or e</w:t>
            </w:r>
            <w:r w:rsidR="00751EA7" w:rsidRPr="007714BA">
              <w:t>-</w:t>
            </w:r>
            <w:r w:rsidRPr="007714BA">
              <w:t xml:space="preserve">mail to obtain oral or written verification from an appropriate local school official that the student is registered and in good standing as a home-schooled student. </w:t>
            </w:r>
          </w:p>
        </w:tc>
      </w:tr>
    </w:tbl>
    <w:p w:rsidR="00BF138D" w:rsidRPr="007714BA" w:rsidRDefault="00BF138D">
      <w:pPr>
        <w:pStyle w:val="BlockLine"/>
      </w:pPr>
    </w:p>
    <w:p w:rsidR="00BF138D" w:rsidRPr="007714BA" w:rsidRDefault="00BF138D">
      <w:pPr>
        <w:pStyle w:val="Heading4"/>
      </w:pPr>
      <w:r w:rsidRPr="007714BA">
        <w:br w:type="page"/>
      </w:r>
      <w:r w:rsidRPr="007714BA">
        <w:lastRenderedPageBreak/>
        <w:t>4.  Periods of Enrollment and Entitlement</w:t>
      </w:r>
    </w:p>
    <w:p w:rsidR="00BF138D" w:rsidRPr="007714BA" w:rsidRDefault="00BF138D">
      <w:pPr>
        <w:pStyle w:val="BlockLine"/>
      </w:pPr>
      <w:r w:rsidRPr="007714BA">
        <w:fldChar w:fldCharType="begin"/>
      </w:r>
      <w:r w:rsidRPr="007714BA">
        <w:instrText xml:space="preserve"> PRIVATE INFOTYPE="OTHER"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pPr>
              <w:pStyle w:val="Heading5"/>
            </w:pPr>
            <w:r w:rsidRPr="007714BA">
              <w:t>Introduction</w:t>
            </w:r>
          </w:p>
        </w:tc>
        <w:tc>
          <w:tcPr>
            <w:tcW w:w="7740" w:type="dxa"/>
          </w:tcPr>
          <w:p w:rsidR="00BF138D" w:rsidRPr="007714BA" w:rsidRDefault="00BF138D">
            <w:pPr>
              <w:pStyle w:val="BlockText"/>
            </w:pPr>
            <w:r w:rsidRPr="007714BA">
              <w:t>This topic contains information on periods of entitlement to benefits based on school attendance, including</w:t>
            </w:r>
          </w:p>
          <w:p w:rsidR="00BF138D" w:rsidRPr="007714BA" w:rsidRDefault="00BF138D">
            <w:pPr>
              <w:pStyle w:val="BlockText"/>
            </w:pPr>
          </w:p>
          <w:p w:rsidR="00BF138D" w:rsidRPr="007714BA" w:rsidRDefault="00BF138D">
            <w:pPr>
              <w:pStyle w:val="BulletText1"/>
            </w:pPr>
            <w:r w:rsidRPr="007714BA">
              <w:t>children who turn 18 while attending school</w:t>
            </w:r>
          </w:p>
          <w:p w:rsidR="00BF138D" w:rsidRPr="007714BA" w:rsidRDefault="00BF138D">
            <w:pPr>
              <w:pStyle w:val="BulletText1"/>
            </w:pPr>
            <w:r w:rsidRPr="007714BA">
              <w:t>continuity of school attendance during breaks</w:t>
            </w:r>
          </w:p>
          <w:p w:rsidR="00BF138D" w:rsidRPr="007714BA" w:rsidRDefault="00BF138D">
            <w:pPr>
              <w:pStyle w:val="BulletText1"/>
            </w:pPr>
            <w:r w:rsidRPr="007714BA">
              <w:t>children who turn 18 during a school break, and</w:t>
            </w:r>
          </w:p>
          <w:p w:rsidR="00BF138D" w:rsidRPr="007714BA" w:rsidRDefault="00BF138D" w:rsidP="00D17684">
            <w:pPr>
              <w:pStyle w:val="BulletText1"/>
            </w:pPr>
            <w:r w:rsidRPr="007714BA">
              <w:t>continued entitlement during a summer session.</w:t>
            </w:r>
          </w:p>
        </w:tc>
      </w:tr>
    </w:tbl>
    <w:p w:rsidR="00BF138D" w:rsidRPr="007714BA" w:rsidRDefault="00BF138D">
      <w:pPr>
        <w:pStyle w:val="BlockLine"/>
      </w:pP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pPr>
              <w:pStyle w:val="Heading5"/>
            </w:pPr>
            <w:r w:rsidRPr="007714BA">
              <w:t>Change Date</w:t>
            </w:r>
          </w:p>
        </w:tc>
        <w:tc>
          <w:tcPr>
            <w:tcW w:w="7740" w:type="dxa"/>
          </w:tcPr>
          <w:p w:rsidR="00BF138D" w:rsidRPr="007714BA" w:rsidRDefault="005E5353" w:rsidP="000D2C63">
            <w:pPr>
              <w:pStyle w:val="BlockText"/>
            </w:pPr>
            <w:r w:rsidRPr="007714BA">
              <w:t>October 28, 2015</w:t>
            </w:r>
          </w:p>
        </w:tc>
      </w:tr>
    </w:tbl>
    <w:p w:rsidR="00BF138D" w:rsidRPr="007714BA" w:rsidRDefault="00BF138D">
      <w:pPr>
        <w:pStyle w:val="BlockLine"/>
      </w:pPr>
      <w:r w:rsidRPr="007714BA">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rsidP="005E0652">
            <w:pPr>
              <w:pStyle w:val="Heading5"/>
            </w:pPr>
            <w:r w:rsidRPr="007714BA">
              <w:t xml:space="preserve">a. </w:t>
            </w:r>
            <w:r w:rsidR="002A1F77" w:rsidRPr="007714BA">
              <w:t xml:space="preserve"> </w:t>
            </w:r>
            <w:r w:rsidRPr="007714BA">
              <w:t>Children Who Turn 18 While Attending School</w:t>
            </w:r>
          </w:p>
        </w:tc>
        <w:tc>
          <w:tcPr>
            <w:tcW w:w="7740" w:type="dxa"/>
          </w:tcPr>
          <w:p w:rsidR="00BF138D" w:rsidRPr="007714BA" w:rsidRDefault="00BF138D" w:rsidP="008E3A09">
            <w:pPr>
              <w:pStyle w:val="BlockText"/>
              <w:rPr>
                <w:iCs/>
                <w:color w:val="auto"/>
              </w:rPr>
            </w:pPr>
            <w:r w:rsidRPr="007714BA">
              <w:rPr>
                <w:iCs/>
              </w:rPr>
              <w:t xml:space="preserve">To continue paying benefits to or for a child who turns 18 during a school session, VA must receive a completed </w:t>
            </w:r>
            <w:r w:rsidRPr="007714BA">
              <w:rPr>
                <w:i/>
              </w:rPr>
              <w:t>VA Form 21-674</w:t>
            </w:r>
            <w:r w:rsidRPr="007714BA">
              <w:rPr>
                <w:iCs/>
              </w:rPr>
              <w:t xml:space="preserve"> within one year of the child’s 18</w:t>
            </w:r>
            <w:r w:rsidRPr="007714BA">
              <w:rPr>
                <w:iCs/>
                <w:vertAlign w:val="superscript"/>
              </w:rPr>
              <w:t>th</w:t>
            </w:r>
            <w:r w:rsidRPr="007714BA">
              <w:rPr>
                <w:iCs/>
              </w:rPr>
              <w:t xml:space="preserve"> birthday, showing the child was attending school on that date.</w:t>
            </w:r>
          </w:p>
        </w:tc>
      </w:tr>
    </w:tbl>
    <w:p w:rsidR="00BF138D" w:rsidRPr="007714BA" w:rsidRDefault="00BF138D">
      <w:pPr>
        <w:pStyle w:val="BlockLine"/>
      </w:pPr>
      <w:r w:rsidRPr="007714BA">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pPr>
              <w:pStyle w:val="Heading5"/>
            </w:pPr>
            <w:r w:rsidRPr="007714BA">
              <w:t xml:space="preserve">b. </w:t>
            </w:r>
            <w:r w:rsidR="002A1F77" w:rsidRPr="007714BA">
              <w:t xml:space="preserve"> </w:t>
            </w:r>
            <w:r w:rsidRPr="007714BA">
              <w:t xml:space="preserve">Continuity of School Attendance During Breaks </w:t>
            </w:r>
          </w:p>
        </w:tc>
        <w:tc>
          <w:tcPr>
            <w:tcW w:w="7740" w:type="dxa"/>
          </w:tcPr>
          <w:p w:rsidR="00BF138D" w:rsidRPr="007714BA" w:rsidRDefault="00BF138D" w:rsidP="005F0DD4">
            <w:pPr>
              <w:pStyle w:val="BlockText"/>
              <w:rPr>
                <w:b/>
              </w:rPr>
            </w:pPr>
            <w:r w:rsidRPr="007714BA">
              <w:t xml:space="preserve">Continuity of school attendance is </w:t>
            </w:r>
            <w:r w:rsidRPr="007714BA">
              <w:rPr>
                <w:i/>
              </w:rPr>
              <w:t>not</w:t>
            </w:r>
            <w:r w:rsidRPr="007714BA">
              <w:t xml:space="preserve"> broken by holidays, vacation periods, or periods between </w:t>
            </w:r>
            <w:r w:rsidR="00F120F8" w:rsidRPr="007714BA">
              <w:t xml:space="preserve">school sessions </w:t>
            </w:r>
            <w:r w:rsidRPr="007714BA">
              <w:t>when attendance is not normally required.</w:t>
            </w:r>
          </w:p>
        </w:tc>
      </w:tr>
    </w:tbl>
    <w:p w:rsidR="00BF138D" w:rsidRPr="007714BA" w:rsidRDefault="00BF138D">
      <w:pPr>
        <w:pStyle w:val="BlockLine"/>
      </w:pPr>
      <w:r w:rsidRPr="007714BA">
        <w:fldChar w:fldCharType="begin"/>
      </w:r>
      <w:r w:rsidRPr="007714BA">
        <w:instrText xml:space="preserve"> PRIVATE INFOTYPE="PROCEDURE"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rsidTr="00A0463F">
        <w:tc>
          <w:tcPr>
            <w:tcW w:w="1728" w:type="dxa"/>
          </w:tcPr>
          <w:p w:rsidR="00BF138D" w:rsidRPr="007714BA" w:rsidRDefault="00BF138D" w:rsidP="00217F9B">
            <w:pPr>
              <w:pStyle w:val="Heading5"/>
            </w:pPr>
            <w:r w:rsidRPr="007714BA">
              <w:t>c.  Children Who Turn 18 During a School Break</w:t>
            </w:r>
          </w:p>
        </w:tc>
        <w:tc>
          <w:tcPr>
            <w:tcW w:w="7740" w:type="dxa"/>
          </w:tcPr>
          <w:p w:rsidR="00BF138D" w:rsidRPr="007714BA" w:rsidRDefault="00BF138D">
            <w:pPr>
              <w:pStyle w:val="BlockText"/>
            </w:pPr>
            <w:r w:rsidRPr="007714BA">
              <w:t>Do not develop for continuity of attendance if</w:t>
            </w:r>
          </w:p>
          <w:p w:rsidR="00BF138D" w:rsidRPr="007714BA" w:rsidRDefault="00BF138D">
            <w:pPr>
              <w:pStyle w:val="BlockText"/>
            </w:pPr>
          </w:p>
          <w:p w:rsidR="00BF138D" w:rsidRPr="007714BA" w:rsidRDefault="00BF138D" w:rsidP="00CB69FC">
            <w:pPr>
              <w:pStyle w:val="BulletText1"/>
            </w:pPr>
            <w:r w:rsidRPr="007714BA">
              <w:t>a child turns age 18 during a normal school break, such as those described in M21-1, Part III, Subpart iii, 6.A.4.</w:t>
            </w:r>
            <w:r w:rsidR="00AF6621" w:rsidRPr="007714BA">
              <w:t>b</w:t>
            </w:r>
            <w:r w:rsidRPr="007714BA">
              <w:t xml:space="preserve">, and </w:t>
            </w:r>
          </w:p>
          <w:p w:rsidR="00C6323E" w:rsidRPr="007714BA" w:rsidRDefault="009C6F3B" w:rsidP="00CB69FC">
            <w:pPr>
              <w:pStyle w:val="BulletText1"/>
            </w:pPr>
            <w:r w:rsidRPr="007714BA">
              <w:t xml:space="preserve">the claimant submits a </w:t>
            </w:r>
            <w:r w:rsidR="00BF138D" w:rsidRPr="007714BA">
              <w:rPr>
                <w:i/>
              </w:rPr>
              <w:t>VA Form 21-674</w:t>
            </w:r>
            <w:r w:rsidR="00BF138D" w:rsidRPr="007714BA">
              <w:t xml:space="preserve">  showing the child </w:t>
            </w:r>
          </w:p>
          <w:p w:rsidR="00C6323E" w:rsidRPr="007714BA" w:rsidRDefault="00C6323E" w:rsidP="00C6323E">
            <w:pPr>
              <w:pStyle w:val="ListParagraph"/>
              <w:numPr>
                <w:ilvl w:val="0"/>
                <w:numId w:val="69"/>
              </w:numPr>
              <w:ind w:left="346" w:hanging="187"/>
            </w:pPr>
            <w:r w:rsidRPr="007714BA">
              <w:t xml:space="preserve">was attending school (any school, pursuing any course of </w:t>
            </w:r>
            <w:r w:rsidR="00DB31D2" w:rsidRPr="007714BA">
              <w:t>instruction</w:t>
            </w:r>
            <w:r w:rsidRPr="007714BA">
              <w:t>) immediately prior to the beginning of the school break, and</w:t>
            </w:r>
          </w:p>
          <w:p w:rsidR="00BF138D" w:rsidRPr="007714BA" w:rsidRDefault="00BF138D" w:rsidP="00C6323E">
            <w:pPr>
              <w:pStyle w:val="ListParagraph"/>
              <w:numPr>
                <w:ilvl w:val="0"/>
                <w:numId w:val="69"/>
              </w:numPr>
              <w:ind w:left="346" w:hanging="187"/>
            </w:pPr>
            <w:proofErr w:type="gramStart"/>
            <w:r w:rsidRPr="007714BA">
              <w:t>resumed/commenced</w:t>
            </w:r>
            <w:proofErr w:type="gramEnd"/>
            <w:r w:rsidRPr="007714BA">
              <w:t xml:space="preserve"> a course of </w:t>
            </w:r>
            <w:r w:rsidR="00DB31D2" w:rsidRPr="007714BA">
              <w:t>instruction</w:t>
            </w:r>
            <w:r w:rsidR="00622515" w:rsidRPr="007714BA">
              <w:t xml:space="preserve"> </w:t>
            </w:r>
            <w:r w:rsidRPr="007714BA">
              <w:t xml:space="preserve">at the end of the break.  </w:t>
            </w:r>
          </w:p>
          <w:p w:rsidR="00BF138D" w:rsidRPr="007714BA" w:rsidRDefault="00BF138D" w:rsidP="00CB69FC">
            <w:pPr>
              <w:pStyle w:val="BlockText"/>
            </w:pPr>
          </w:p>
          <w:p w:rsidR="00BF138D" w:rsidRPr="007714BA" w:rsidRDefault="00BF138D" w:rsidP="00CB69FC">
            <w:pPr>
              <w:pStyle w:val="BlockText"/>
            </w:pPr>
            <w:r w:rsidRPr="007714BA">
              <w:t xml:space="preserve">Continuous attendance is affirmed if </w:t>
            </w:r>
            <w:r w:rsidRPr="007714BA">
              <w:rPr>
                <w:i/>
              </w:rPr>
              <w:t>VA Form 21-674</w:t>
            </w:r>
            <w:r w:rsidRPr="007714BA">
              <w:t xml:space="preserve"> shows </w:t>
            </w:r>
          </w:p>
          <w:p w:rsidR="00BF138D" w:rsidRPr="007714BA" w:rsidRDefault="00BF138D">
            <w:pPr>
              <w:pStyle w:val="BlockText"/>
            </w:pPr>
          </w:p>
          <w:p w:rsidR="00BF138D" w:rsidRPr="007714BA" w:rsidRDefault="00BF138D">
            <w:pPr>
              <w:pStyle w:val="BulletText1"/>
            </w:pPr>
            <w:r w:rsidRPr="007714BA">
              <w:t>prior attendance</w:t>
            </w:r>
          </w:p>
          <w:p w:rsidR="00BF138D" w:rsidRPr="007714BA" w:rsidRDefault="00BF138D">
            <w:pPr>
              <w:pStyle w:val="BulletText2"/>
            </w:pPr>
            <w:r w:rsidRPr="007714BA">
              <w:t>at the same or another school, and/or</w:t>
            </w:r>
          </w:p>
          <w:p w:rsidR="00BF138D" w:rsidRPr="007714BA" w:rsidRDefault="00BF138D">
            <w:pPr>
              <w:pStyle w:val="BulletText2"/>
            </w:pPr>
            <w:r w:rsidRPr="007714BA">
              <w:t xml:space="preserve">in the same or a different course, and/or </w:t>
            </w:r>
          </w:p>
          <w:p w:rsidR="00BF138D" w:rsidRPr="007714BA" w:rsidRDefault="00BF138D">
            <w:pPr>
              <w:pStyle w:val="BulletText1"/>
            </w:pPr>
            <w:r w:rsidRPr="007714BA">
              <w:t xml:space="preserve">the course terminated immediately prior to the break.  </w:t>
            </w:r>
          </w:p>
          <w:p w:rsidR="00BF138D" w:rsidRPr="007714BA" w:rsidRDefault="00BF138D">
            <w:pPr>
              <w:pStyle w:val="BlockText"/>
            </w:pPr>
          </w:p>
          <w:p w:rsidR="00BF138D" w:rsidRPr="007714BA" w:rsidRDefault="00BF138D" w:rsidP="00B418DE">
            <w:pPr>
              <w:pStyle w:val="BlockText"/>
            </w:pPr>
            <w:r w:rsidRPr="007714BA">
              <w:t xml:space="preserve">If </w:t>
            </w:r>
            <w:r w:rsidRPr="007714BA">
              <w:rPr>
                <w:i/>
              </w:rPr>
              <w:t>VA Form 21-674</w:t>
            </w:r>
            <w:r w:rsidRPr="007714BA">
              <w:t xml:space="preserve"> is received </w:t>
            </w:r>
            <w:r w:rsidRPr="007714BA">
              <w:rPr>
                <w:i/>
              </w:rPr>
              <w:t>prior</w:t>
            </w:r>
            <w:r w:rsidRPr="007714BA">
              <w:t xml:space="preserve"> to resumption/commencement of a course of </w:t>
            </w:r>
            <w:r w:rsidR="00DB31D2" w:rsidRPr="007714BA">
              <w:t>instruction</w:t>
            </w:r>
            <w:r w:rsidRPr="007714BA">
              <w:t xml:space="preserve"> at the end of a break, follow the instructions in M21-1, Part III, Subpart iii, 6.B.</w:t>
            </w:r>
            <w:r w:rsidR="00AF6621" w:rsidRPr="007714BA">
              <w:t>5</w:t>
            </w:r>
            <w:r w:rsidRPr="007714BA">
              <w:t>.b.</w:t>
            </w:r>
          </w:p>
          <w:p w:rsidR="00BF138D" w:rsidRPr="007714BA" w:rsidRDefault="00BF138D">
            <w:pPr>
              <w:pStyle w:val="BlockText"/>
            </w:pPr>
          </w:p>
          <w:p w:rsidR="00085798" w:rsidRPr="007714BA" w:rsidRDefault="00BF138D" w:rsidP="00616A04">
            <w:pPr>
              <w:pStyle w:val="BlockText"/>
            </w:pPr>
            <w:r w:rsidRPr="007714BA">
              <w:rPr>
                <w:b/>
                <w:i/>
              </w:rPr>
              <w:t>Note</w:t>
            </w:r>
            <w:r w:rsidRPr="007714BA">
              <w:t>:</w:t>
            </w:r>
            <w:r w:rsidR="00085798" w:rsidRPr="007714BA">
              <w:t xml:space="preserve">  </w:t>
            </w:r>
            <w:r w:rsidRPr="007714BA">
              <w:t xml:space="preserve">Completion of </w:t>
            </w:r>
            <w:r w:rsidR="007A38D2" w:rsidRPr="007714BA">
              <w:t xml:space="preserve">a </w:t>
            </w:r>
            <w:r w:rsidR="00611450" w:rsidRPr="007714BA">
              <w:rPr>
                <w:i/>
                <w:szCs w:val="20"/>
              </w:rPr>
              <w:t xml:space="preserve">VA Form 21-674b, </w:t>
            </w:r>
            <w:r w:rsidR="007A38D2" w:rsidRPr="007714BA">
              <w:rPr>
                <w:i/>
              </w:rPr>
              <w:t>School Attendance Report</w:t>
            </w:r>
            <w:r w:rsidR="007A38D2" w:rsidRPr="007714BA">
              <w:t xml:space="preserve"> </w:t>
            </w:r>
            <w:r w:rsidRPr="007714BA">
              <w:t xml:space="preserve"> for the </w:t>
            </w:r>
            <w:r w:rsidRPr="007714BA">
              <w:lastRenderedPageBreak/>
              <w:t xml:space="preserve">prior period of school attendance is </w:t>
            </w:r>
            <w:r w:rsidRPr="007714BA">
              <w:rPr>
                <w:i/>
              </w:rPr>
              <w:t>not</w:t>
            </w:r>
            <w:r w:rsidRPr="007714BA">
              <w:t xml:space="preserve"> required.</w:t>
            </w:r>
          </w:p>
          <w:p w:rsidR="00BF138D" w:rsidRPr="007714BA" w:rsidRDefault="00BF138D">
            <w:pPr>
              <w:pStyle w:val="BlockText"/>
            </w:pPr>
          </w:p>
          <w:p w:rsidR="00BF138D" w:rsidRPr="007714BA" w:rsidRDefault="00BF138D">
            <w:pPr>
              <w:pStyle w:val="BlockText"/>
              <w:rPr>
                <w:b/>
                <w:i/>
              </w:rPr>
            </w:pPr>
            <w:r w:rsidRPr="007714BA">
              <w:rPr>
                <w:b/>
                <w:i/>
              </w:rPr>
              <w:t>References</w:t>
            </w:r>
            <w:r w:rsidRPr="007714BA">
              <w:t xml:space="preserve">: </w:t>
            </w:r>
            <w:r w:rsidRPr="007714BA">
              <w:rPr>
                <w:b/>
                <w:i/>
              </w:rPr>
              <w:t xml:space="preserve"> </w:t>
            </w:r>
            <w:r w:rsidRPr="007714BA">
              <w:t>For more information on</w:t>
            </w:r>
          </w:p>
          <w:p w:rsidR="00BF138D" w:rsidRPr="007714BA" w:rsidRDefault="00BF138D">
            <w:pPr>
              <w:pStyle w:val="BulletText1"/>
            </w:pPr>
            <w:r w:rsidRPr="007714BA">
              <w:t>confirming entitlement to benefits following a change in schools, see M21-1, Part III, Subpart iii, 6.B.</w:t>
            </w:r>
            <w:r w:rsidR="00AF6621" w:rsidRPr="007714BA">
              <w:t>4</w:t>
            </w:r>
            <w:r w:rsidRPr="007714BA">
              <w:t>.</w:t>
            </w:r>
            <w:r w:rsidR="00AF6621" w:rsidRPr="007714BA">
              <w:t>a</w:t>
            </w:r>
            <w:r w:rsidRPr="007714BA">
              <w:t xml:space="preserve">, and </w:t>
            </w:r>
          </w:p>
          <w:p w:rsidR="00BF138D" w:rsidRPr="007714BA" w:rsidRDefault="00BF138D" w:rsidP="00D06860">
            <w:pPr>
              <w:pStyle w:val="BulletText1"/>
            </w:pPr>
            <w:r w:rsidRPr="007714BA">
              <w:t xml:space="preserve">determining entitlement to benefits during a break in school sessions, see </w:t>
            </w:r>
            <w:hyperlink r:id="rId34" w:history="1">
              <w:r w:rsidRPr="007714BA">
                <w:rPr>
                  <w:rStyle w:val="Hyperlink"/>
                </w:rPr>
                <w:t>38 CFR 3.667(c)</w:t>
              </w:r>
            </w:hyperlink>
            <w:r w:rsidRPr="007714BA">
              <w:t>.</w:t>
            </w:r>
          </w:p>
        </w:tc>
      </w:tr>
    </w:tbl>
    <w:p w:rsidR="00BF138D" w:rsidRPr="007714BA" w:rsidRDefault="00BF138D">
      <w:pPr>
        <w:pStyle w:val="BlockLine"/>
      </w:pPr>
      <w:r w:rsidRPr="007714BA">
        <w:lastRenderedPageBreak/>
        <w:fldChar w:fldCharType="begin"/>
      </w:r>
      <w:r w:rsidRPr="007714BA">
        <w:instrText xml:space="preserve"> PRIVATE INFOTYPE="PRINCIPLE" </w:instrText>
      </w:r>
      <w:r w:rsidRPr="007714BA">
        <w:fldChar w:fldCharType="end"/>
      </w:r>
    </w:p>
    <w:tbl>
      <w:tblPr>
        <w:tblW w:w="0" w:type="auto"/>
        <w:tblLayout w:type="fixed"/>
        <w:tblLook w:val="0000" w:firstRow="0" w:lastRow="0" w:firstColumn="0" w:lastColumn="0" w:noHBand="0" w:noVBand="0"/>
      </w:tblPr>
      <w:tblGrid>
        <w:gridCol w:w="1728"/>
        <w:gridCol w:w="7740"/>
      </w:tblGrid>
      <w:tr w:rsidR="00BF138D" w:rsidRPr="007714BA">
        <w:trPr>
          <w:cantSplit/>
        </w:trPr>
        <w:tc>
          <w:tcPr>
            <w:tcW w:w="1728" w:type="dxa"/>
          </w:tcPr>
          <w:p w:rsidR="00BF138D" w:rsidRPr="007714BA" w:rsidRDefault="00BF138D" w:rsidP="00D17684">
            <w:pPr>
              <w:pStyle w:val="Heading5"/>
            </w:pPr>
            <w:r w:rsidRPr="007714BA">
              <w:t xml:space="preserve">d. </w:t>
            </w:r>
            <w:r w:rsidR="000F2BC6" w:rsidRPr="007714BA">
              <w:t xml:space="preserve"> </w:t>
            </w:r>
            <w:r w:rsidRPr="007714BA">
              <w:t>Continued Entitlement During a Summer Session</w:t>
            </w:r>
          </w:p>
        </w:tc>
        <w:tc>
          <w:tcPr>
            <w:tcW w:w="7740" w:type="dxa"/>
          </w:tcPr>
          <w:p w:rsidR="00BF138D" w:rsidRPr="007714BA" w:rsidRDefault="00BF138D">
            <w:pPr>
              <w:pStyle w:val="BlockText"/>
            </w:pPr>
            <w:r w:rsidRPr="007714BA">
              <w:t>Entitlement to benefits as or for a school child continues during a summer session of school, regardless of whether or not the child attends classes during the summer session, as long as the session does not extend beyond a period of time commonly accepted as standard.</w:t>
            </w:r>
          </w:p>
          <w:p w:rsidR="00BF138D" w:rsidRPr="007714BA" w:rsidRDefault="00BF138D" w:rsidP="00663D10">
            <w:pPr>
              <w:pStyle w:val="BlockText"/>
            </w:pPr>
          </w:p>
          <w:p w:rsidR="00BF138D" w:rsidRPr="007714BA" w:rsidRDefault="00BF138D">
            <w:pPr>
              <w:pStyle w:val="BlockText"/>
            </w:pPr>
            <w:r w:rsidRPr="007714BA">
              <w:rPr>
                <w:b/>
                <w:i/>
              </w:rPr>
              <w:t>Note</w:t>
            </w:r>
            <w:r w:rsidRPr="007714BA">
              <w:t>:  This policy applies even if</w:t>
            </w:r>
          </w:p>
          <w:p w:rsidR="00BF138D" w:rsidRPr="007714BA" w:rsidRDefault="00BF138D">
            <w:pPr>
              <w:pStyle w:val="BulletText1"/>
            </w:pPr>
            <w:r w:rsidRPr="007714BA">
              <w:t>the school operates on a trimester basis, and</w:t>
            </w:r>
          </w:p>
          <w:p w:rsidR="00BF138D" w:rsidRPr="007714BA" w:rsidRDefault="00BF138D" w:rsidP="00D17684">
            <w:pPr>
              <w:pStyle w:val="BulletText1"/>
            </w:pPr>
            <w:r w:rsidRPr="007714BA">
              <w:t>enrollment is deferred for the summer trimester, with entrance in the next regular school session.</w:t>
            </w:r>
          </w:p>
          <w:p w:rsidR="00E02BC6" w:rsidRPr="007714BA" w:rsidRDefault="00E02BC6" w:rsidP="00E02BC6">
            <w:pPr>
              <w:pStyle w:val="BulletText1"/>
              <w:numPr>
                <w:ilvl w:val="0"/>
                <w:numId w:val="0"/>
              </w:numPr>
              <w:ind w:left="173" w:hanging="173"/>
            </w:pPr>
          </w:p>
          <w:p w:rsidR="00E02BC6" w:rsidRPr="007714BA" w:rsidRDefault="005E5353" w:rsidP="005E5353">
            <w:pPr>
              <w:pStyle w:val="BlockText"/>
            </w:pPr>
            <w:r w:rsidRPr="007714BA">
              <w:rPr>
                <w:b/>
                <w:i/>
              </w:rPr>
              <w:t>Example</w:t>
            </w:r>
            <w:r w:rsidRPr="007714BA">
              <w:t>:  A c</w:t>
            </w:r>
            <w:r w:rsidR="00E02BC6" w:rsidRPr="007714BA">
              <w:t xml:space="preserve">hild is removed due to finishing school on June 1, 2013.  </w:t>
            </w:r>
            <w:r w:rsidR="00D14B08" w:rsidRPr="007714BA">
              <w:t xml:space="preserve">The </w:t>
            </w:r>
            <w:r w:rsidR="00E02BC6" w:rsidRPr="007714BA">
              <w:t xml:space="preserve">Veteran files a claim </w:t>
            </w:r>
            <w:r w:rsidR="00D14B08" w:rsidRPr="007714BA">
              <w:t xml:space="preserve">on </w:t>
            </w:r>
            <w:r w:rsidR="00E02BC6" w:rsidRPr="007714BA">
              <w:t>August 17, 2014</w:t>
            </w:r>
            <w:r w:rsidR="00D14B08" w:rsidRPr="007714BA">
              <w:t>,</w:t>
            </w:r>
            <w:r w:rsidR="00E02BC6" w:rsidRPr="007714BA">
              <w:t xml:space="preserve"> for schoolchild status based on school commencing August 24, 2013.  </w:t>
            </w:r>
            <w:r w:rsidR="00153DCA" w:rsidRPr="007714BA">
              <w:t xml:space="preserve">In this scenario, the </w:t>
            </w:r>
            <w:r w:rsidR="00B96F36" w:rsidRPr="007714BA">
              <w:t xml:space="preserve">child would be added back on the award effective June 1, 2013, because the student was enrolled in the next regular school </w:t>
            </w:r>
            <w:r w:rsidR="00030978" w:rsidRPr="007714BA">
              <w:t>session</w:t>
            </w:r>
            <w:r w:rsidR="00B96F36" w:rsidRPr="007714BA">
              <w:t xml:space="preserve"> after the summer </w:t>
            </w:r>
            <w:r w:rsidR="00030978" w:rsidRPr="007714BA">
              <w:t>break</w:t>
            </w:r>
            <w:r w:rsidR="00B96F36" w:rsidRPr="007714BA">
              <w:t xml:space="preserve">. </w:t>
            </w:r>
          </w:p>
        </w:tc>
      </w:tr>
    </w:tbl>
    <w:p w:rsidR="00BF138D" w:rsidRDefault="00BF138D">
      <w:pPr>
        <w:pStyle w:val="BlockLine"/>
      </w:pPr>
      <w:r w:rsidRPr="007714BA">
        <w:fldChar w:fldCharType="begin">
          <w:fldData xml:space="preserve">RABvAGMAVABlAG0AcAAxAFYAYQByAFQAcgBhAGQAaQB0AGkAbwBuAGEAbAAAZzdcAHIAAAB0T2dm
b2==
</w:fldData>
        </w:fldChar>
      </w:r>
      <w:r w:rsidRPr="007714BA">
        <w:instrText xml:space="preserve"> ADDIN  \* MERGEFORMAT </w:instrText>
      </w:r>
      <w:r w:rsidRPr="007714BA">
        <w:fldChar w:fldCharType="end"/>
      </w:r>
      <w:r w:rsidRPr="007714BA">
        <w:fldChar w:fldCharType="begin">
          <w:fldData xml:space="preserve">RgBvAG4AdABTAGUAdABpAG0AaQBzAHQAeQBsAGUAcwAuAHgAbQBsAABjc3IAcgAAADl0ezts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RABvAGMAVABlAG0AcAAxAFYAYQByAFQAcgBhAGQAaQB0AGkAbwBuAGEAbAAAcm1yADAAXABoO1Zc
c1==
</w:fldData>
        </w:fldChar>
      </w:r>
      <w:r w:rsidRPr="007714BA">
        <w:instrText xml:space="preserve"> ADDIN  \* MERGEFORMAT </w:instrText>
      </w:r>
      <w:r w:rsidRPr="007714BA">
        <w:fldChar w:fldCharType="end"/>
      </w:r>
      <w:r w:rsidRPr="007714BA">
        <w:fldChar w:fldCharType="begin">
          <w:fldData xml:space="preserve">RgBvAG4AdABTAGUAdABGAG8AbgB0AFMAZQB0AGkAbQBpAHMAdAB5AGwAZQBzAC4AeABtAGwAADJj
bABcACAAXFxkbDR=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RABvAGMAVABlAG0AcAAxAFYAYQByAFQAcgBhAGQAaQB0AGkAbwBuAGEAbAAAbjFzAHQAaQAgZCBl
MC==
</w:fldData>
        </w:fldChar>
      </w:r>
      <w:r w:rsidRPr="007714BA">
        <w:instrText xml:space="preserve"> ADDIN  \* MERGEFORMAT </w:instrText>
      </w:r>
      <w:r w:rsidRPr="007714BA">
        <w:fldChar w:fldCharType="end"/>
      </w:r>
      <w:r w:rsidRPr="007714BA">
        <w:fldChar w:fldCharType="begin">
          <w:fldData xml:space="preserve">RgBvAG4AdABTAGUAdABGAG8AbgB0AFMAZQB0AEYAbwBuAHQAUwBlAHQAaQBtAGkAcwB0AHkAbABl
AHMALgB4AG0AbAAAOGhhAGMAbABpZTZzbT==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RABvAGMAVABlAG0AcAAxAFYAYQByAFQAcgBhAGQAaQB0AGkAbwBuAGEAbAAAZmF0AHIAIABhOnNl
Mn==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RgBvAG4AdABTAGUAdABGAG8AbgB0AFMAZQB0AEYAbwBuAHQAUwBlAHQARgBvAG4AdABTAGUAdABp
AG0AaQBzAHQAeQBsAGUAcwAuAHgAbQBsAABoaFwANAByAHJpdFBc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RABvAGMAVABlAG0AcAAxAFYAYQByAFQAcgBhAGQAaQB0AGkAbwBuAGEAbAAAAXRyAG4AOQBjc2kw
XG==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AG8AbgB0AFMAZQB0AGkAbQBpAHMAdAB5AGwAZQBzAC4AeABtAGwAAFx0bgBsAGwAXFBhbmN=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RABvAGMAVABlAG0AcAAxAFYAYQByAFQAcgBhAGQAaQB0AGkAbwBuAGEAbAAAAGIBACAAYQB0MGFD
AG==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AG8AbgB0AFMAZQB0AEYAbwBuAHQAUwBlAHQAaQBtAGkAcwB0AHkAbABlAHMALgB4AG0AbAAAADgA
AAAAMgBhQVxzZl==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RABvAGMAVABlAG0AcAAxAFYAYQByAFQAcgBhAGQAaQB0AGkAbwBuAGEAbAAAdGR7AAAAcwBmO2gz
XG==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AG8AbgB0AFMAZQB0AEYAbwBuAHQAUwBlAHQARgBvAG4AdABTAGUAdABpAG0AaQBzAHQAeQBsAGUA
cwAuAHgAbQBsAABjMFQAAAAAAABUAGUA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RABvAGMAVABlAG0AcAAxAFYAYQByAFQAcgBhAGQAaQB0AGkAbwBuAGEAbAAAcCBwAAAAAAAAbAAg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AG8AbgB0AFMAZQB0AEYAbwBuAHQAUwBlAHQARgBvAG4AdABTAGUAdABGAG8AbgB0AFMAZQB0AGkA
bQBpAHMAdAB5AGwAZQBzAC4AeABtAGwAAFx0XAAAAAAAAGMAcwA=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RABvAGMAVABlAG0AcAAxAFYAYQByAFQAcgBhAGQAaQB0AGkAbwBuAGEAbAAAXGFcAAAAAAAAcgA6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bwBuAHQAUwBlAHQAaQBtAGkAcwB0AHkAbABlAHMALgB4AG0AbAAAcGgxAAAAAAAAXwAAAA==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RABvAGMAVABlAG0AcAAxAFYAYQByAFQAcgBhAGQAaQB0AGkAbwBuAGEAbAAAMHI2AAAAAAAARgAA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bwBuAHQAUwBlAHQARgBvAG4AdABTAGUAdABpAG0AaQBzAHQAeQBsAGUAcwAuAHgAbQBsAAAAagAA
AAAAAABGAAAA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RABvAGMAVABlAG0AcAAxAFYAYQByAFQAcgBhAGQAaQB0AGkAbwBuAGEAbAAAdG5cAAAAAAAAcAAA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bwBuAHQAUwBlAHQARgBvAG4AdABTAGUAdABGAG8AbgB0AFMAZQB0AGkAbQBpAHMAdAB5AGwAZQBz
AC4AeABtAGwAAGkzMwAAAE4AXGkAAAA=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RABvAGMAVABlAG0AcAAxAFYAYQByAFQAcgBhAGQAaQB0AGkAbwBuAGEAbAAAblxTAAAAYQBpbwAA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bwBuAHQAUwBlAHQARgBvAG4AdABTAGUAdABGAG8AbgB0AFMAZQB0AEYAbwBuAHQAUwBlAHQAaQBt
AGkAcwB0AHkAbABlAHMALgB4AG0AbAAAIDRcAAAAYwBkQ3sAAH==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RABvAGMAVABlAG0AcAAxAFYAYQByAFQAcgBhAGQAaQB0AGkAbwBuAGEAbAAAIGJEAAAAZAA2U1wA
AF==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AG4AdABTAGUAdABpAG0AaQBzAHQAeQBsAGUAcwAuAHgAbQBsAABpMmkAAABsACBsNgAA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RABvAGMAVABlAG0AcAAxAFYAYQByAFQAcgBhAGQAaQB0AGkAbwBuAGEAbAAAbm9uAAAAYQB0ckEA
AE==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RABvAGMAVABlAG0AcAAxAFYAYQByAFQAcgBhAGQAaQB0AGkAbwBuAGEAbAAAZhZmAAAAaABzbyoA
AC==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AG4AdABTAGUAdABGAG8AbgB0AFMAZQB0AGkAbQBpAHMAdAB5AGwAZQBzAC4AeABtAGwAAGX7MAAA
AHQAblJ6AAB=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RABvAGMAVABlAG0AcAAxAFYAYQByAFQAcgBhAGQAaQB0AGkAbwBuAGEAbAAAe2lkAAAAfQB0FnQA
AH==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AG4AdABTAGUAdABGAG8AbgB0AFMAZQB0AEYAbwBuAHQAUwBlAHQAaQBtAGkAcwB0AHkAbABlAHMA
LgB4AG0AbAAAXF50AAAAMQBtAG4AAG==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RABvAGMAVABlAG0AcAAxAFYAYQByAFQAcgBhAGQAaQB0AGkAbwBuAGEAbAAAXLRpAAAAdABnAGYA
AG==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AG4AdABTAGUAdABGAG8AbgB0AFMAZQB0AEYAbwBuAHQAUwBlAHQARgBvAG4AdABTAGUAdABpAG0A
aQBzAHQAeQBsAGUAcwAuAHgAbQBsAABl2kYAAAAAAAAAAAAA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RABvAGMAVABlAG0AcAAxAFYAYQByAFQAcgBhAGQAaQB0AGkAbwBuAGEAbAAAIG1wAAAAAAAAAAAA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bgB0AFMAZQB0AGkAbQBpAHMAdAB5AGwAZQBzAC4AeABtAGwAAGH2bAAAACAARgAAAAA=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RABvAGMAVABlAG0AcAAxAFYAYQByAFQAcgBhAGQAaQB0AGkAbwBuAGEAbAAAZzVnAAAAKgAAAHQA
AH==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bgB0AFMAZQB0AEYAbwBuAHQAUwBlAHQAaQBtAGkAcwB0AHkAbABlAHMALgB4AG0AbAAAAAAAAAAA
ZABlAGQAAG==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RABvAGMAVABlAG0AcAAxAFYAYQByAFQAcgBhAGQAaQB0AGkAbwBuAGEAbAAAAAAAAAAAAABsADYA
AD==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bgB0AFMAZQB0AEYAbwBuAHQAUwBlAHQARgBvAG4AdABTAGUAdABpAG0AaQBzAHQAeQBsAGUAcwAu
AHgAbQBsAAAAAAAAAAB0AG4AdAAA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RABvAGMAVABlAG0AcAAxAFYAYQByAFQAcgBhAGQAaQB0AGkAbwBuAGEAbAAAZQABAAAARgB0APsA
AP==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bgB0AFMAZQB0AEYAbwBuAHQAUwBlAHQARgBvAG4AdABTAGUAdABGAG8AbgB0AFMAZQB0AGkAbQBp
AHMAdAB5AGwAZQBzAC4AeABtAGwAAAAAAAAAAAAAAAAAAAA=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AHQAUwBlAHQAaQBtAGkAcwB0AHkAbABlAHMALgB4AG0AbAAAAAAAAAAAAAAAAAAAAA==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AHQAUwBlAHQARgBvAG4AdABTAGUAdABpAG0AaQBzAHQAeQBsAGUAcwAuAHgAbQBsAAAAAAAAAAAA
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AHQAUwBlAHQARgBvAG4AdABTAGUAdABGAG8AbgB0AFMAZQB0AGkAbQBpAHMAdAB5AGwAZQBzAC4A
eABtAGwAAAAAAAAAAAAAAAAAAAA=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AHQAUwBlAHQARgBvAG4AdABTAGUAdABGAG8AbgB0AFMAZQB0AEYAbwBuAHQAUwBlAHQAaQBtAGkA
cwB0AHkAbABlAHMALgB4AG0AbAAAAAAAAAAAAAAAAAAAAA==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dABTAGUAdABpAG0AaQBzAHQAeQBsAGUAcwAuAHgAbQBsAAAAAAAAAAAAAAAAAAAA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dABTAGUAdABGAG8AbgB0AFMAZQB0AGkAbQBpAHMAdAB5AGwAZQBzAC4AeABtAGwAAG4AZQAAAAAA
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RABvAGMAVABlAG0AcAAxAFYAYQByAFQAcgBhAGQAaQB0AGkAbwBuAGEAbAAAZQBlAAAAAAAAAAAA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dABTAGUAdABGAG8AbgB0AFMAZQB0AEYAbwBuAHQAUwBlAHQAaQBtAGkAcwB0AHkAbABlAHMALgB4
AG0AbAAAbgAxAAAAAAAAAAAAAA==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RABvAGMAVABlAG0AcAAxAFYAYQByAFQAcgBhAGQAaQB0AGkAbwBuAGEAbAAAYgByAAAAAAAAAAAA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dABTAGUAdABGAG8AbgB0AFMAZQB0AEYAbwBuAHQAUwBlAHQARgBvAG4AdABTAGUAdABpAG0AaQBz
AHQAeQBsAGUAcwAuAHgAbQBsAAAAAAAAAAAAAAAAAAAA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AFMAZQB0AGkAbQBpAHMAdAB5AGwAZQBzAC4AeABtAGwAAAAAAAAAAAAAAAAAAAA=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AFMAZQB0AEYAbwBuAHQAUwBlAHQAaQBtAGkAcwB0AHkAbABlAHMALgB4AG0AbAAAAAAAAAAAAAAA
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AFMAZQB0AEYAbwBuAHQAUwBlAHQARgBvAG4AdABTAGUAdABpAG0AaQBzAHQAeQBsAGUAcwAuAHgA
bQBsAAAAAAAAAAAAAAAAAAAA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AFMAZQB0AEYAbwBuAHQAUwBlAHQARgBvAG4AdABTAGUAdABGAG8AbgB0AFMAZQB0AGkAbQBpAHMA
dAB5AGwAZQBzAC4AeABtAGwAAAAAAAAAAAAAAAAAAAA=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AFMAZQB0AEYAbwBuAHQAUwBlAHQARgBvAG4AdABTAGUAdABGAG8AbgB0AFMAZQB0AEYAbwBuAHQA
UwBlAHQAaQBtAGkAcwB0AHkAbABlAHMALgB4AG0AbAAAAAAAAAAAAAAAAAAAAA==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AFMAZQB0AEYAbwBuAHQAUwBlAHQARgBvAG4AdABTAGUAdABGAG8AbgB0AFMAZQB0AEYAbwBuAHQA
UwBlAHQARgBvAG4AdABTAGUAdABpAG0AaQBzAHQAeQBsAGUAcwAuAHgAbQBsAAAAAAAAAAAAAAAA
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AFMAZQB0AEYAbwBuAHQAUwBlAHQARgBvAG4AdABTAGUAdABGAG8AbgB0AFMAZQB0AEYAbwBuAHQA
UwBlAHQARgBvAG4AdABTAGUAdABGAG8AbgB0AFMAZQB0AGkAbQBpAHMAdAB5AGwAZQBzAC4AeABt
AGwAAAAAAAAAAAAAAAAAAAA=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RABvAGMAVABlAG0AcAAxAFYAYQByAFQAcgBhAGQAaQB0AGkAbwBuAGEAbAAAAAAAAFwAAAAAAAAA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AFMAZQB0AEYAbwBuAHQAUwBlAHQARgBvAG4AdABTAGUAdABGAG8AbgB0AFMAZQB0AEYAbwBuAHQA
UwBlAHQARgBvAG4AdABTAGUAdABGAG8AbgB0AFMAZQB0AEYAbwBuAHQAUwBlAHQAaQBtAGkAcwB0
AHkAbABlAHMALgB4AG0AbAAAAAAAAFMAAAAAAAAAIA==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RABvAGMAVABlAG0AcAAxAFYAYQByAFQAcgBhAGQAaQB0AGkAbwBuAGEAbAAAAAAAAG4AAAAAAAAA
YQ==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AFMAZQB0AEYAbwBuAHQAUwBlAHQARgBvAG4AdABTAGUAdABGAG8AbgB0AFMAZQB0AEYAbwBuAHQA
UwBlAHQARgBvAG4AdABTAGUAdABGAG8AbgB0AFMAZQB0AEYAbwBuAHQAUwBlAHQARgBvAG4AdABT
AGUAdABpAG0AaQBzAHQAeQBsAGUAcwAuAHgAbQBsAAAAAAAAbgAAAAAAAABo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RABvAGMAVABlAG0AcAAxAFYAYQByAFQAcgBhAGQAaQB0AGkAbwBuAGEAbAAAAAAAAHsAAAAAAAAA
aQ==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AFMAZQB0AEYAbwBuAHQAUwBlAHQARgBvAG4AdABTAGUAdABGAG8AbgB0AFMAZQB0AEYAbwBuAHQA
UwBlAHQARgBvAG4AdABTAGUAdABGAG8AbgB0AFMAZQB0AEYAbwBuAHQAUwBlAHQARgBvAG4AdABT
AGUAdABGAG8AbgB0AFMAZQB0AGkAbQBpAHMAdAB5AGwAZQBzAC4AeABtAGwAAAAAAAByAAAAAAAA
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RABvAGMAVABlAG0AcAAxAFYAYQByAFQAcgBhAGQAaQB0AGkAbwBuAGEAbAAAAAAAAGkAAAAAAAAA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AFMAZQB0AEYAbwBuAHQAUwBlAHQARgBvAG4AdABTAGUAdABGAG8AbgB0AFMAZQB0AEYAbwBuAHQA
UwBlAHQARgBvAG4AdABTAGUAdABGAG8AbgB0AFMAZQB0AEYAbwBuAHQAUwBlAHQARgBvAG4AdABT
AGUAdABGAG8AbgB0AFMAZQB0AEYAbwBuAHQAUwBlAHQAaQBtAGkAcwB0AHkAbABlAHMALgB4AG0A
bAAAAAAAAHQAAAAAAAAAaQ==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RABvAGMAVABlAG0AcAAxAFYAYQByAFQAcgBhAGQAaQB0AGkAbwBuAGEAbAAAAAAAAEYAAAAAAAAA
RQ==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AFMAZQB0AEYAbwBuAHQAUwBlAHQARgBvAG4AdABTAGUAdABGAG8AbgB0AFMAZQB0AEYAbwBuAHQA
UwBlAHQARgBvAG4AdABTAGUAdABGAG8AbgB0AFMAZQB0AEYAbwBuAHQAUwBlAHQARgBvAG4AdABT
AGUAdABGAG8AbgB0AFMAZQB0AEYAbwBuAHQAUwBlAHQARgBvAG4AdABTAGUAdABpAG0AaQBzAHQA
eQBsAGUAcwAuAHgAbQBsAAAAAAAAbAAAAAAAAABc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RABvAGMAVABlAG0AcAAxAFYAYQByAFQAcgBhAGQAaQB0AGkAbwBuAGEAbAAAAAAAAE4AAAAAAAAA
RQ==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AFMAZQB0AEYAbwBuAHQAUwBlAHQARgBvAG4AdABTAGUAdABGAG8AbgB0AFMAZQB0AEYAbwBuAHQA
UwBlAHQARgBvAG4AdABTAGUAdABGAG8AbgB0AFMAZQB0AEYAbwBuAHQAUwBlAHQARgBvAG4AdABT
AGUAdABGAG8AbgB0AFMAZQB0AEYAbwBuAHQAUwBlAHQARgBvAG4AdABTAGUAdABGAG8AbgB0AFMA
ZQB0AGkAbQBpAHMAdAB5AGwAZQBzAC4AeABtAGwAAAAAAAB0AAAAAAAAAAA=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RABvAGMAVABlAG0AcAAxAFYAYQByAFQAcgBhAGQAaQB0AGkAbwBuAGEAbAAAAAAAAH0AAAAAAAAA
AA==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AFMAZQB0AEYAbwBuAHQAUwBlAHQARgBvAG4AdABTAGUAdABGAG8AbgB0AFMAZQB0AEYAbwBuAHQA
UwBlAHQARgBvAG4AdABTAGUAdABGAG8AbgB0AFMAZQB0AEYAbwBuAHQAUwBlAHQARgBvAG4AdABT
AGUAdABGAG8AbgB0AFMAZQB0AEYAbwBuAHQAUwBlAHQARgBvAG4AdABTAGUAdABGAG8AbgB0AFMA
ZQB0AEYAbwBuAHQAUwBlAHQAaQBtAGkAcwB0AHkAbABlAHMALgB4AG0AbAAAAAAAAAAAAAAAAAAA
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RABvAGMAVABlAG0AcAAxAFYAYQByAFQAcgBhAGQAaQB0AGkAbwBuAGEAbAAAAAAAAAAAAAAAAGwA
AG==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AFMAZQB0AEYAbwBuAHQAUwBlAHQARgBvAG4AdABTAGUAdABGAG8AbgB0AFMAZQB0AEYAbwBuAHQA
UwBlAHQARgBvAG4AdABTAGUAdABGAG8AbgB0AFMAZQB0AEYAbwBuAHQAUwBlAHQARgBvAG4AdABT
AGUAdABGAG8AbgB0AFMAZQB0AEYAbwBuAHQAUwBlAHQARgBvAG4AdABTAGUAdABGAG8AbgB0AFMA
ZQB0AEYAbwBuAHQAUwBlAHQARgBvAG4AdABTAGUAdABpAG0AaQBzAHQAeQBsAGUAcwAuAHgAbQBs
AAAAAAAAAAAAAAAAZQAA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RABvAGMAVABlAG0AcAAxAFYAYQByAFQAcgBhAGQAaQB0AGkAbwBuAGEAbAAAAAAAAAAAAAAAAHQA
AH==
</w:fldData>
        </w:fldChar>
      </w:r>
      <w:r w:rsidRPr="007714BA">
        <w:instrText xml:space="preserve"> ADDIN  \* MERGEFORMAT </w:instrText>
      </w:r>
      <w:r w:rsidRPr="007714BA">
        <w:fldChar w:fldCharType="end"/>
      </w:r>
      <w:r w:rsidRPr="007714BA">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dABTAGUAdABGAG8AbgB0AFMAZQB0AEYAbwBuAHQAUwBlAHQARgBvAG4AdABTAGUAdABGAG8AbgB0
AFMAZQB0AEYAbwBuAHQAUwBlAHQARgBvAG4AdABTAGUAdABGAG8AbgB0AFMAZQB0AEYAbwBuAHQA
UwBlAHQARgBvAG4AdABTAGUAdABGAG8AbgB0AFMAZQB0AEYAbwBuAHQAUwBlAHQARgBvAG4AdABT
AGUAdABGAG8AbgB0AFMAZQB0AEYAbwBuAHQAUwBlAHQARgBvAG4AdABTAGUAdABGAG8AbgB0AFMA
ZQB0AEYAbwBuAHQAUwBlAHQARgBvAG4AdABTAGUAdABGAG8AbgB0AFMAZQB0AGkAbQBpAHMAdAB5
AGwAZQBzAC4AeABtAGwAAAAAAAAAAAAAAABcAAB=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RABvAGMAVABlAG0AcAAxAFYAYQByAFQAcgBhAGQAaQB0AGkAbwBuAGEAbAAAAAAAAGwAAG==
</w:fldData>
        </w:fldChar>
      </w:r>
      <w:r w:rsidRPr="007714BA">
        <w:instrText xml:space="preserve"> ADDIN  \* MERGEFORMAT </w:instrText>
      </w:r>
      <w:r w:rsidRPr="007714BA">
        <w:fldChar w:fldCharType="end"/>
      </w:r>
      <w:r w:rsidRPr="007714BA">
        <w:fldChar w:fldCharType="begin">
          <w:fldData xml:space="preserve">RgBvAG4AdABTAGUAdABpAG0AaQBzAHQAeQBsAGUAcwAuAHgAbQBsAAAAAAAAXAAA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RABvAGMAVABlAG0AcAAxAFYAYQByAFQAcgBhAGQAaQB0AGkAbwBuAGEAbAAAAAAAAGEAAG==
</w:fldData>
        </w:fldChar>
      </w:r>
      <w:r w:rsidRPr="007714BA">
        <w:instrText xml:space="preserve"> ADDIN  \* MERGEFORMAT </w:instrText>
      </w:r>
      <w:r w:rsidRPr="007714BA">
        <w:fldChar w:fldCharType="end"/>
      </w:r>
      <w:r w:rsidRPr="007714BA">
        <w:fldChar w:fldCharType="begin">
          <w:fldData xml:space="preserve">RgBvAG4AdABTAGUAdABpAG0AaQBzAHQAeQBsAGUAcwAuAHgAbQBsAAAAAAAAAAAA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
</w:fldData>
        </w:fldChar>
      </w:r>
      <w:r w:rsidRPr="007714BA">
        <w:instrText xml:space="preserve"> ADDIN  \* MERGEFORMAT </w:instrText>
      </w:r>
      <w:r w:rsidRPr="007714BA">
        <w:fldChar w:fldCharType="end"/>
      </w:r>
      <w:r w:rsidRPr="007714BA">
        <w:fldChar w:fldCharType="begin">
          <w:fldData xml:space="preserve">RgBvAG4AdABTAGUAdABpAG0AaQBzAHQAeQBsAGUAcwAuAHgAbQBsAAAA
</w:fldData>
        </w:fldChar>
      </w:r>
      <w:r w:rsidRPr="007714BA">
        <w:instrText xml:space="preserve"> ADDIN  \* MERGEFORMAT </w:instrText>
      </w:r>
      <w:r w:rsidRPr="007714BA">
        <w:fldChar w:fldCharType="end"/>
      </w:r>
      <w:r w:rsidRPr="007714BA">
        <w:fldChar w:fldCharType="begin">
          <w:fldData xml:space="preserve">RABvAGMAVABlAG0AcAAxAFYAYQByAFQAcgBhAGQAaQB0AGkAbwBuAGEAbAAAAA==
</w:fldData>
        </w:fldChar>
      </w:r>
      <w:r w:rsidRPr="007714BA">
        <w:instrText xml:space="preserve"> ADDIN  \* MERGEFORMAT </w:instrText>
      </w:r>
      <w:r w:rsidRPr="007714BA">
        <w:fldChar w:fldCharType="end"/>
      </w:r>
      <w:r w:rsidRPr="007714BA">
        <w:fldChar w:fldCharType="begin">
          <w:fldData xml:space="preserve">RgBvAG4AdABTAGUAdABpAG0AaQBzAHQAeQBsAGUAcwAuAHgAbQBsAAAA
</w:fldData>
        </w:fldChar>
      </w:r>
      <w:r w:rsidRPr="007714BA">
        <w:instrText xml:space="preserve"> ADDIN  \* MERGEFORMAT </w:instrText>
      </w:r>
      <w:r w:rsidRPr="007714BA">
        <w:fldChar w:fldCharType="end"/>
      </w:r>
      <w:r w:rsidR="00A37D2D" w:rsidRPr="007714BA">
        <w:fldChar w:fldCharType="begin">
          <w:fldData xml:space="preserve">RABvAGMAVABlAG0AcAAxAFYAYQByAFQAcgBhAGQAaQB0AGkAbwBuAGEAbAA=
</w:fldData>
        </w:fldChar>
      </w:r>
      <w:r w:rsidR="00A37D2D" w:rsidRPr="007714BA">
        <w:instrText xml:space="preserve"> ADDIN  \* MERGEFORMAT </w:instrText>
      </w:r>
      <w:r w:rsidR="00A37D2D" w:rsidRPr="007714BA">
        <w:fldChar w:fldCharType="end"/>
      </w:r>
      <w:r w:rsidR="00A37D2D" w:rsidRPr="007714BA">
        <w:fldChar w:fldCharType="begin">
          <w:fldData xml:space="preserve">RgBvAG4AdABTAGUAdABpAG0AaQBzAHQAeQBsAGUAcwAuAHgAbQBsAA==
</w:fldData>
        </w:fldChar>
      </w:r>
      <w:r w:rsidR="00A37D2D" w:rsidRPr="007714BA">
        <w:instrText xml:space="preserve"> ADDIN  \* MERGEFORMAT </w:instrText>
      </w:r>
      <w:r w:rsidR="00A37D2D" w:rsidRPr="007714BA">
        <w:fldChar w:fldCharType="end"/>
      </w:r>
      <w:r w:rsidR="006660A5" w:rsidRPr="007714BA">
        <w:fldChar w:fldCharType="begin">
          <w:fldData xml:space="preserve">RABvAGMAVABlAG0AcAAxAFYAYQByAFQAcgBhAGQAaQB0AGkAbwBuAGEAbAA=
</w:fldData>
        </w:fldChar>
      </w:r>
      <w:r w:rsidR="006660A5" w:rsidRPr="007714BA">
        <w:instrText xml:space="preserve"> ADDIN  \* MERGEFORMAT </w:instrText>
      </w:r>
      <w:r w:rsidR="006660A5" w:rsidRPr="007714BA">
        <w:fldChar w:fldCharType="end"/>
      </w:r>
      <w:r w:rsidR="006660A5" w:rsidRPr="007714BA">
        <w:fldChar w:fldCharType="begin">
          <w:fldData xml:space="preserve">RgBvAG4AdABTAGUAdABpAG0AaQBzAHQAeQBsAGUAcwAuAHgAbQBsAA==
</w:fldData>
        </w:fldChar>
      </w:r>
      <w:r w:rsidR="006660A5" w:rsidRPr="007714BA">
        <w:instrText xml:space="preserve"> ADDIN  \* MERGEFORMAT </w:instrText>
      </w:r>
      <w:r w:rsidR="006660A5" w:rsidRPr="007714BA">
        <w:fldChar w:fldCharType="end"/>
      </w:r>
      <w:r w:rsidR="00622515" w:rsidRPr="007714BA">
        <w:fldChar w:fldCharType="begin">
          <w:fldData xml:space="preserve">RABvAGMAVABlAG0AcAAxAFYAYQByAFQAcgBhAGQAaQB0AGkAbwBuAGEAbAA=
</w:fldData>
        </w:fldChar>
      </w:r>
      <w:r w:rsidR="00622515" w:rsidRPr="007714BA">
        <w:instrText xml:space="preserve"> ADDIN  \* MERGEFORMAT </w:instrText>
      </w:r>
      <w:r w:rsidR="00622515" w:rsidRPr="007714BA">
        <w:fldChar w:fldCharType="end"/>
      </w:r>
      <w:r w:rsidR="00622515" w:rsidRPr="007714BA">
        <w:fldChar w:fldCharType="begin">
          <w:fldData xml:space="preserve">RgBvAG4AdABTAGUAdABpAG0AaQBzAHQAeQBsAGUAcwAuAHgAbQBsAA==
</w:fldData>
        </w:fldChar>
      </w:r>
      <w:r w:rsidR="00622515" w:rsidRPr="007714BA">
        <w:instrText xml:space="preserve"> ADDIN  \* MERGEFORMAT </w:instrText>
      </w:r>
      <w:r w:rsidR="00622515" w:rsidRPr="007714BA">
        <w:fldChar w:fldCharType="end"/>
      </w:r>
      <w:r w:rsidR="00571F2D" w:rsidRPr="007714BA">
        <w:fldChar w:fldCharType="begin">
          <w:fldData xml:space="preserve">RABvAGMAVABlAG0AcAAxAFYAYQByAFQAcgBhAGQAaQB0AGkAbwBuAGEAbAA=
</w:fldData>
        </w:fldChar>
      </w:r>
      <w:r w:rsidR="00571F2D" w:rsidRPr="007714BA">
        <w:instrText xml:space="preserve"> ADDIN  \* MERGEFORMAT </w:instrText>
      </w:r>
      <w:r w:rsidR="00571F2D" w:rsidRPr="007714BA">
        <w:fldChar w:fldCharType="end"/>
      </w:r>
      <w:r w:rsidR="00571F2D" w:rsidRPr="007714BA">
        <w:fldChar w:fldCharType="begin">
          <w:fldData xml:space="preserve">RgBvAG4AdABTAGUAdABpAG0AaQBzAHQAeQBsAGUAcwAuAHgAbQBsAA==
</w:fldData>
        </w:fldChar>
      </w:r>
      <w:r w:rsidR="00571F2D" w:rsidRPr="007714BA">
        <w:instrText xml:space="preserve"> ADDIN  \* MERGEFORMAT </w:instrText>
      </w:r>
      <w:r w:rsidR="00571F2D" w:rsidRPr="007714BA">
        <w:fldChar w:fldCharType="end"/>
      </w:r>
      <w:r w:rsidR="004A0E76" w:rsidRPr="007714BA">
        <w:fldChar w:fldCharType="begin">
          <w:fldData xml:space="preserve">RABvAGMAVABlAG0AcAAxAFYAYQByAFQAcgBhAGQAaQB0AGkAbwBuAGEAbAA=
</w:fldData>
        </w:fldChar>
      </w:r>
      <w:r w:rsidR="004A0E76" w:rsidRPr="007714BA">
        <w:instrText xml:space="preserve"> ADDIN  \* MERGEFORMAT </w:instrText>
      </w:r>
      <w:r w:rsidR="004A0E76" w:rsidRPr="007714BA">
        <w:fldChar w:fldCharType="end"/>
      </w:r>
      <w:r w:rsidR="004A0E76" w:rsidRPr="007714BA">
        <w:fldChar w:fldCharType="begin">
          <w:fldData xml:space="preserve">RgBvAG4AdABTAGUAdABpAG0AaQBzAHQAeQBsAGUAcwAuAHgAbQBsAA==
</w:fldData>
        </w:fldChar>
      </w:r>
      <w:r w:rsidR="004A0E76" w:rsidRPr="007714BA">
        <w:instrText xml:space="preserve"> ADDIN  \* MERGEFORMAT </w:instrText>
      </w:r>
      <w:r w:rsidR="004A0E76" w:rsidRPr="007714BA">
        <w:fldChar w:fldCharType="end"/>
      </w:r>
      <w:r w:rsidR="00377510" w:rsidRPr="007714BA">
        <w:fldChar w:fldCharType="begin">
          <w:fldData xml:space="preserve">RABvAGMAVABlAG0AcAAxAFYAYQByAFQAcgBhAGQAaQB0AGkAbwBuAGEAbAA=
</w:fldData>
        </w:fldChar>
      </w:r>
      <w:r w:rsidR="00377510" w:rsidRPr="007714BA">
        <w:instrText xml:space="preserve"> ADDIN  \* MERGEFORMAT </w:instrText>
      </w:r>
      <w:r w:rsidR="00377510" w:rsidRPr="007714BA">
        <w:fldChar w:fldCharType="end"/>
      </w:r>
      <w:r w:rsidR="00377510" w:rsidRPr="007714BA">
        <w:fldChar w:fldCharType="begin">
          <w:fldData xml:space="preserve">RgBvAG4AdABTAGUAdABpAG0AaQBzAHQAeQBsAGUAcwAuAHgAbQBsAA==
</w:fldData>
        </w:fldChar>
      </w:r>
      <w:r w:rsidR="00377510" w:rsidRPr="007714BA">
        <w:instrText xml:space="preserve"> ADDIN  \* MERGEFORMAT </w:instrText>
      </w:r>
      <w:r w:rsidR="00377510" w:rsidRPr="007714BA">
        <w:fldChar w:fldCharType="end"/>
      </w:r>
    </w:p>
    <w:sectPr w:rsidR="00BF138D" w:rsidSect="00836170">
      <w:headerReference w:type="even" r:id="rId35"/>
      <w:headerReference w:type="default" r:id="rId36"/>
      <w:footerReference w:type="even" r:id="rId37"/>
      <w:footerReference w:type="default" r:id="rId38"/>
      <w:headerReference w:type="first" r:id="rId39"/>
      <w:pgSz w:w="12240" w:h="15840" w:code="1"/>
      <w:pgMar w:top="1008" w:right="1440" w:bottom="1008" w:left="1440" w:header="720" w:footer="720" w:gutter="0"/>
      <w:pgNumType w:start="1"/>
      <w:cols w:space="720"/>
      <w:docGrid w:linePitch="326"/>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4964" w:rsidRDefault="00204964">
      <w:r>
        <w:separator/>
      </w:r>
    </w:p>
  </w:endnote>
  <w:endnote w:type="continuationSeparator" w:id="0">
    <w:p w:rsidR="00204964" w:rsidRDefault="002049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964" w:rsidRPr="009F4F70" w:rsidRDefault="00204964">
    <w:pPr>
      <w:pStyle w:val="Footer"/>
      <w:tabs>
        <w:tab w:val="left" w:pos="0"/>
        <w:tab w:val="right" w:pos="9274"/>
      </w:tabs>
      <w:ind w:right="360"/>
      <w:rPr>
        <w:sz w:val="20"/>
      </w:rPr>
    </w:pPr>
    <w:r w:rsidRPr="009F4F70">
      <w:rPr>
        <w:rStyle w:val="PageNumber"/>
        <w:b/>
        <w:sz w:val="20"/>
      </w:rPr>
      <w:tab/>
    </w:r>
    <w:r w:rsidRPr="009F4F70">
      <w:rPr>
        <w:rStyle w:val="PageNumber"/>
        <w:b/>
        <w:sz w:val="20"/>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964" w:rsidRPr="009F4F70" w:rsidRDefault="00204964">
    <w:pPr>
      <w:pStyle w:val="Footer"/>
      <w:tabs>
        <w:tab w:val="left" w:pos="0"/>
        <w:tab w:val="right" w:pos="9274"/>
      </w:tabs>
      <w:rPr>
        <w:sz w:val="20"/>
      </w:rPr>
    </w:pPr>
    <w:r>
      <w:rPr>
        <w:b/>
      </w:rPr>
      <w:tab/>
    </w:r>
    <w:r>
      <w:rPr>
        <w:b/>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4964" w:rsidRDefault="00204964">
      <w:r>
        <w:separator/>
      </w:r>
    </w:p>
  </w:footnote>
  <w:footnote w:type="continuationSeparator" w:id="0">
    <w:p w:rsidR="00204964" w:rsidRDefault="002049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964" w:rsidRPr="009F4F70" w:rsidRDefault="00204964">
    <w:pPr>
      <w:pStyle w:val="Header"/>
      <w:tabs>
        <w:tab w:val="left" w:pos="0"/>
      </w:tabs>
      <w:rPr>
        <w:sz w:val="20"/>
      </w:rPr>
    </w:pPr>
    <w:r w:rsidRPr="009F4F70">
      <w:rPr>
        <w:b/>
        <w:sz w:val="20"/>
      </w:rPr>
      <w:tab/>
    </w:r>
    <w:r w:rsidRPr="009F4F70">
      <w:rPr>
        <w:b/>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964" w:rsidRPr="009F4F70" w:rsidRDefault="00204964">
    <w:pPr>
      <w:pStyle w:val="Header"/>
      <w:tabs>
        <w:tab w:val="left" w:pos="0"/>
      </w:tabs>
      <w:rPr>
        <w:sz w:val="20"/>
      </w:rPr>
    </w:pPr>
    <w:r>
      <w:rPr>
        <w:b/>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964" w:rsidRDefault="00204964">
    <w:pPr>
      <w:pStyle w:val="Header"/>
      <w:tabs>
        <w:tab w:val="left" w:pos="0"/>
      </w:tabs>
      <w:rPr>
        <w:b/>
      </w:rPr>
    </w:pPr>
    <w:r>
      <w:rPr>
        <w:b/>
      </w:rPr>
      <w:t>06/28/02</w:t>
    </w:r>
    <w:r>
      <w:rPr>
        <w:b/>
      </w:rPr>
      <w:tab/>
      <w:t>M21-1MR, Part III, Subpart iii, Chapter 3, Section D, Overview</w:t>
    </w:r>
  </w:p>
  <w:p w:rsidR="00204964" w:rsidRDefault="00204964">
    <w:pPr>
      <w:pStyle w:val="Header"/>
    </w:pPr>
    <w:r>
      <w:rPr>
        <w:b/>
      </w:rPr>
      <w:tab/>
    </w:r>
    <w:r>
      <w:rPr>
        <w:b/>
      </w:rPr>
      <w:tab/>
      <w:t>Change 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327" type="#_x0000_t75" style="width:12pt;height:12pt" o:bullet="t">
        <v:imagedata r:id="rId1" o:title=""/>
      </v:shape>
    </w:pict>
  </w:numPicBullet>
  <w:numPicBullet w:numPicBulletId="1">
    <w:pict>
      <v:shape id="_x0000_i2328" type="#_x0000_t75" style="width:12pt;height:12pt" o:bullet="t">
        <v:imagedata r:id="rId2" o:title=""/>
      </v:shape>
    </w:pict>
  </w:numPicBullet>
  <w:numPicBullet w:numPicBulletId="2">
    <w:pict>
      <v:shape id="_x0000_i2329" type="#_x0000_t75" style="width:12pt;height:12pt" o:bullet="t">
        <v:imagedata r:id="rId3" o:title=""/>
      </v:shape>
    </w:pict>
  </w:numPicBullet>
  <w:numPicBullet w:numPicBulletId="3">
    <w:pict>
      <v:shape id="_x0000_i2330" type="#_x0000_t75" style="width:12pt;height:12pt" o:bullet="t">
        <v:imagedata r:id="rId4" o:title=""/>
      </v:shape>
    </w:pict>
  </w:numPicBullet>
  <w:abstractNum w:abstractNumId="0">
    <w:nsid w:val="FFFFFFFE"/>
    <w:multiLevelType w:val="singleLevel"/>
    <w:tmpl w:val="FFFFFFFF"/>
    <w:lvl w:ilvl="0">
      <w:numFmt w:val="decimal"/>
      <w:lvlText w:val="*"/>
      <w:lvlJc w:val="left"/>
      <w:rPr>
        <w:rFonts w:cs="Times New Roman"/>
      </w:rPr>
    </w:lvl>
  </w:abstractNum>
  <w:abstractNum w:abstractNumId="1">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27F7894"/>
    <w:multiLevelType w:val="hybridMultilevel"/>
    <w:tmpl w:val="804416E4"/>
    <w:lvl w:ilvl="0" w:tplc="58D8B07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5EA7EE3"/>
    <w:multiLevelType w:val="hybridMultilevel"/>
    <w:tmpl w:val="AB2C51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B002A85"/>
    <w:multiLevelType w:val="hybridMultilevel"/>
    <w:tmpl w:val="DE60A500"/>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5">
    <w:nsid w:val="0F1D77A2"/>
    <w:multiLevelType w:val="hybridMultilevel"/>
    <w:tmpl w:val="9F68F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0CB6EB1"/>
    <w:multiLevelType w:val="singleLevel"/>
    <w:tmpl w:val="44586DB2"/>
    <w:lvl w:ilvl="0">
      <w:start w:val="1"/>
      <w:numFmt w:val="bullet"/>
      <w:lvlText w:val=""/>
      <w:lvlJc w:val="left"/>
      <w:pPr>
        <w:tabs>
          <w:tab w:val="num" w:pos="533"/>
        </w:tabs>
        <w:ind w:left="533" w:hanging="360"/>
      </w:pPr>
      <w:rPr>
        <w:rFonts w:ascii="Symbol" w:hAnsi="Symbol" w:hint="default"/>
        <w:color w:val="auto"/>
      </w:rPr>
    </w:lvl>
  </w:abstractNum>
  <w:abstractNum w:abstractNumId="7">
    <w:nsid w:val="14C44C2E"/>
    <w:multiLevelType w:val="hybridMultilevel"/>
    <w:tmpl w:val="75E414AE"/>
    <w:lvl w:ilvl="0" w:tplc="58D8B07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C3B35BC"/>
    <w:multiLevelType w:val="hybridMultilevel"/>
    <w:tmpl w:val="6266417C"/>
    <w:lvl w:ilvl="0" w:tplc="B7C2397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11C7440"/>
    <w:multiLevelType w:val="hybridMultilevel"/>
    <w:tmpl w:val="74D6A610"/>
    <w:lvl w:ilvl="0" w:tplc="F480555E">
      <w:start w:val="1"/>
      <w:numFmt w:val="bullet"/>
      <w:lvlText w:val="-"/>
      <w:lvlJc w:val="left"/>
      <w:pPr>
        <w:tabs>
          <w:tab w:val="num" w:pos="173"/>
        </w:tabs>
        <w:ind w:left="187" w:hanging="14"/>
      </w:pPr>
      <w:rPr>
        <w:rFonts w:ascii="Times New Roman" w:hAnsi="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21F16112"/>
    <w:multiLevelType w:val="hybridMultilevel"/>
    <w:tmpl w:val="958A3338"/>
    <w:lvl w:ilvl="0" w:tplc="596279FC">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1">
    <w:nsid w:val="22D035E1"/>
    <w:multiLevelType w:val="hybridMultilevel"/>
    <w:tmpl w:val="522E2E88"/>
    <w:lvl w:ilvl="0" w:tplc="125A619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9EF6CF8"/>
    <w:multiLevelType w:val="hybridMultilevel"/>
    <w:tmpl w:val="7ED400A2"/>
    <w:lvl w:ilvl="0" w:tplc="DC6E284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A2C0D51"/>
    <w:multiLevelType w:val="singleLevel"/>
    <w:tmpl w:val="ED6027DE"/>
    <w:lvl w:ilvl="0">
      <w:start w:val="1"/>
      <w:numFmt w:val="bullet"/>
      <w:lvlText w:val=""/>
      <w:lvlJc w:val="left"/>
      <w:pPr>
        <w:tabs>
          <w:tab w:val="num" w:pos="360"/>
        </w:tabs>
        <w:ind w:left="360" w:hanging="360"/>
      </w:pPr>
      <w:rPr>
        <w:rFonts w:ascii="Symbol" w:hAnsi="Symbol" w:hint="default"/>
      </w:rPr>
    </w:lvl>
  </w:abstractNum>
  <w:abstractNum w:abstractNumId="14">
    <w:nsid w:val="2A6E78F5"/>
    <w:multiLevelType w:val="hybridMultilevel"/>
    <w:tmpl w:val="4EDA86D8"/>
    <w:lvl w:ilvl="0" w:tplc="B7C2397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AC04075"/>
    <w:multiLevelType w:val="hybridMultilevel"/>
    <w:tmpl w:val="18EEA518"/>
    <w:lvl w:ilvl="0" w:tplc="99A28B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C7D6500"/>
    <w:multiLevelType w:val="hybridMultilevel"/>
    <w:tmpl w:val="4282F5D0"/>
    <w:lvl w:ilvl="0" w:tplc="3116A31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E442304"/>
    <w:multiLevelType w:val="hybridMultilevel"/>
    <w:tmpl w:val="9BDA8F56"/>
    <w:lvl w:ilvl="0" w:tplc="D402E63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0C4797E"/>
    <w:multiLevelType w:val="hybridMultilevel"/>
    <w:tmpl w:val="5D66795A"/>
    <w:lvl w:ilvl="0" w:tplc="E00837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4113B1A"/>
    <w:multiLevelType w:val="hybridMultilevel"/>
    <w:tmpl w:val="25908656"/>
    <w:lvl w:ilvl="0" w:tplc="71AEB9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48108BE"/>
    <w:multiLevelType w:val="hybridMultilevel"/>
    <w:tmpl w:val="53A44CC6"/>
    <w:lvl w:ilvl="0" w:tplc="FFFFFFFF">
      <w:start w:val="1"/>
      <w:numFmt w:val="bullet"/>
      <w:lvlText w:val=""/>
      <w:lvlJc w:val="left"/>
      <w:pPr>
        <w:tabs>
          <w:tab w:val="num" w:pos="0"/>
        </w:tabs>
        <w:ind w:left="533" w:hanging="173"/>
      </w:pPr>
      <w:rPr>
        <w:rFonts w:ascii="Wingdings" w:hAnsi="Wingdings"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21">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39AA6E6A"/>
    <w:multiLevelType w:val="hybridMultilevel"/>
    <w:tmpl w:val="3E0A6A2C"/>
    <w:lvl w:ilvl="0" w:tplc="6046B41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EDC3A6C"/>
    <w:multiLevelType w:val="hybridMultilevel"/>
    <w:tmpl w:val="E7FC5F42"/>
    <w:lvl w:ilvl="0" w:tplc="58D8B07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25">
    <w:nsid w:val="4CBD43A8"/>
    <w:multiLevelType w:val="hybridMultilevel"/>
    <w:tmpl w:val="FD483678"/>
    <w:lvl w:ilvl="0" w:tplc="16040B7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27">
    <w:nsid w:val="574E0BA5"/>
    <w:multiLevelType w:val="hybridMultilevel"/>
    <w:tmpl w:val="DD189E0C"/>
    <w:lvl w:ilvl="0" w:tplc="B7C2397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29">
    <w:nsid w:val="5C6A17BC"/>
    <w:multiLevelType w:val="hybridMultilevel"/>
    <w:tmpl w:val="8F7E495E"/>
    <w:lvl w:ilvl="0" w:tplc="6A5CA40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CC64EF8"/>
    <w:multiLevelType w:val="hybridMultilevel"/>
    <w:tmpl w:val="8EB8BE3A"/>
    <w:lvl w:ilvl="0" w:tplc="7512CC7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D497F90"/>
    <w:multiLevelType w:val="hybridMultilevel"/>
    <w:tmpl w:val="113EC034"/>
    <w:lvl w:ilvl="0" w:tplc="AA3E89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F4818AE"/>
    <w:multiLevelType w:val="singleLevel"/>
    <w:tmpl w:val="C19E640C"/>
    <w:lvl w:ilvl="0">
      <w:start w:val="1"/>
      <w:numFmt w:val="bullet"/>
      <w:lvlText w:val=""/>
      <w:lvlJc w:val="left"/>
      <w:pPr>
        <w:tabs>
          <w:tab w:val="num" w:pos="360"/>
        </w:tabs>
        <w:ind w:left="360" w:hanging="360"/>
      </w:pPr>
      <w:rPr>
        <w:rFonts w:ascii="Symbol" w:hAnsi="Symbol" w:hint="default"/>
      </w:rPr>
    </w:lvl>
  </w:abstractNum>
  <w:abstractNum w:abstractNumId="33">
    <w:nsid w:val="62DB3D68"/>
    <w:multiLevelType w:val="hybridMultilevel"/>
    <w:tmpl w:val="CBC6FE0C"/>
    <w:lvl w:ilvl="0" w:tplc="21D42084">
      <w:start w:val="1"/>
      <w:numFmt w:val="bullet"/>
      <w:pStyle w:val="BulletText1"/>
      <w:lvlText w:val=""/>
      <w:lvlJc w:val="left"/>
      <w:pPr>
        <w:tabs>
          <w:tab w:val="num" w:pos="623"/>
        </w:tabs>
        <w:ind w:left="62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nsid w:val="63B564FE"/>
    <w:multiLevelType w:val="hybridMultilevel"/>
    <w:tmpl w:val="AFE6C214"/>
    <w:lvl w:ilvl="0" w:tplc="AA3E8932">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5">
    <w:nsid w:val="647C4652"/>
    <w:multiLevelType w:val="hybridMultilevel"/>
    <w:tmpl w:val="06487C34"/>
    <w:lvl w:ilvl="0" w:tplc="B8E4AE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7AA226E"/>
    <w:multiLevelType w:val="hybridMultilevel"/>
    <w:tmpl w:val="29285468"/>
    <w:lvl w:ilvl="0" w:tplc="E00837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C6B02AF"/>
    <w:multiLevelType w:val="singleLevel"/>
    <w:tmpl w:val="15F25542"/>
    <w:lvl w:ilvl="0">
      <w:start w:val="1"/>
      <w:numFmt w:val="bullet"/>
      <w:lvlText w:val="-"/>
      <w:lvlJc w:val="left"/>
      <w:pPr>
        <w:tabs>
          <w:tab w:val="num" w:pos="360"/>
        </w:tabs>
        <w:ind w:left="360" w:hanging="187"/>
      </w:pPr>
      <w:rPr>
        <w:rFonts w:ascii="Symbol" w:hAnsi="Symbol" w:hint="default"/>
      </w:rPr>
    </w:lvl>
  </w:abstractNum>
  <w:abstractNum w:abstractNumId="38">
    <w:nsid w:val="6F1C532F"/>
    <w:multiLevelType w:val="hybridMultilevel"/>
    <w:tmpl w:val="CF0CA5DC"/>
    <w:lvl w:ilvl="0" w:tplc="A3964B0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07C2456"/>
    <w:multiLevelType w:val="hybridMultilevel"/>
    <w:tmpl w:val="A5FE9EAA"/>
    <w:lvl w:ilvl="0" w:tplc="443ADE8A">
      <w:start w:val="1"/>
      <w:numFmt w:val="bullet"/>
      <w:pStyle w:val="BulletText3"/>
      <w:lvlText w:val=""/>
      <w:lvlJc w:val="left"/>
      <w:pPr>
        <w:tabs>
          <w:tab w:val="num" w:pos="173"/>
        </w:tabs>
        <w:ind w:left="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41">
    <w:nsid w:val="75D6716D"/>
    <w:multiLevelType w:val="hybridMultilevel"/>
    <w:tmpl w:val="6D78FD76"/>
    <w:lvl w:ilvl="0" w:tplc="B7C2397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68065E3"/>
    <w:multiLevelType w:val="singleLevel"/>
    <w:tmpl w:val="0B1A2778"/>
    <w:lvl w:ilvl="0">
      <w:start w:val="2"/>
      <w:numFmt w:val="lowerLetter"/>
      <w:lvlText w:val="%1."/>
      <w:lvlJc w:val="left"/>
      <w:pPr>
        <w:tabs>
          <w:tab w:val="num" w:pos="360"/>
        </w:tabs>
        <w:ind w:left="360" w:hanging="360"/>
      </w:pPr>
      <w:rPr>
        <w:rFonts w:cs="Times New Roman" w:hint="default"/>
      </w:rPr>
    </w:lvl>
  </w:abstractNum>
  <w:abstractNum w:abstractNumId="43">
    <w:nsid w:val="78407290"/>
    <w:multiLevelType w:val="singleLevel"/>
    <w:tmpl w:val="2012D14E"/>
    <w:lvl w:ilvl="0">
      <w:start w:val="1"/>
      <w:numFmt w:val="bullet"/>
      <w:lvlText w:val=""/>
      <w:lvlJc w:val="left"/>
      <w:pPr>
        <w:tabs>
          <w:tab w:val="num" w:pos="173"/>
        </w:tabs>
        <w:ind w:left="173" w:hanging="173"/>
      </w:pPr>
      <w:rPr>
        <w:rFonts w:ascii="Symbol" w:hAnsi="Symbol" w:hint="default"/>
      </w:rPr>
    </w:lvl>
  </w:abstractNum>
  <w:num w:numId="1">
    <w:abstractNumId w:val="32"/>
  </w:num>
  <w:num w:numId="2">
    <w:abstractNumId w:val="32"/>
  </w:num>
  <w:num w:numId="3">
    <w:abstractNumId w:val="0"/>
    <w:lvlOverride w:ilvl="0">
      <w:lvl w:ilvl="0">
        <w:start w:val="1"/>
        <w:numFmt w:val="bullet"/>
        <w:lvlText w:val="-"/>
        <w:legacy w:legacy="1" w:legacySpace="0" w:legacyIndent="187"/>
        <w:lvlJc w:val="left"/>
        <w:pPr>
          <w:ind w:left="360" w:hanging="187"/>
        </w:pPr>
        <w:rPr>
          <w:rFonts w:ascii="Times New Roman" w:hAnsi="Times New Roman" w:hint="default"/>
          <w:sz w:val="24"/>
        </w:rPr>
      </w:lvl>
    </w:lvlOverride>
  </w:num>
  <w:num w:numId="4">
    <w:abstractNumId w:val="13"/>
  </w:num>
  <w:num w:numId="5">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6">
    <w:abstractNumId w:val="0"/>
    <w:lvlOverride w:ilvl="0">
      <w:lvl w:ilvl="0">
        <w:start w:val="1"/>
        <w:numFmt w:val="bullet"/>
        <w:lvlText w:val="·"/>
        <w:legacy w:legacy="1" w:legacySpace="0" w:legacyIndent="187"/>
        <w:lvlJc w:val="left"/>
        <w:pPr>
          <w:ind w:left="360" w:hanging="187"/>
        </w:pPr>
        <w:rPr>
          <w:rFonts w:ascii="Arial" w:hAnsi="Arial" w:hint="default"/>
          <w:sz w:val="20"/>
        </w:rPr>
      </w:lvl>
    </w:lvlOverride>
  </w:num>
  <w:num w:numId="7">
    <w:abstractNumId w:val="6"/>
  </w:num>
  <w:num w:numId="8">
    <w:abstractNumId w:val="0"/>
    <w:lvlOverride w:ilvl="0">
      <w:lvl w:ilvl="0">
        <w:start w:val="1"/>
        <w:numFmt w:val="bullet"/>
        <w:lvlText w:val="-"/>
        <w:legacy w:legacy="1" w:legacySpace="0" w:legacyIndent="187"/>
        <w:lvlJc w:val="left"/>
        <w:pPr>
          <w:ind w:left="360" w:hanging="187"/>
        </w:pPr>
        <w:rPr>
          <w:rFonts w:ascii="Times New Roman" w:hAnsi="Times New Roman" w:hint="default"/>
          <w:sz w:val="24"/>
        </w:rPr>
      </w:lvl>
    </w:lvlOverride>
  </w:num>
  <w:num w:numId="9">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10">
    <w:abstractNumId w:val="0"/>
    <w:lvlOverride w:ilvl="0">
      <w:lvl w:ilvl="0">
        <w:start w:val="1"/>
        <w:numFmt w:val="bullet"/>
        <w:lvlText w:val="·"/>
        <w:legacy w:legacy="1" w:legacySpace="0" w:legacyIndent="187"/>
        <w:lvlJc w:val="left"/>
        <w:pPr>
          <w:ind w:left="360" w:hanging="187"/>
        </w:pPr>
        <w:rPr>
          <w:rFonts w:ascii="Arial" w:hAnsi="Arial" w:hint="default"/>
          <w:sz w:val="20"/>
        </w:rPr>
      </w:lvl>
    </w:lvlOverride>
  </w:num>
  <w:num w:numId="11">
    <w:abstractNumId w:val="0"/>
    <w:lvlOverride w:ilvl="0">
      <w:lvl w:ilvl="0">
        <w:start w:val="1"/>
        <w:numFmt w:val="bullet"/>
        <w:lvlText w:val="-"/>
        <w:legacy w:legacy="1" w:legacySpace="0" w:legacyIndent="187"/>
        <w:lvlJc w:val="left"/>
        <w:pPr>
          <w:ind w:left="360" w:hanging="187"/>
        </w:pPr>
        <w:rPr>
          <w:rFonts w:ascii="Times New Roman" w:hAnsi="Times New Roman" w:hint="default"/>
          <w:sz w:val="24"/>
        </w:rPr>
      </w:lvl>
    </w:lvlOverride>
  </w:num>
  <w:num w:numId="12">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13">
    <w:abstractNumId w:val="0"/>
    <w:lvlOverride w:ilvl="0">
      <w:lvl w:ilvl="0">
        <w:start w:val="1"/>
        <w:numFmt w:val="bullet"/>
        <w:lvlText w:val="·"/>
        <w:legacy w:legacy="1" w:legacySpace="0" w:legacyIndent="187"/>
        <w:lvlJc w:val="left"/>
        <w:pPr>
          <w:ind w:left="360" w:hanging="187"/>
        </w:pPr>
        <w:rPr>
          <w:rFonts w:ascii="Arial" w:hAnsi="Arial" w:hint="default"/>
          <w:sz w:val="20"/>
        </w:rPr>
      </w:lvl>
    </w:lvlOverride>
  </w:num>
  <w:num w:numId="14">
    <w:abstractNumId w:val="0"/>
    <w:lvlOverride w:ilvl="0">
      <w:lvl w:ilvl="0">
        <w:start w:val="1"/>
        <w:numFmt w:val="bullet"/>
        <w:lvlText w:val=""/>
        <w:legacy w:legacy="1" w:legacySpace="0" w:legacyIndent="187"/>
        <w:lvlJc w:val="left"/>
        <w:pPr>
          <w:ind w:left="187" w:hanging="187"/>
        </w:pPr>
        <w:rPr>
          <w:rFonts w:ascii="Symbol" w:hAnsi="Symbol" w:hint="default"/>
          <w:sz w:val="20"/>
        </w:rPr>
      </w:lvl>
    </w:lvlOverride>
  </w:num>
  <w:num w:numId="15">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16">
    <w:abstractNumId w:val="0"/>
    <w:lvlOverride w:ilvl="0">
      <w:lvl w:ilvl="0">
        <w:start w:val="1"/>
        <w:numFmt w:val="bullet"/>
        <w:lvlText w:val="-"/>
        <w:legacy w:legacy="1" w:legacySpace="0" w:legacyIndent="187"/>
        <w:lvlJc w:val="left"/>
        <w:pPr>
          <w:ind w:left="360" w:hanging="187"/>
        </w:pPr>
        <w:rPr>
          <w:rFonts w:ascii="Times New Roman" w:hAnsi="Times New Roman" w:hint="default"/>
          <w:sz w:val="24"/>
        </w:rPr>
      </w:lvl>
    </w:lvlOverride>
  </w:num>
  <w:num w:numId="17">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18">
    <w:abstractNumId w:val="0"/>
    <w:lvlOverride w:ilvl="0">
      <w:lvl w:ilvl="0">
        <w:start w:val="1"/>
        <w:numFmt w:val="bullet"/>
        <w:lvlText w:val="·"/>
        <w:legacy w:legacy="1" w:legacySpace="0" w:legacyIndent="187"/>
        <w:lvlJc w:val="left"/>
        <w:pPr>
          <w:ind w:left="360" w:hanging="187"/>
        </w:pPr>
        <w:rPr>
          <w:rFonts w:ascii="Arial" w:hAnsi="Arial" w:hint="default"/>
          <w:sz w:val="20"/>
        </w:rPr>
      </w:lvl>
    </w:lvlOverride>
  </w:num>
  <w:num w:numId="19">
    <w:abstractNumId w:val="0"/>
    <w:lvlOverride w:ilvl="0">
      <w:lvl w:ilvl="0">
        <w:start w:val="1"/>
        <w:numFmt w:val="bullet"/>
        <w:lvlText w:val=""/>
        <w:legacy w:legacy="1" w:legacySpace="0" w:legacyIndent="187"/>
        <w:lvlJc w:val="left"/>
        <w:pPr>
          <w:ind w:left="187" w:hanging="187"/>
        </w:pPr>
        <w:rPr>
          <w:rFonts w:ascii="Symbol" w:hAnsi="Symbol" w:hint="default"/>
          <w:sz w:val="20"/>
        </w:rPr>
      </w:lvl>
    </w:lvlOverride>
  </w:num>
  <w:num w:numId="20">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21">
    <w:abstractNumId w:val="0"/>
    <w:lvlOverride w:ilvl="0">
      <w:lvl w:ilvl="0">
        <w:start w:val="1"/>
        <w:numFmt w:val="bullet"/>
        <w:lvlText w:val="-"/>
        <w:legacy w:legacy="1" w:legacySpace="0" w:legacyIndent="187"/>
        <w:lvlJc w:val="left"/>
        <w:pPr>
          <w:ind w:left="360" w:hanging="187"/>
        </w:pPr>
        <w:rPr>
          <w:rFonts w:ascii="Times New Roman" w:hAnsi="Times New Roman" w:hint="default"/>
          <w:sz w:val="24"/>
        </w:rPr>
      </w:lvl>
    </w:lvlOverride>
  </w:num>
  <w:num w:numId="22">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23">
    <w:abstractNumId w:val="0"/>
    <w:lvlOverride w:ilvl="0">
      <w:lvl w:ilvl="0">
        <w:start w:val="1"/>
        <w:numFmt w:val="bullet"/>
        <w:lvlText w:val="·"/>
        <w:legacy w:legacy="1" w:legacySpace="0" w:legacyIndent="187"/>
        <w:lvlJc w:val="left"/>
        <w:pPr>
          <w:ind w:left="360" w:hanging="187"/>
        </w:pPr>
        <w:rPr>
          <w:rFonts w:ascii="Arial" w:hAnsi="Arial" w:hint="default"/>
          <w:sz w:val="20"/>
        </w:rPr>
      </w:lvl>
    </w:lvlOverride>
  </w:num>
  <w:num w:numId="24">
    <w:abstractNumId w:val="0"/>
    <w:lvlOverride w:ilvl="0">
      <w:lvl w:ilvl="0">
        <w:start w:val="1"/>
        <w:numFmt w:val="bullet"/>
        <w:lvlText w:val=""/>
        <w:legacy w:legacy="1" w:legacySpace="0" w:legacyIndent="187"/>
        <w:lvlJc w:val="left"/>
        <w:pPr>
          <w:ind w:left="187" w:hanging="187"/>
        </w:pPr>
        <w:rPr>
          <w:rFonts w:ascii="Symbol" w:hAnsi="Symbol" w:hint="default"/>
          <w:sz w:val="20"/>
        </w:rPr>
      </w:lvl>
    </w:lvlOverride>
  </w:num>
  <w:num w:numId="25">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26">
    <w:abstractNumId w:val="42"/>
  </w:num>
  <w:num w:numId="27">
    <w:abstractNumId w:val="0"/>
    <w:lvlOverride w:ilvl="0">
      <w:lvl w:ilvl="0">
        <w:start w:val="1"/>
        <w:numFmt w:val="bullet"/>
        <w:lvlText w:val="-"/>
        <w:legacy w:legacy="1" w:legacySpace="0" w:legacyIndent="187"/>
        <w:lvlJc w:val="left"/>
        <w:pPr>
          <w:ind w:left="360" w:hanging="187"/>
        </w:pPr>
        <w:rPr>
          <w:rFonts w:ascii="Times New Roman" w:hAnsi="Times New Roman" w:hint="default"/>
          <w:sz w:val="24"/>
        </w:rPr>
      </w:lvl>
    </w:lvlOverride>
  </w:num>
  <w:num w:numId="28">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29">
    <w:abstractNumId w:val="0"/>
    <w:lvlOverride w:ilvl="0">
      <w:lvl w:ilvl="0">
        <w:start w:val="1"/>
        <w:numFmt w:val="bullet"/>
        <w:lvlText w:val="·"/>
        <w:legacy w:legacy="1" w:legacySpace="0" w:legacyIndent="187"/>
        <w:lvlJc w:val="left"/>
        <w:pPr>
          <w:ind w:left="360" w:hanging="187"/>
        </w:pPr>
        <w:rPr>
          <w:rFonts w:ascii="Arial" w:hAnsi="Arial" w:hint="default"/>
          <w:sz w:val="20"/>
        </w:rPr>
      </w:lvl>
    </w:lvlOverride>
  </w:num>
  <w:num w:numId="30">
    <w:abstractNumId w:val="0"/>
    <w:lvlOverride w:ilvl="0">
      <w:lvl w:ilvl="0">
        <w:start w:val="1"/>
        <w:numFmt w:val="bullet"/>
        <w:lvlText w:val=""/>
        <w:legacy w:legacy="1" w:legacySpace="0" w:legacyIndent="187"/>
        <w:lvlJc w:val="left"/>
        <w:pPr>
          <w:ind w:left="187" w:hanging="187"/>
        </w:pPr>
        <w:rPr>
          <w:rFonts w:ascii="Symbol" w:hAnsi="Symbol" w:hint="default"/>
          <w:sz w:val="20"/>
        </w:rPr>
      </w:lvl>
    </w:lvlOverride>
  </w:num>
  <w:num w:numId="31">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32">
    <w:abstractNumId w:val="0"/>
    <w:lvlOverride w:ilvl="0">
      <w:lvl w:ilvl="0">
        <w:start w:val="1"/>
        <w:numFmt w:val="bullet"/>
        <w:lvlText w:val="-"/>
        <w:legacy w:legacy="1" w:legacySpace="0" w:legacyIndent="187"/>
        <w:lvlJc w:val="left"/>
        <w:pPr>
          <w:ind w:left="360" w:hanging="187"/>
        </w:pPr>
        <w:rPr>
          <w:rFonts w:ascii="Times New Roman" w:hAnsi="Times New Roman" w:hint="default"/>
          <w:sz w:val="24"/>
        </w:rPr>
      </w:lvl>
    </w:lvlOverride>
  </w:num>
  <w:num w:numId="33">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34">
    <w:abstractNumId w:val="0"/>
    <w:lvlOverride w:ilvl="0">
      <w:lvl w:ilvl="0">
        <w:start w:val="1"/>
        <w:numFmt w:val="bullet"/>
        <w:lvlText w:val="·"/>
        <w:legacy w:legacy="1" w:legacySpace="0" w:legacyIndent="187"/>
        <w:lvlJc w:val="left"/>
        <w:pPr>
          <w:ind w:left="360" w:hanging="187"/>
        </w:pPr>
        <w:rPr>
          <w:rFonts w:ascii="Arial" w:hAnsi="Arial" w:hint="default"/>
          <w:sz w:val="20"/>
        </w:rPr>
      </w:lvl>
    </w:lvlOverride>
  </w:num>
  <w:num w:numId="35">
    <w:abstractNumId w:val="43"/>
  </w:num>
  <w:num w:numId="36">
    <w:abstractNumId w:val="37"/>
  </w:num>
  <w:num w:numId="37">
    <w:abstractNumId w:val="4"/>
  </w:num>
  <w:num w:numId="38">
    <w:abstractNumId w:val="20"/>
  </w:num>
  <w:num w:numId="39">
    <w:abstractNumId w:val="33"/>
  </w:num>
  <w:num w:numId="40">
    <w:abstractNumId w:val="9"/>
  </w:num>
  <w:num w:numId="41">
    <w:abstractNumId w:val="39"/>
  </w:num>
  <w:num w:numId="42">
    <w:abstractNumId w:val="1"/>
  </w:num>
  <w:num w:numId="43">
    <w:abstractNumId w:val="28"/>
  </w:num>
  <w:num w:numId="44">
    <w:abstractNumId w:val="26"/>
  </w:num>
  <w:num w:numId="45">
    <w:abstractNumId w:val="40"/>
  </w:num>
  <w:num w:numId="46">
    <w:abstractNumId w:val="24"/>
  </w:num>
  <w:num w:numId="47">
    <w:abstractNumId w:val="21"/>
  </w:num>
  <w:num w:numId="48">
    <w:abstractNumId w:val="5"/>
  </w:num>
  <w:num w:numId="49">
    <w:abstractNumId w:val="29"/>
  </w:num>
  <w:num w:numId="50">
    <w:abstractNumId w:val="22"/>
  </w:num>
  <w:num w:numId="51">
    <w:abstractNumId w:val="15"/>
  </w:num>
  <w:num w:numId="52">
    <w:abstractNumId w:val="17"/>
  </w:num>
  <w:num w:numId="53">
    <w:abstractNumId w:val="16"/>
  </w:num>
  <w:num w:numId="54">
    <w:abstractNumId w:val="7"/>
  </w:num>
  <w:num w:numId="55">
    <w:abstractNumId w:val="23"/>
  </w:num>
  <w:num w:numId="56">
    <w:abstractNumId w:val="2"/>
  </w:num>
  <w:num w:numId="57">
    <w:abstractNumId w:val="34"/>
  </w:num>
  <w:num w:numId="58">
    <w:abstractNumId w:val="31"/>
  </w:num>
  <w:num w:numId="59">
    <w:abstractNumId w:val="30"/>
  </w:num>
  <w:num w:numId="60">
    <w:abstractNumId w:val="25"/>
  </w:num>
  <w:num w:numId="61">
    <w:abstractNumId w:val="38"/>
  </w:num>
  <w:num w:numId="62">
    <w:abstractNumId w:val="18"/>
  </w:num>
  <w:num w:numId="63">
    <w:abstractNumId w:val="36"/>
  </w:num>
  <w:num w:numId="64">
    <w:abstractNumId w:val="27"/>
  </w:num>
  <w:num w:numId="65">
    <w:abstractNumId w:val="8"/>
  </w:num>
  <w:num w:numId="66">
    <w:abstractNumId w:val="14"/>
  </w:num>
  <w:num w:numId="67">
    <w:abstractNumId w:val="41"/>
  </w:num>
  <w:num w:numId="68">
    <w:abstractNumId w:val="11"/>
  </w:num>
  <w:num w:numId="69">
    <w:abstractNumId w:val="19"/>
  </w:num>
  <w:num w:numId="70">
    <w:abstractNumId w:val="10"/>
  </w:num>
  <w:num w:numId="71">
    <w:abstractNumId w:val="35"/>
  </w:num>
  <w:num w:numId="72">
    <w:abstractNumId w:val="12"/>
  </w:num>
  <w:num w:numId="73">
    <w:abstractNumId w:val="3"/>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 w:name="XSLPath" w:val="C:\Program Files\Information Mapping\FS Pro 4.1\StyleSheets\"/>
    <w:docVar w:name="XSLstylesheet" w:val="Basic.xsl"/>
  </w:docVars>
  <w:rsids>
    <w:rsidRoot w:val="00EA5381"/>
    <w:rsid w:val="00013B2A"/>
    <w:rsid w:val="00022F12"/>
    <w:rsid w:val="0002713D"/>
    <w:rsid w:val="00027A02"/>
    <w:rsid w:val="00030978"/>
    <w:rsid w:val="0003161D"/>
    <w:rsid w:val="00032613"/>
    <w:rsid w:val="00034AD0"/>
    <w:rsid w:val="00036D23"/>
    <w:rsid w:val="000375BE"/>
    <w:rsid w:val="000423E8"/>
    <w:rsid w:val="000458AC"/>
    <w:rsid w:val="00047FF5"/>
    <w:rsid w:val="000648C3"/>
    <w:rsid w:val="000668E3"/>
    <w:rsid w:val="00067DE8"/>
    <w:rsid w:val="000700E8"/>
    <w:rsid w:val="0008118B"/>
    <w:rsid w:val="00083328"/>
    <w:rsid w:val="00083B49"/>
    <w:rsid w:val="0008572C"/>
    <w:rsid w:val="00085798"/>
    <w:rsid w:val="000857E3"/>
    <w:rsid w:val="0008602E"/>
    <w:rsid w:val="00086913"/>
    <w:rsid w:val="0009179A"/>
    <w:rsid w:val="00092544"/>
    <w:rsid w:val="00094FD2"/>
    <w:rsid w:val="00095C07"/>
    <w:rsid w:val="000A01C8"/>
    <w:rsid w:val="000A1E7E"/>
    <w:rsid w:val="000A6CBB"/>
    <w:rsid w:val="000B42BB"/>
    <w:rsid w:val="000B6C85"/>
    <w:rsid w:val="000C1CAB"/>
    <w:rsid w:val="000C2996"/>
    <w:rsid w:val="000C2B13"/>
    <w:rsid w:val="000C55F6"/>
    <w:rsid w:val="000C7438"/>
    <w:rsid w:val="000D2C63"/>
    <w:rsid w:val="000D353A"/>
    <w:rsid w:val="000D417F"/>
    <w:rsid w:val="000F2BC6"/>
    <w:rsid w:val="000F7C56"/>
    <w:rsid w:val="00100FCD"/>
    <w:rsid w:val="00103579"/>
    <w:rsid w:val="00105772"/>
    <w:rsid w:val="00110740"/>
    <w:rsid w:val="001122E2"/>
    <w:rsid w:val="00112889"/>
    <w:rsid w:val="00112E95"/>
    <w:rsid w:val="00114F22"/>
    <w:rsid w:val="00117681"/>
    <w:rsid w:val="001177E0"/>
    <w:rsid w:val="001210C0"/>
    <w:rsid w:val="00125035"/>
    <w:rsid w:val="001256DE"/>
    <w:rsid w:val="00125BAF"/>
    <w:rsid w:val="001278E3"/>
    <w:rsid w:val="00130F27"/>
    <w:rsid w:val="00134CA5"/>
    <w:rsid w:val="00134DFA"/>
    <w:rsid w:val="00137D61"/>
    <w:rsid w:val="0014045A"/>
    <w:rsid w:val="0014774C"/>
    <w:rsid w:val="00150504"/>
    <w:rsid w:val="001510E4"/>
    <w:rsid w:val="0015113B"/>
    <w:rsid w:val="00153869"/>
    <w:rsid w:val="00153DCA"/>
    <w:rsid w:val="00157E7C"/>
    <w:rsid w:val="00164DA3"/>
    <w:rsid w:val="00166109"/>
    <w:rsid w:val="00167C3B"/>
    <w:rsid w:val="00172CA4"/>
    <w:rsid w:val="00175BF2"/>
    <w:rsid w:val="00181349"/>
    <w:rsid w:val="001831DA"/>
    <w:rsid w:val="00183973"/>
    <w:rsid w:val="00183FDB"/>
    <w:rsid w:val="00192DC2"/>
    <w:rsid w:val="00195090"/>
    <w:rsid w:val="001955B8"/>
    <w:rsid w:val="00195983"/>
    <w:rsid w:val="001A2E05"/>
    <w:rsid w:val="001A43FD"/>
    <w:rsid w:val="001A48A4"/>
    <w:rsid w:val="001A4E4E"/>
    <w:rsid w:val="001A7E3C"/>
    <w:rsid w:val="001B24AA"/>
    <w:rsid w:val="001B3E9C"/>
    <w:rsid w:val="001B446B"/>
    <w:rsid w:val="001B4CB7"/>
    <w:rsid w:val="001B7A00"/>
    <w:rsid w:val="001C0C9D"/>
    <w:rsid w:val="001C2C24"/>
    <w:rsid w:val="001C3AC4"/>
    <w:rsid w:val="001C57F6"/>
    <w:rsid w:val="001D386A"/>
    <w:rsid w:val="001D50F1"/>
    <w:rsid w:val="001E3C31"/>
    <w:rsid w:val="001F23CA"/>
    <w:rsid w:val="001F449F"/>
    <w:rsid w:val="001F5778"/>
    <w:rsid w:val="00203EA2"/>
    <w:rsid w:val="00204964"/>
    <w:rsid w:val="00211092"/>
    <w:rsid w:val="002132C0"/>
    <w:rsid w:val="00214913"/>
    <w:rsid w:val="00217A99"/>
    <w:rsid w:val="00217F9B"/>
    <w:rsid w:val="002217D5"/>
    <w:rsid w:val="00223BFA"/>
    <w:rsid w:val="00224930"/>
    <w:rsid w:val="00225A68"/>
    <w:rsid w:val="00230F42"/>
    <w:rsid w:val="0023288C"/>
    <w:rsid w:val="0023712A"/>
    <w:rsid w:val="0024147D"/>
    <w:rsid w:val="00244AAD"/>
    <w:rsid w:val="002477C0"/>
    <w:rsid w:val="0025199D"/>
    <w:rsid w:val="002674E7"/>
    <w:rsid w:val="00270CD8"/>
    <w:rsid w:val="0027127E"/>
    <w:rsid w:val="00284ED9"/>
    <w:rsid w:val="00292750"/>
    <w:rsid w:val="00295EAA"/>
    <w:rsid w:val="00296BE1"/>
    <w:rsid w:val="00297D9E"/>
    <w:rsid w:val="002A1F77"/>
    <w:rsid w:val="002A568F"/>
    <w:rsid w:val="002A6602"/>
    <w:rsid w:val="002A709A"/>
    <w:rsid w:val="002B335B"/>
    <w:rsid w:val="002B6C33"/>
    <w:rsid w:val="002C21AB"/>
    <w:rsid w:val="002C27C9"/>
    <w:rsid w:val="002D0A37"/>
    <w:rsid w:val="002D14BB"/>
    <w:rsid w:val="002D49A0"/>
    <w:rsid w:val="002E17C0"/>
    <w:rsid w:val="002E633F"/>
    <w:rsid w:val="002F192B"/>
    <w:rsid w:val="002F417B"/>
    <w:rsid w:val="0030184D"/>
    <w:rsid w:val="0030242C"/>
    <w:rsid w:val="00302BBE"/>
    <w:rsid w:val="00303F6D"/>
    <w:rsid w:val="00306EB8"/>
    <w:rsid w:val="00307D74"/>
    <w:rsid w:val="003126E2"/>
    <w:rsid w:val="00313338"/>
    <w:rsid w:val="00314906"/>
    <w:rsid w:val="00320EA0"/>
    <w:rsid w:val="00322DB9"/>
    <w:rsid w:val="00347FB7"/>
    <w:rsid w:val="00350FA0"/>
    <w:rsid w:val="003512B3"/>
    <w:rsid w:val="003512D9"/>
    <w:rsid w:val="003524D5"/>
    <w:rsid w:val="00352FBD"/>
    <w:rsid w:val="003571FD"/>
    <w:rsid w:val="003573CD"/>
    <w:rsid w:val="00357588"/>
    <w:rsid w:val="0035780E"/>
    <w:rsid w:val="00377510"/>
    <w:rsid w:val="0038060D"/>
    <w:rsid w:val="003806B5"/>
    <w:rsid w:val="00380C38"/>
    <w:rsid w:val="003818BA"/>
    <w:rsid w:val="00386EDB"/>
    <w:rsid w:val="003871BA"/>
    <w:rsid w:val="00390863"/>
    <w:rsid w:val="003920CF"/>
    <w:rsid w:val="003967D0"/>
    <w:rsid w:val="003A0B64"/>
    <w:rsid w:val="003A1B30"/>
    <w:rsid w:val="003A4C34"/>
    <w:rsid w:val="003A53F3"/>
    <w:rsid w:val="003A60D7"/>
    <w:rsid w:val="003A6BC9"/>
    <w:rsid w:val="003B4D37"/>
    <w:rsid w:val="003C01EC"/>
    <w:rsid w:val="003C1A2C"/>
    <w:rsid w:val="003C48EC"/>
    <w:rsid w:val="003C588A"/>
    <w:rsid w:val="003C6B19"/>
    <w:rsid w:val="003C7952"/>
    <w:rsid w:val="003D4DA6"/>
    <w:rsid w:val="003F3C5B"/>
    <w:rsid w:val="00404D66"/>
    <w:rsid w:val="00410F67"/>
    <w:rsid w:val="00412039"/>
    <w:rsid w:val="00412FFB"/>
    <w:rsid w:val="00413033"/>
    <w:rsid w:val="0041331B"/>
    <w:rsid w:val="00413A06"/>
    <w:rsid w:val="00415C55"/>
    <w:rsid w:val="00415CCE"/>
    <w:rsid w:val="004172AB"/>
    <w:rsid w:val="00421E5E"/>
    <w:rsid w:val="00421F24"/>
    <w:rsid w:val="00427DFF"/>
    <w:rsid w:val="00432DF5"/>
    <w:rsid w:val="004337C9"/>
    <w:rsid w:val="00434717"/>
    <w:rsid w:val="00440ACE"/>
    <w:rsid w:val="0044614F"/>
    <w:rsid w:val="00450969"/>
    <w:rsid w:val="00452012"/>
    <w:rsid w:val="0045278C"/>
    <w:rsid w:val="00454C4B"/>
    <w:rsid w:val="00456F46"/>
    <w:rsid w:val="00457FAC"/>
    <w:rsid w:val="00462CF6"/>
    <w:rsid w:val="0046332F"/>
    <w:rsid w:val="004648C2"/>
    <w:rsid w:val="004657C3"/>
    <w:rsid w:val="00467032"/>
    <w:rsid w:val="00472EE2"/>
    <w:rsid w:val="004749BB"/>
    <w:rsid w:val="00474A75"/>
    <w:rsid w:val="00477CE3"/>
    <w:rsid w:val="00480094"/>
    <w:rsid w:val="00480F4F"/>
    <w:rsid w:val="0048104A"/>
    <w:rsid w:val="00481469"/>
    <w:rsid w:val="00481CD4"/>
    <w:rsid w:val="0048260D"/>
    <w:rsid w:val="00482D8D"/>
    <w:rsid w:val="004834EA"/>
    <w:rsid w:val="00490D8E"/>
    <w:rsid w:val="00490F03"/>
    <w:rsid w:val="00494579"/>
    <w:rsid w:val="00496F65"/>
    <w:rsid w:val="004978EA"/>
    <w:rsid w:val="004A0E76"/>
    <w:rsid w:val="004A1AE9"/>
    <w:rsid w:val="004A3725"/>
    <w:rsid w:val="004A561E"/>
    <w:rsid w:val="004B1F90"/>
    <w:rsid w:val="004B3383"/>
    <w:rsid w:val="004B61E4"/>
    <w:rsid w:val="004C06A8"/>
    <w:rsid w:val="004C1372"/>
    <w:rsid w:val="004C697C"/>
    <w:rsid w:val="004D6694"/>
    <w:rsid w:val="004D7E60"/>
    <w:rsid w:val="004E3379"/>
    <w:rsid w:val="004E3C35"/>
    <w:rsid w:val="004E535C"/>
    <w:rsid w:val="004F2B0F"/>
    <w:rsid w:val="004F2CF0"/>
    <w:rsid w:val="004F7A9F"/>
    <w:rsid w:val="00501CD3"/>
    <w:rsid w:val="00502CB5"/>
    <w:rsid w:val="00503F62"/>
    <w:rsid w:val="0050585A"/>
    <w:rsid w:val="005060EC"/>
    <w:rsid w:val="005077F3"/>
    <w:rsid w:val="00513189"/>
    <w:rsid w:val="00517686"/>
    <w:rsid w:val="0052216B"/>
    <w:rsid w:val="00522213"/>
    <w:rsid w:val="005235F1"/>
    <w:rsid w:val="00527AAE"/>
    <w:rsid w:val="00532393"/>
    <w:rsid w:val="00532436"/>
    <w:rsid w:val="00533B33"/>
    <w:rsid w:val="00535F97"/>
    <w:rsid w:val="005414FB"/>
    <w:rsid w:val="00541FDC"/>
    <w:rsid w:val="00546FED"/>
    <w:rsid w:val="00547B4A"/>
    <w:rsid w:val="0055527D"/>
    <w:rsid w:val="00557431"/>
    <w:rsid w:val="0055765B"/>
    <w:rsid w:val="00565277"/>
    <w:rsid w:val="00571F2D"/>
    <w:rsid w:val="00572EA6"/>
    <w:rsid w:val="00572FE2"/>
    <w:rsid w:val="00581EBF"/>
    <w:rsid w:val="00582573"/>
    <w:rsid w:val="0058419A"/>
    <w:rsid w:val="00586189"/>
    <w:rsid w:val="005870B4"/>
    <w:rsid w:val="00587641"/>
    <w:rsid w:val="0058780D"/>
    <w:rsid w:val="00594428"/>
    <w:rsid w:val="00596042"/>
    <w:rsid w:val="005A00A5"/>
    <w:rsid w:val="005A538F"/>
    <w:rsid w:val="005A7F51"/>
    <w:rsid w:val="005B20C8"/>
    <w:rsid w:val="005B7E82"/>
    <w:rsid w:val="005C100A"/>
    <w:rsid w:val="005C1E52"/>
    <w:rsid w:val="005C6CF5"/>
    <w:rsid w:val="005C72AD"/>
    <w:rsid w:val="005D0BF6"/>
    <w:rsid w:val="005D55E8"/>
    <w:rsid w:val="005D6C29"/>
    <w:rsid w:val="005D7541"/>
    <w:rsid w:val="005D7926"/>
    <w:rsid w:val="005E0652"/>
    <w:rsid w:val="005E2635"/>
    <w:rsid w:val="005E5353"/>
    <w:rsid w:val="005E7252"/>
    <w:rsid w:val="005F0181"/>
    <w:rsid w:val="005F0DD4"/>
    <w:rsid w:val="005F3E5E"/>
    <w:rsid w:val="005F503B"/>
    <w:rsid w:val="005F5787"/>
    <w:rsid w:val="00601733"/>
    <w:rsid w:val="00602D47"/>
    <w:rsid w:val="00605B92"/>
    <w:rsid w:val="00611450"/>
    <w:rsid w:val="00611EFC"/>
    <w:rsid w:val="00616A04"/>
    <w:rsid w:val="00616EAF"/>
    <w:rsid w:val="00620112"/>
    <w:rsid w:val="00621724"/>
    <w:rsid w:val="00622515"/>
    <w:rsid w:val="00624462"/>
    <w:rsid w:val="006263D1"/>
    <w:rsid w:val="006306FD"/>
    <w:rsid w:val="006339B6"/>
    <w:rsid w:val="0063472F"/>
    <w:rsid w:val="006348E4"/>
    <w:rsid w:val="00640007"/>
    <w:rsid w:val="006412DD"/>
    <w:rsid w:val="006417BA"/>
    <w:rsid w:val="00641EC1"/>
    <w:rsid w:val="006421A1"/>
    <w:rsid w:val="00643F29"/>
    <w:rsid w:val="0065105F"/>
    <w:rsid w:val="00651144"/>
    <w:rsid w:val="006514F5"/>
    <w:rsid w:val="00653012"/>
    <w:rsid w:val="00657421"/>
    <w:rsid w:val="006578A9"/>
    <w:rsid w:val="006617E6"/>
    <w:rsid w:val="00663D10"/>
    <w:rsid w:val="006660A5"/>
    <w:rsid w:val="0067193A"/>
    <w:rsid w:val="0067385E"/>
    <w:rsid w:val="006753B4"/>
    <w:rsid w:val="00676148"/>
    <w:rsid w:val="006763E2"/>
    <w:rsid w:val="00676777"/>
    <w:rsid w:val="006768B6"/>
    <w:rsid w:val="006806E3"/>
    <w:rsid w:val="00680F7B"/>
    <w:rsid w:val="00685F2D"/>
    <w:rsid w:val="00687693"/>
    <w:rsid w:val="006878ED"/>
    <w:rsid w:val="00691A7D"/>
    <w:rsid w:val="006934A0"/>
    <w:rsid w:val="0069498E"/>
    <w:rsid w:val="00696FBB"/>
    <w:rsid w:val="006B086E"/>
    <w:rsid w:val="006B0BBB"/>
    <w:rsid w:val="006B40E0"/>
    <w:rsid w:val="006B60F6"/>
    <w:rsid w:val="006C2084"/>
    <w:rsid w:val="006D34E8"/>
    <w:rsid w:val="006D5957"/>
    <w:rsid w:val="006E4406"/>
    <w:rsid w:val="006E4965"/>
    <w:rsid w:val="006E60ED"/>
    <w:rsid w:val="006E7E0D"/>
    <w:rsid w:val="006F1417"/>
    <w:rsid w:val="006F6F7D"/>
    <w:rsid w:val="0070721B"/>
    <w:rsid w:val="00717ED9"/>
    <w:rsid w:val="00723443"/>
    <w:rsid w:val="00730167"/>
    <w:rsid w:val="007337CB"/>
    <w:rsid w:val="00735CE6"/>
    <w:rsid w:val="0074680E"/>
    <w:rsid w:val="00751EA7"/>
    <w:rsid w:val="007678B2"/>
    <w:rsid w:val="0077016A"/>
    <w:rsid w:val="00770F76"/>
    <w:rsid w:val="007714BA"/>
    <w:rsid w:val="00773330"/>
    <w:rsid w:val="00774C6C"/>
    <w:rsid w:val="0077539B"/>
    <w:rsid w:val="00776EE2"/>
    <w:rsid w:val="007773B7"/>
    <w:rsid w:val="00781729"/>
    <w:rsid w:val="00790523"/>
    <w:rsid w:val="007A28A1"/>
    <w:rsid w:val="007A33D1"/>
    <w:rsid w:val="007A38D2"/>
    <w:rsid w:val="007A3F50"/>
    <w:rsid w:val="007A5796"/>
    <w:rsid w:val="007A5A82"/>
    <w:rsid w:val="007A5CA3"/>
    <w:rsid w:val="007A5D17"/>
    <w:rsid w:val="007A63F9"/>
    <w:rsid w:val="007B1F73"/>
    <w:rsid w:val="007B4FB3"/>
    <w:rsid w:val="007C6240"/>
    <w:rsid w:val="007C634E"/>
    <w:rsid w:val="007C7100"/>
    <w:rsid w:val="007D1522"/>
    <w:rsid w:val="007D1C10"/>
    <w:rsid w:val="007D4DA6"/>
    <w:rsid w:val="007D7570"/>
    <w:rsid w:val="007E67B8"/>
    <w:rsid w:val="007F038B"/>
    <w:rsid w:val="007F0BF0"/>
    <w:rsid w:val="007F10CB"/>
    <w:rsid w:val="007F57FB"/>
    <w:rsid w:val="0080194C"/>
    <w:rsid w:val="00802D11"/>
    <w:rsid w:val="00805C51"/>
    <w:rsid w:val="00814362"/>
    <w:rsid w:val="008166E5"/>
    <w:rsid w:val="00822E12"/>
    <w:rsid w:val="00822F57"/>
    <w:rsid w:val="00823D20"/>
    <w:rsid w:val="00832D47"/>
    <w:rsid w:val="00834096"/>
    <w:rsid w:val="00836119"/>
    <w:rsid w:val="00836170"/>
    <w:rsid w:val="00836E7C"/>
    <w:rsid w:val="00840270"/>
    <w:rsid w:val="0084157F"/>
    <w:rsid w:val="00843163"/>
    <w:rsid w:val="00846408"/>
    <w:rsid w:val="0085142E"/>
    <w:rsid w:val="008559B0"/>
    <w:rsid w:val="00857A91"/>
    <w:rsid w:val="0086139F"/>
    <w:rsid w:val="00863714"/>
    <w:rsid w:val="00871235"/>
    <w:rsid w:val="00874E8F"/>
    <w:rsid w:val="008764A1"/>
    <w:rsid w:val="00883CE6"/>
    <w:rsid w:val="00884482"/>
    <w:rsid w:val="00886827"/>
    <w:rsid w:val="0088704A"/>
    <w:rsid w:val="008910C0"/>
    <w:rsid w:val="00893105"/>
    <w:rsid w:val="00893DE9"/>
    <w:rsid w:val="00896330"/>
    <w:rsid w:val="008A1A8A"/>
    <w:rsid w:val="008B0513"/>
    <w:rsid w:val="008B2293"/>
    <w:rsid w:val="008B706F"/>
    <w:rsid w:val="008C0CBC"/>
    <w:rsid w:val="008C44A0"/>
    <w:rsid w:val="008C59BF"/>
    <w:rsid w:val="008C6D1A"/>
    <w:rsid w:val="008C6E75"/>
    <w:rsid w:val="008D1445"/>
    <w:rsid w:val="008D4295"/>
    <w:rsid w:val="008D5378"/>
    <w:rsid w:val="008D55EB"/>
    <w:rsid w:val="008D6D60"/>
    <w:rsid w:val="008D7F6C"/>
    <w:rsid w:val="008E0C15"/>
    <w:rsid w:val="008E16FE"/>
    <w:rsid w:val="008E1CEB"/>
    <w:rsid w:val="008E276A"/>
    <w:rsid w:val="008E2CDD"/>
    <w:rsid w:val="008E3A09"/>
    <w:rsid w:val="008F057B"/>
    <w:rsid w:val="008F22F9"/>
    <w:rsid w:val="008F3F71"/>
    <w:rsid w:val="008F4B32"/>
    <w:rsid w:val="008F57D1"/>
    <w:rsid w:val="00901AB4"/>
    <w:rsid w:val="0091014D"/>
    <w:rsid w:val="00911D6F"/>
    <w:rsid w:val="0091362C"/>
    <w:rsid w:val="0091521F"/>
    <w:rsid w:val="00915414"/>
    <w:rsid w:val="00915BB1"/>
    <w:rsid w:val="00923AD9"/>
    <w:rsid w:val="009277B8"/>
    <w:rsid w:val="00930AB1"/>
    <w:rsid w:val="00932B36"/>
    <w:rsid w:val="00933CD9"/>
    <w:rsid w:val="00942086"/>
    <w:rsid w:val="00956D45"/>
    <w:rsid w:val="00960AF3"/>
    <w:rsid w:val="00962A97"/>
    <w:rsid w:val="009638BE"/>
    <w:rsid w:val="00971D4C"/>
    <w:rsid w:val="00972342"/>
    <w:rsid w:val="009731BB"/>
    <w:rsid w:val="009739AE"/>
    <w:rsid w:val="00974C66"/>
    <w:rsid w:val="00986892"/>
    <w:rsid w:val="00986ABE"/>
    <w:rsid w:val="009912A6"/>
    <w:rsid w:val="009A219C"/>
    <w:rsid w:val="009A28E2"/>
    <w:rsid w:val="009A38BD"/>
    <w:rsid w:val="009A3DE3"/>
    <w:rsid w:val="009A6A9F"/>
    <w:rsid w:val="009A73C7"/>
    <w:rsid w:val="009B1373"/>
    <w:rsid w:val="009B3547"/>
    <w:rsid w:val="009B38AB"/>
    <w:rsid w:val="009B41AE"/>
    <w:rsid w:val="009B4EDD"/>
    <w:rsid w:val="009B5442"/>
    <w:rsid w:val="009C3E02"/>
    <w:rsid w:val="009C4300"/>
    <w:rsid w:val="009C6F3B"/>
    <w:rsid w:val="009D553A"/>
    <w:rsid w:val="009D709B"/>
    <w:rsid w:val="009E52BC"/>
    <w:rsid w:val="009E76BB"/>
    <w:rsid w:val="009F1837"/>
    <w:rsid w:val="009F4F70"/>
    <w:rsid w:val="009F7D3B"/>
    <w:rsid w:val="00A00634"/>
    <w:rsid w:val="00A0408C"/>
    <w:rsid w:val="00A045B1"/>
    <w:rsid w:val="00A0463F"/>
    <w:rsid w:val="00A06392"/>
    <w:rsid w:val="00A153EC"/>
    <w:rsid w:val="00A175A2"/>
    <w:rsid w:val="00A17CC8"/>
    <w:rsid w:val="00A22178"/>
    <w:rsid w:val="00A31A04"/>
    <w:rsid w:val="00A33570"/>
    <w:rsid w:val="00A3487D"/>
    <w:rsid w:val="00A37D2D"/>
    <w:rsid w:val="00A40F52"/>
    <w:rsid w:val="00A4223A"/>
    <w:rsid w:val="00A42875"/>
    <w:rsid w:val="00A447A5"/>
    <w:rsid w:val="00A52662"/>
    <w:rsid w:val="00A5381F"/>
    <w:rsid w:val="00A53FB4"/>
    <w:rsid w:val="00A57234"/>
    <w:rsid w:val="00A6017C"/>
    <w:rsid w:val="00A60619"/>
    <w:rsid w:val="00A60786"/>
    <w:rsid w:val="00A615A7"/>
    <w:rsid w:val="00A64D01"/>
    <w:rsid w:val="00A70086"/>
    <w:rsid w:val="00A73192"/>
    <w:rsid w:val="00A73A3E"/>
    <w:rsid w:val="00A74869"/>
    <w:rsid w:val="00A77731"/>
    <w:rsid w:val="00A81B7D"/>
    <w:rsid w:val="00A91578"/>
    <w:rsid w:val="00A92F62"/>
    <w:rsid w:val="00A948F7"/>
    <w:rsid w:val="00A956DB"/>
    <w:rsid w:val="00AA081E"/>
    <w:rsid w:val="00AA1C77"/>
    <w:rsid w:val="00AA3F4F"/>
    <w:rsid w:val="00AA658A"/>
    <w:rsid w:val="00AB02B1"/>
    <w:rsid w:val="00AB3F0C"/>
    <w:rsid w:val="00AB5B81"/>
    <w:rsid w:val="00AB66EF"/>
    <w:rsid w:val="00AB72C2"/>
    <w:rsid w:val="00AC1DC6"/>
    <w:rsid w:val="00AC44A7"/>
    <w:rsid w:val="00AC55F3"/>
    <w:rsid w:val="00AD136B"/>
    <w:rsid w:val="00AD5E14"/>
    <w:rsid w:val="00AD5E32"/>
    <w:rsid w:val="00AD7B6F"/>
    <w:rsid w:val="00AE1383"/>
    <w:rsid w:val="00AE2AB9"/>
    <w:rsid w:val="00AE4F58"/>
    <w:rsid w:val="00AE68AD"/>
    <w:rsid w:val="00AE7836"/>
    <w:rsid w:val="00AF409E"/>
    <w:rsid w:val="00AF6621"/>
    <w:rsid w:val="00B0291A"/>
    <w:rsid w:val="00B04C00"/>
    <w:rsid w:val="00B10904"/>
    <w:rsid w:val="00B123A6"/>
    <w:rsid w:val="00B22020"/>
    <w:rsid w:val="00B24654"/>
    <w:rsid w:val="00B25505"/>
    <w:rsid w:val="00B26A2C"/>
    <w:rsid w:val="00B30F76"/>
    <w:rsid w:val="00B316EF"/>
    <w:rsid w:val="00B32806"/>
    <w:rsid w:val="00B36D82"/>
    <w:rsid w:val="00B418DE"/>
    <w:rsid w:val="00B45BE1"/>
    <w:rsid w:val="00B466C9"/>
    <w:rsid w:val="00B47385"/>
    <w:rsid w:val="00B50AC9"/>
    <w:rsid w:val="00B56C1C"/>
    <w:rsid w:val="00B6369E"/>
    <w:rsid w:val="00B664B3"/>
    <w:rsid w:val="00B67F27"/>
    <w:rsid w:val="00B728AC"/>
    <w:rsid w:val="00B73ACB"/>
    <w:rsid w:val="00B7791E"/>
    <w:rsid w:val="00B81C2A"/>
    <w:rsid w:val="00B82951"/>
    <w:rsid w:val="00B903A4"/>
    <w:rsid w:val="00B9095A"/>
    <w:rsid w:val="00B91352"/>
    <w:rsid w:val="00B91652"/>
    <w:rsid w:val="00B92782"/>
    <w:rsid w:val="00B96F36"/>
    <w:rsid w:val="00BA1A6F"/>
    <w:rsid w:val="00BB0802"/>
    <w:rsid w:val="00BB48DE"/>
    <w:rsid w:val="00BC79C4"/>
    <w:rsid w:val="00BD0477"/>
    <w:rsid w:val="00BD1343"/>
    <w:rsid w:val="00BD6310"/>
    <w:rsid w:val="00BD7402"/>
    <w:rsid w:val="00BE2D70"/>
    <w:rsid w:val="00BE2E0F"/>
    <w:rsid w:val="00BF138D"/>
    <w:rsid w:val="00BF4BC2"/>
    <w:rsid w:val="00C03911"/>
    <w:rsid w:val="00C051E0"/>
    <w:rsid w:val="00C06C5C"/>
    <w:rsid w:val="00C1187B"/>
    <w:rsid w:val="00C11BF7"/>
    <w:rsid w:val="00C13EF6"/>
    <w:rsid w:val="00C14F65"/>
    <w:rsid w:val="00C15C61"/>
    <w:rsid w:val="00C22F5E"/>
    <w:rsid w:val="00C2402A"/>
    <w:rsid w:val="00C24EBE"/>
    <w:rsid w:val="00C26C3F"/>
    <w:rsid w:val="00C30961"/>
    <w:rsid w:val="00C33B6E"/>
    <w:rsid w:val="00C36859"/>
    <w:rsid w:val="00C40D89"/>
    <w:rsid w:val="00C43F6F"/>
    <w:rsid w:val="00C45B6F"/>
    <w:rsid w:val="00C45E15"/>
    <w:rsid w:val="00C4679B"/>
    <w:rsid w:val="00C467B0"/>
    <w:rsid w:val="00C475DA"/>
    <w:rsid w:val="00C52FF1"/>
    <w:rsid w:val="00C54CAD"/>
    <w:rsid w:val="00C56D1E"/>
    <w:rsid w:val="00C56E01"/>
    <w:rsid w:val="00C57AD5"/>
    <w:rsid w:val="00C6323E"/>
    <w:rsid w:val="00C67E85"/>
    <w:rsid w:val="00C70D24"/>
    <w:rsid w:val="00C71E85"/>
    <w:rsid w:val="00C725B6"/>
    <w:rsid w:val="00C726F7"/>
    <w:rsid w:val="00C73A64"/>
    <w:rsid w:val="00C82013"/>
    <w:rsid w:val="00C824E1"/>
    <w:rsid w:val="00C87845"/>
    <w:rsid w:val="00C90466"/>
    <w:rsid w:val="00C90A36"/>
    <w:rsid w:val="00C96D63"/>
    <w:rsid w:val="00C973B0"/>
    <w:rsid w:val="00CA3A89"/>
    <w:rsid w:val="00CA488E"/>
    <w:rsid w:val="00CA6758"/>
    <w:rsid w:val="00CB3D55"/>
    <w:rsid w:val="00CB6029"/>
    <w:rsid w:val="00CB69FC"/>
    <w:rsid w:val="00CC2D14"/>
    <w:rsid w:val="00CC4113"/>
    <w:rsid w:val="00CC7613"/>
    <w:rsid w:val="00CC7B38"/>
    <w:rsid w:val="00CD11C9"/>
    <w:rsid w:val="00CD23B0"/>
    <w:rsid w:val="00CD2561"/>
    <w:rsid w:val="00CD421C"/>
    <w:rsid w:val="00CE39C5"/>
    <w:rsid w:val="00CF72EA"/>
    <w:rsid w:val="00D02DB3"/>
    <w:rsid w:val="00D06860"/>
    <w:rsid w:val="00D145D9"/>
    <w:rsid w:val="00D14B08"/>
    <w:rsid w:val="00D17684"/>
    <w:rsid w:val="00D208D8"/>
    <w:rsid w:val="00D22875"/>
    <w:rsid w:val="00D23266"/>
    <w:rsid w:val="00D2456E"/>
    <w:rsid w:val="00D27D89"/>
    <w:rsid w:val="00D30589"/>
    <w:rsid w:val="00D332BC"/>
    <w:rsid w:val="00D354BB"/>
    <w:rsid w:val="00D35C97"/>
    <w:rsid w:val="00D37D53"/>
    <w:rsid w:val="00D41068"/>
    <w:rsid w:val="00D44727"/>
    <w:rsid w:val="00D46702"/>
    <w:rsid w:val="00D47378"/>
    <w:rsid w:val="00D52613"/>
    <w:rsid w:val="00D54F81"/>
    <w:rsid w:val="00D5750A"/>
    <w:rsid w:val="00D57581"/>
    <w:rsid w:val="00D57E15"/>
    <w:rsid w:val="00D61047"/>
    <w:rsid w:val="00D61199"/>
    <w:rsid w:val="00D63CE6"/>
    <w:rsid w:val="00D6564C"/>
    <w:rsid w:val="00D75ECF"/>
    <w:rsid w:val="00D86CBF"/>
    <w:rsid w:val="00D86CFA"/>
    <w:rsid w:val="00D90974"/>
    <w:rsid w:val="00D918A8"/>
    <w:rsid w:val="00D92568"/>
    <w:rsid w:val="00D9472A"/>
    <w:rsid w:val="00D96180"/>
    <w:rsid w:val="00DA2FA6"/>
    <w:rsid w:val="00DA318B"/>
    <w:rsid w:val="00DA6A59"/>
    <w:rsid w:val="00DB1039"/>
    <w:rsid w:val="00DB3148"/>
    <w:rsid w:val="00DB31D2"/>
    <w:rsid w:val="00DB4B68"/>
    <w:rsid w:val="00DC161F"/>
    <w:rsid w:val="00DC4202"/>
    <w:rsid w:val="00DC51C1"/>
    <w:rsid w:val="00DD1764"/>
    <w:rsid w:val="00DD1873"/>
    <w:rsid w:val="00DD20C0"/>
    <w:rsid w:val="00DD393A"/>
    <w:rsid w:val="00DE2815"/>
    <w:rsid w:val="00E00A5E"/>
    <w:rsid w:val="00E01AA4"/>
    <w:rsid w:val="00E02437"/>
    <w:rsid w:val="00E02BC6"/>
    <w:rsid w:val="00E202DF"/>
    <w:rsid w:val="00E269B7"/>
    <w:rsid w:val="00E34C9E"/>
    <w:rsid w:val="00E37FC7"/>
    <w:rsid w:val="00E417D0"/>
    <w:rsid w:val="00E418E7"/>
    <w:rsid w:val="00E421BD"/>
    <w:rsid w:val="00E42769"/>
    <w:rsid w:val="00E47111"/>
    <w:rsid w:val="00E5670C"/>
    <w:rsid w:val="00E6708C"/>
    <w:rsid w:val="00E67940"/>
    <w:rsid w:val="00E70B97"/>
    <w:rsid w:val="00E72807"/>
    <w:rsid w:val="00E73870"/>
    <w:rsid w:val="00E75E11"/>
    <w:rsid w:val="00E801E7"/>
    <w:rsid w:val="00E806F0"/>
    <w:rsid w:val="00E82D2C"/>
    <w:rsid w:val="00E8747E"/>
    <w:rsid w:val="00E90F79"/>
    <w:rsid w:val="00E93912"/>
    <w:rsid w:val="00E9478F"/>
    <w:rsid w:val="00E97977"/>
    <w:rsid w:val="00EA450B"/>
    <w:rsid w:val="00EA5381"/>
    <w:rsid w:val="00EB3568"/>
    <w:rsid w:val="00EB76B1"/>
    <w:rsid w:val="00EC1D38"/>
    <w:rsid w:val="00ED16AA"/>
    <w:rsid w:val="00ED6916"/>
    <w:rsid w:val="00EE5372"/>
    <w:rsid w:val="00EE7C89"/>
    <w:rsid w:val="00EF0EE6"/>
    <w:rsid w:val="00EF42D6"/>
    <w:rsid w:val="00EF61DE"/>
    <w:rsid w:val="00F01AFA"/>
    <w:rsid w:val="00F04509"/>
    <w:rsid w:val="00F04BCB"/>
    <w:rsid w:val="00F074B1"/>
    <w:rsid w:val="00F10969"/>
    <w:rsid w:val="00F120F8"/>
    <w:rsid w:val="00F16C53"/>
    <w:rsid w:val="00F26B8A"/>
    <w:rsid w:val="00F3311D"/>
    <w:rsid w:val="00F37882"/>
    <w:rsid w:val="00F4043C"/>
    <w:rsid w:val="00F418E7"/>
    <w:rsid w:val="00F45680"/>
    <w:rsid w:val="00F45867"/>
    <w:rsid w:val="00F47D9B"/>
    <w:rsid w:val="00F47DC6"/>
    <w:rsid w:val="00F54785"/>
    <w:rsid w:val="00F547A9"/>
    <w:rsid w:val="00F552AD"/>
    <w:rsid w:val="00F56DA6"/>
    <w:rsid w:val="00F66A1B"/>
    <w:rsid w:val="00F70033"/>
    <w:rsid w:val="00F75A76"/>
    <w:rsid w:val="00F77A3B"/>
    <w:rsid w:val="00F806B9"/>
    <w:rsid w:val="00F8363C"/>
    <w:rsid w:val="00F83827"/>
    <w:rsid w:val="00F83ECB"/>
    <w:rsid w:val="00F85F62"/>
    <w:rsid w:val="00F910A7"/>
    <w:rsid w:val="00F91EB4"/>
    <w:rsid w:val="00F94D61"/>
    <w:rsid w:val="00F978D9"/>
    <w:rsid w:val="00FA1381"/>
    <w:rsid w:val="00FA30A2"/>
    <w:rsid w:val="00FA30EF"/>
    <w:rsid w:val="00FA36E5"/>
    <w:rsid w:val="00FA404F"/>
    <w:rsid w:val="00FA72B1"/>
    <w:rsid w:val="00FA7908"/>
    <w:rsid w:val="00FB0718"/>
    <w:rsid w:val="00FB60D8"/>
    <w:rsid w:val="00FC32AE"/>
    <w:rsid w:val="00FC429B"/>
    <w:rsid w:val="00FC7200"/>
    <w:rsid w:val="00FC7B98"/>
    <w:rsid w:val="00FD1A5B"/>
    <w:rsid w:val="00FD1F2E"/>
    <w:rsid w:val="00FD263F"/>
    <w:rsid w:val="00FD2B34"/>
    <w:rsid w:val="00FD4DC1"/>
    <w:rsid w:val="00FD58B6"/>
    <w:rsid w:val="00FD6481"/>
    <w:rsid w:val="00FD7192"/>
    <w:rsid w:val="00FE01DA"/>
    <w:rsid w:val="00FE0D6B"/>
    <w:rsid w:val="00FE18D1"/>
    <w:rsid w:val="00FE361C"/>
    <w:rsid w:val="00FE3F72"/>
    <w:rsid w:val="00FE4B65"/>
    <w:rsid w:val="00FE7823"/>
    <w:rsid w:val="00FF1F7B"/>
    <w:rsid w:val="00FF4807"/>
    <w:rsid w:val="00FF5B02"/>
    <w:rsid w:val="00FF7F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hapeDefaults>
    <o:shapedefaults v:ext="edit" spidmax="2049"/>
    <o:shapelayout v:ext="edit">
      <o:idmap v:ext="edit" data="1"/>
    </o:shapelayout>
  </w:shapeDefaults>
  <w:decimalSymbol w:val="."/>
  <w:listSeparator w:val=","/>
  <w14:docId w14:val="68B62C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nhideWhenUsed="0" w:qFormat="1"/>
    <w:lsdException w:name="heading 4" w:semiHidden="0"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942086"/>
    <w:rPr>
      <w:color w:val="000000"/>
      <w:sz w:val="24"/>
      <w:szCs w:val="24"/>
    </w:rPr>
  </w:style>
  <w:style w:type="paragraph" w:styleId="Heading1">
    <w:name w:val="heading 1"/>
    <w:aliases w:val="Part Title"/>
    <w:basedOn w:val="Normal"/>
    <w:next w:val="Heading4"/>
    <w:link w:val="Heading1Char"/>
    <w:uiPriority w:val="99"/>
    <w:qFormat/>
    <w:rsid w:val="00942086"/>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uiPriority w:val="99"/>
    <w:qFormat/>
    <w:rsid w:val="00942086"/>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link w:val="Heading3Char"/>
    <w:uiPriority w:val="99"/>
    <w:qFormat/>
    <w:rsid w:val="00942086"/>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uiPriority w:val="99"/>
    <w:qFormat/>
    <w:rsid w:val="00942086"/>
    <w:pPr>
      <w:spacing w:after="240"/>
      <w:outlineLvl w:val="3"/>
    </w:pPr>
    <w:rPr>
      <w:rFonts w:ascii="Arial" w:hAnsi="Arial" w:cs="Arial"/>
      <w:b/>
      <w:sz w:val="32"/>
      <w:szCs w:val="20"/>
    </w:rPr>
  </w:style>
  <w:style w:type="paragraph" w:styleId="Heading5">
    <w:name w:val="heading 5"/>
    <w:aliases w:val="Block Label"/>
    <w:basedOn w:val="Normal"/>
    <w:link w:val="Heading5Char"/>
    <w:uiPriority w:val="99"/>
    <w:qFormat/>
    <w:rsid w:val="00942086"/>
    <w:pPr>
      <w:outlineLvl w:val="4"/>
    </w:pPr>
    <w:rPr>
      <w:b/>
      <w:sz w:val="22"/>
      <w:szCs w:val="20"/>
    </w:rPr>
  </w:style>
  <w:style w:type="paragraph" w:styleId="Heading6">
    <w:name w:val="heading 6"/>
    <w:aliases w:val="Sub Label"/>
    <w:basedOn w:val="Heading5"/>
    <w:next w:val="BlockText"/>
    <w:link w:val="Heading6Char"/>
    <w:uiPriority w:val="99"/>
    <w:qFormat/>
    <w:rsid w:val="00942086"/>
    <w:pPr>
      <w:spacing w:before="240" w:after="60"/>
      <w:outlineLvl w:val="5"/>
    </w:pPr>
    <w:rPr>
      <w:i/>
    </w:rPr>
  </w:style>
  <w:style w:type="paragraph" w:styleId="Heading7">
    <w:name w:val="heading 7"/>
    <w:basedOn w:val="Normal"/>
    <w:next w:val="Normal"/>
    <w:link w:val="Heading7Char"/>
    <w:uiPriority w:val="99"/>
    <w:qFormat/>
    <w:rsid w:val="00167C3B"/>
    <w:pPr>
      <w:spacing w:before="240" w:after="60"/>
      <w:outlineLvl w:val="6"/>
    </w:pPr>
    <w:rPr>
      <w:rFonts w:ascii="Arial" w:hAnsi="Arial"/>
    </w:rPr>
  </w:style>
  <w:style w:type="paragraph" w:styleId="Heading8">
    <w:name w:val="heading 8"/>
    <w:basedOn w:val="Normal"/>
    <w:next w:val="Normal"/>
    <w:link w:val="Heading8Char"/>
    <w:uiPriority w:val="99"/>
    <w:qFormat/>
    <w:rsid w:val="00167C3B"/>
    <w:pPr>
      <w:spacing w:before="240" w:after="60"/>
      <w:outlineLvl w:val="7"/>
    </w:pPr>
    <w:rPr>
      <w:rFonts w:ascii="Arial" w:hAnsi="Arial"/>
      <w:i/>
    </w:rPr>
  </w:style>
  <w:style w:type="paragraph" w:styleId="Heading9">
    <w:name w:val="heading 9"/>
    <w:basedOn w:val="Normal"/>
    <w:next w:val="Normal"/>
    <w:link w:val="Heading9Char"/>
    <w:uiPriority w:val="99"/>
    <w:qFormat/>
    <w:rsid w:val="00167C3B"/>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uiPriority w:val="99"/>
    <w:locked/>
    <w:rsid w:val="00942086"/>
    <w:rPr>
      <w:rFonts w:ascii="Arial" w:hAnsi="Arial" w:cs="Arial"/>
      <w:b/>
      <w:color w:val="000000"/>
      <w:sz w:val="32"/>
      <w:lang w:val="en-US" w:eastAsia="en-US" w:bidi="ar-SA"/>
    </w:rPr>
  </w:style>
  <w:style w:type="character" w:customStyle="1" w:styleId="Heading2Char">
    <w:name w:val="Heading 2 Char"/>
    <w:aliases w:val="Chapter Title Char"/>
    <w:basedOn w:val="DefaultParagraphFont"/>
    <w:link w:val="Heading2"/>
    <w:uiPriority w:val="99"/>
    <w:semiHidden/>
    <w:locked/>
    <w:rsid w:val="00942086"/>
    <w:rPr>
      <w:rFonts w:ascii="Arial" w:hAnsi="Arial" w:cs="Arial"/>
      <w:b/>
      <w:color w:val="000000"/>
      <w:sz w:val="32"/>
      <w:lang w:val="en-US" w:eastAsia="en-US" w:bidi="ar-SA"/>
    </w:rPr>
  </w:style>
  <w:style w:type="character" w:customStyle="1" w:styleId="Heading3Char">
    <w:name w:val="Heading 3 Char"/>
    <w:aliases w:val="Section Char,Section Title Char"/>
    <w:basedOn w:val="DefaultParagraphFont"/>
    <w:link w:val="Heading3"/>
    <w:uiPriority w:val="99"/>
    <w:locked/>
    <w:rsid w:val="00942086"/>
    <w:rPr>
      <w:rFonts w:ascii="Arial" w:hAnsi="Arial" w:cs="Arial"/>
      <w:b/>
      <w:color w:val="000000"/>
      <w:sz w:val="32"/>
      <w:lang w:val="en-US" w:eastAsia="en-US" w:bidi="ar-SA"/>
    </w:rPr>
  </w:style>
  <w:style w:type="character" w:customStyle="1" w:styleId="Heading4Char">
    <w:name w:val="Heading 4 Char"/>
    <w:aliases w:val="Map Title Char"/>
    <w:basedOn w:val="DefaultParagraphFont"/>
    <w:link w:val="Heading4"/>
    <w:uiPriority w:val="99"/>
    <w:locked/>
    <w:rsid w:val="00942086"/>
    <w:rPr>
      <w:rFonts w:ascii="Arial" w:hAnsi="Arial" w:cs="Arial"/>
      <w:b/>
      <w:color w:val="000000"/>
      <w:sz w:val="32"/>
      <w:lang w:val="en-US" w:eastAsia="en-US" w:bidi="ar-SA"/>
    </w:rPr>
  </w:style>
  <w:style w:type="character" w:customStyle="1" w:styleId="Heading5Char">
    <w:name w:val="Heading 5 Char"/>
    <w:aliases w:val="Block Label Char"/>
    <w:basedOn w:val="DefaultParagraphFont"/>
    <w:link w:val="Heading5"/>
    <w:uiPriority w:val="99"/>
    <w:semiHidden/>
    <w:locked/>
    <w:rsid w:val="00942086"/>
    <w:rPr>
      <w:rFonts w:cs="Times New Roman"/>
      <w:b/>
      <w:color w:val="000000"/>
      <w:sz w:val="22"/>
      <w:lang w:val="en-US" w:eastAsia="en-US" w:bidi="ar-SA"/>
    </w:rPr>
  </w:style>
  <w:style w:type="character" w:customStyle="1" w:styleId="Heading6Char">
    <w:name w:val="Heading 6 Char"/>
    <w:aliases w:val="Sub Label Char"/>
    <w:basedOn w:val="DefaultParagraphFont"/>
    <w:link w:val="Heading6"/>
    <w:uiPriority w:val="99"/>
    <w:semiHidden/>
    <w:locked/>
    <w:rsid w:val="00942086"/>
    <w:rPr>
      <w:rFonts w:cs="Times New Roman"/>
      <w:b/>
      <w:i/>
      <w:color w:val="000000"/>
      <w:sz w:val="22"/>
      <w:lang w:val="en-US" w:eastAsia="en-US" w:bidi="ar-SA"/>
    </w:rPr>
  </w:style>
  <w:style w:type="character" w:customStyle="1" w:styleId="Heading7Char">
    <w:name w:val="Heading 7 Char"/>
    <w:basedOn w:val="DefaultParagraphFont"/>
    <w:link w:val="Heading7"/>
    <w:uiPriority w:val="99"/>
    <w:semiHidden/>
    <w:locked/>
    <w:rsid w:val="00A00634"/>
    <w:rPr>
      <w:rFonts w:ascii="Calibri" w:hAnsi="Calibri" w:cs="Times New Roman"/>
      <w:color w:val="000000"/>
      <w:sz w:val="24"/>
      <w:szCs w:val="24"/>
    </w:rPr>
  </w:style>
  <w:style w:type="character" w:customStyle="1" w:styleId="Heading8Char">
    <w:name w:val="Heading 8 Char"/>
    <w:basedOn w:val="DefaultParagraphFont"/>
    <w:link w:val="Heading8"/>
    <w:uiPriority w:val="99"/>
    <w:semiHidden/>
    <w:locked/>
    <w:rsid w:val="00A00634"/>
    <w:rPr>
      <w:rFonts w:ascii="Calibri" w:hAnsi="Calibri" w:cs="Times New Roman"/>
      <w:i/>
      <w:iCs/>
      <w:color w:val="000000"/>
      <w:sz w:val="24"/>
      <w:szCs w:val="24"/>
    </w:rPr>
  </w:style>
  <w:style w:type="character" w:customStyle="1" w:styleId="Heading9Char">
    <w:name w:val="Heading 9 Char"/>
    <w:basedOn w:val="DefaultParagraphFont"/>
    <w:link w:val="Heading9"/>
    <w:uiPriority w:val="99"/>
    <w:semiHidden/>
    <w:locked/>
    <w:rsid w:val="00A00634"/>
    <w:rPr>
      <w:rFonts w:ascii="Cambria" w:hAnsi="Cambria" w:cs="Times New Roman"/>
      <w:color w:val="000000"/>
    </w:rPr>
  </w:style>
  <w:style w:type="paragraph" w:styleId="BlockText">
    <w:name w:val="Block Text"/>
    <w:basedOn w:val="Normal"/>
    <w:uiPriority w:val="99"/>
    <w:rsid w:val="00942086"/>
  </w:style>
  <w:style w:type="paragraph" w:styleId="Header">
    <w:name w:val="header"/>
    <w:basedOn w:val="Normal"/>
    <w:link w:val="HeaderChar1"/>
    <w:uiPriority w:val="99"/>
    <w:rsid w:val="00942086"/>
    <w:pPr>
      <w:tabs>
        <w:tab w:val="center" w:pos="4680"/>
        <w:tab w:val="right" w:pos="9360"/>
      </w:tabs>
    </w:pPr>
    <w:rPr>
      <w:color w:val="auto"/>
      <w:szCs w:val="20"/>
    </w:rPr>
  </w:style>
  <w:style w:type="character" w:customStyle="1" w:styleId="HeaderChar">
    <w:name w:val="Header Char"/>
    <w:basedOn w:val="DefaultParagraphFont"/>
    <w:uiPriority w:val="99"/>
    <w:locked/>
    <w:rsid w:val="00D46702"/>
    <w:rPr>
      <w:rFonts w:cs="Times New Roman"/>
      <w:color w:val="000000"/>
      <w:sz w:val="24"/>
    </w:rPr>
  </w:style>
  <w:style w:type="paragraph" w:styleId="MacroText">
    <w:name w:val="macro"/>
    <w:link w:val="MacroTextChar"/>
    <w:uiPriority w:val="99"/>
    <w:semiHidden/>
    <w:rsid w:val="00167C3B"/>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20"/>
      <w:szCs w:val="20"/>
    </w:rPr>
  </w:style>
  <w:style w:type="character" w:customStyle="1" w:styleId="MacroTextChar">
    <w:name w:val="Macro Text Char"/>
    <w:basedOn w:val="DefaultParagraphFont"/>
    <w:link w:val="MacroText"/>
    <w:uiPriority w:val="99"/>
    <w:semiHidden/>
    <w:locked/>
    <w:rsid w:val="00A00634"/>
    <w:rPr>
      <w:rFonts w:ascii="Courier New" w:hAnsi="Courier New" w:cs="Times New Roman"/>
      <w:lang w:val="en-US" w:eastAsia="en-US" w:bidi="ar-SA"/>
    </w:rPr>
  </w:style>
  <w:style w:type="paragraph" w:customStyle="1" w:styleId="BlockLine">
    <w:name w:val="Block Line"/>
    <w:basedOn w:val="Normal"/>
    <w:next w:val="Normal"/>
    <w:uiPriority w:val="99"/>
    <w:rsid w:val="00942086"/>
    <w:pPr>
      <w:pBdr>
        <w:top w:val="single" w:sz="6" w:space="1" w:color="000000"/>
        <w:between w:val="single" w:sz="6" w:space="1" w:color="auto"/>
      </w:pBdr>
      <w:spacing w:before="240"/>
      <w:ind w:left="1728"/>
    </w:pPr>
    <w:rPr>
      <w:szCs w:val="20"/>
    </w:rPr>
  </w:style>
  <w:style w:type="paragraph" w:customStyle="1" w:styleId="BulletText1">
    <w:name w:val="Bullet Text 1"/>
    <w:basedOn w:val="Normal"/>
    <w:uiPriority w:val="99"/>
    <w:rsid w:val="00942086"/>
    <w:pPr>
      <w:numPr>
        <w:numId w:val="39"/>
      </w:numPr>
      <w:tabs>
        <w:tab w:val="clear" w:pos="623"/>
        <w:tab w:val="num" w:pos="173"/>
      </w:tabs>
      <w:ind w:left="173"/>
    </w:pPr>
    <w:rPr>
      <w:szCs w:val="20"/>
    </w:rPr>
  </w:style>
  <w:style w:type="paragraph" w:customStyle="1" w:styleId="BulletText2">
    <w:name w:val="Bullet Text 2"/>
    <w:basedOn w:val="Normal"/>
    <w:uiPriority w:val="99"/>
    <w:rsid w:val="00942086"/>
    <w:pPr>
      <w:numPr>
        <w:numId w:val="42"/>
      </w:numPr>
      <w:ind w:left="346"/>
    </w:pPr>
    <w:rPr>
      <w:szCs w:val="20"/>
    </w:rPr>
  </w:style>
  <w:style w:type="paragraph" w:customStyle="1" w:styleId="ContinuedOnNextPa">
    <w:name w:val="Continued On Next Pa"/>
    <w:basedOn w:val="Normal"/>
    <w:next w:val="Normal"/>
    <w:uiPriority w:val="99"/>
    <w:rsid w:val="00942086"/>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uiPriority w:val="99"/>
    <w:rsid w:val="00942086"/>
    <w:pPr>
      <w:spacing w:after="240"/>
    </w:pPr>
    <w:rPr>
      <w:b/>
      <w:sz w:val="22"/>
      <w:szCs w:val="20"/>
    </w:rPr>
  </w:style>
  <w:style w:type="paragraph" w:customStyle="1" w:styleId="MapTitleContinued">
    <w:name w:val="Map Title. Continued"/>
    <w:basedOn w:val="Normal"/>
    <w:next w:val="Normal"/>
    <w:uiPriority w:val="99"/>
    <w:rsid w:val="00942086"/>
    <w:pPr>
      <w:spacing w:after="240"/>
    </w:pPr>
    <w:rPr>
      <w:rFonts w:ascii="Arial" w:hAnsi="Arial" w:cs="Arial"/>
      <w:b/>
      <w:sz w:val="32"/>
      <w:szCs w:val="20"/>
    </w:rPr>
  </w:style>
  <w:style w:type="paragraph" w:customStyle="1" w:styleId="MemoLine">
    <w:name w:val="Memo Line"/>
    <w:basedOn w:val="BlockLine"/>
    <w:next w:val="Normal"/>
    <w:uiPriority w:val="99"/>
    <w:rsid w:val="00942086"/>
    <w:pPr>
      <w:ind w:left="0"/>
    </w:pPr>
  </w:style>
  <w:style w:type="paragraph" w:styleId="Footer">
    <w:name w:val="footer"/>
    <w:basedOn w:val="Normal"/>
    <w:link w:val="FooterChar1"/>
    <w:uiPriority w:val="99"/>
    <w:rsid w:val="00942086"/>
    <w:pPr>
      <w:tabs>
        <w:tab w:val="center" w:pos="4680"/>
        <w:tab w:val="right" w:pos="9360"/>
      </w:tabs>
    </w:pPr>
    <w:rPr>
      <w:color w:val="auto"/>
      <w:szCs w:val="20"/>
    </w:rPr>
  </w:style>
  <w:style w:type="character" w:customStyle="1" w:styleId="FooterChar">
    <w:name w:val="Footer Char"/>
    <w:basedOn w:val="DefaultParagraphFont"/>
    <w:uiPriority w:val="99"/>
    <w:locked/>
    <w:rsid w:val="00D46702"/>
    <w:rPr>
      <w:rFonts w:cs="Times New Roman"/>
      <w:color w:val="000000"/>
      <w:sz w:val="24"/>
    </w:rPr>
  </w:style>
  <w:style w:type="character" w:styleId="PageNumber">
    <w:name w:val="page number"/>
    <w:basedOn w:val="DefaultParagraphFont"/>
    <w:uiPriority w:val="99"/>
    <w:rsid w:val="00167C3B"/>
    <w:rPr>
      <w:rFonts w:cs="Times New Roman"/>
    </w:rPr>
  </w:style>
  <w:style w:type="paragraph" w:customStyle="1" w:styleId="TableText">
    <w:name w:val="Table Text"/>
    <w:basedOn w:val="Normal"/>
    <w:uiPriority w:val="99"/>
    <w:rsid w:val="00942086"/>
    <w:rPr>
      <w:szCs w:val="20"/>
    </w:rPr>
  </w:style>
  <w:style w:type="paragraph" w:customStyle="1" w:styleId="NoteText">
    <w:name w:val="Note Text"/>
    <w:basedOn w:val="Normal"/>
    <w:uiPriority w:val="99"/>
    <w:rsid w:val="00942086"/>
    <w:rPr>
      <w:szCs w:val="20"/>
    </w:rPr>
  </w:style>
  <w:style w:type="paragraph" w:customStyle="1" w:styleId="TableHeaderText">
    <w:name w:val="Table Header Text"/>
    <w:basedOn w:val="Normal"/>
    <w:uiPriority w:val="99"/>
    <w:rsid w:val="00942086"/>
    <w:pPr>
      <w:jc w:val="center"/>
    </w:pPr>
    <w:rPr>
      <w:b/>
      <w:szCs w:val="20"/>
    </w:rPr>
  </w:style>
  <w:style w:type="paragraph" w:customStyle="1" w:styleId="EmbeddedText">
    <w:name w:val="Embedded Text"/>
    <w:basedOn w:val="Normal"/>
    <w:uiPriority w:val="99"/>
    <w:rsid w:val="00942086"/>
    <w:rPr>
      <w:szCs w:val="20"/>
    </w:rPr>
  </w:style>
  <w:style w:type="paragraph" w:styleId="TOC1">
    <w:name w:val="toc 1"/>
    <w:basedOn w:val="Normal"/>
    <w:next w:val="Normal"/>
    <w:autoRedefine/>
    <w:uiPriority w:val="99"/>
    <w:semiHidden/>
    <w:rsid w:val="00167C3B"/>
    <w:pPr>
      <w:ind w:left="57"/>
    </w:pPr>
  </w:style>
  <w:style w:type="paragraph" w:styleId="TOC2">
    <w:name w:val="toc 2"/>
    <w:basedOn w:val="Normal"/>
    <w:next w:val="Normal"/>
    <w:autoRedefine/>
    <w:uiPriority w:val="99"/>
    <w:semiHidden/>
    <w:rsid w:val="00167C3B"/>
    <w:pPr>
      <w:tabs>
        <w:tab w:val="right" w:leader="dot" w:pos="7348"/>
        <w:tab w:val="right" w:leader="dot" w:pos="9050"/>
      </w:tabs>
      <w:spacing w:before="240"/>
      <w:ind w:left="220"/>
    </w:pPr>
    <w:rPr>
      <w:b/>
      <w:sz w:val="20"/>
      <w:lang w:val="nl-NL"/>
    </w:rPr>
  </w:style>
  <w:style w:type="paragraph" w:styleId="TOC3">
    <w:name w:val="toc 3"/>
    <w:basedOn w:val="Normal"/>
    <w:next w:val="Normal"/>
    <w:autoRedefine/>
    <w:uiPriority w:val="99"/>
    <w:rsid w:val="00942086"/>
    <w:pPr>
      <w:ind w:left="480"/>
    </w:pPr>
  </w:style>
  <w:style w:type="paragraph" w:styleId="TOC4">
    <w:name w:val="toc 4"/>
    <w:basedOn w:val="Normal"/>
    <w:next w:val="Normal"/>
    <w:autoRedefine/>
    <w:uiPriority w:val="99"/>
    <w:rsid w:val="00942086"/>
    <w:pPr>
      <w:ind w:left="720"/>
    </w:pPr>
  </w:style>
  <w:style w:type="paragraph" w:styleId="TOC5">
    <w:name w:val="toc 5"/>
    <w:basedOn w:val="Normal"/>
    <w:next w:val="Normal"/>
    <w:autoRedefine/>
    <w:uiPriority w:val="99"/>
    <w:semiHidden/>
    <w:rsid w:val="00167C3B"/>
    <w:pPr>
      <w:ind w:left="960"/>
    </w:pPr>
  </w:style>
  <w:style w:type="paragraph" w:styleId="TOC6">
    <w:name w:val="toc 6"/>
    <w:basedOn w:val="Normal"/>
    <w:next w:val="Normal"/>
    <w:autoRedefine/>
    <w:uiPriority w:val="99"/>
    <w:semiHidden/>
    <w:rsid w:val="00167C3B"/>
    <w:pPr>
      <w:ind w:left="1200"/>
    </w:pPr>
  </w:style>
  <w:style w:type="paragraph" w:styleId="TOC7">
    <w:name w:val="toc 7"/>
    <w:basedOn w:val="Normal"/>
    <w:next w:val="Normal"/>
    <w:autoRedefine/>
    <w:uiPriority w:val="99"/>
    <w:semiHidden/>
    <w:rsid w:val="00167C3B"/>
    <w:pPr>
      <w:ind w:left="1440"/>
    </w:pPr>
  </w:style>
  <w:style w:type="paragraph" w:styleId="TOC8">
    <w:name w:val="toc 8"/>
    <w:basedOn w:val="Normal"/>
    <w:next w:val="Normal"/>
    <w:autoRedefine/>
    <w:uiPriority w:val="99"/>
    <w:semiHidden/>
    <w:rsid w:val="00167C3B"/>
    <w:pPr>
      <w:ind w:left="1680"/>
    </w:pPr>
  </w:style>
  <w:style w:type="paragraph" w:styleId="TOC9">
    <w:name w:val="toc 9"/>
    <w:basedOn w:val="Normal"/>
    <w:next w:val="Normal"/>
    <w:autoRedefine/>
    <w:uiPriority w:val="99"/>
    <w:semiHidden/>
    <w:rsid w:val="00167C3B"/>
    <w:pPr>
      <w:ind w:left="1920"/>
    </w:pPr>
  </w:style>
  <w:style w:type="paragraph" w:styleId="BodyText">
    <w:name w:val="Body Text"/>
    <w:basedOn w:val="Normal"/>
    <w:link w:val="BodyTextChar"/>
    <w:uiPriority w:val="99"/>
    <w:rsid w:val="00167C3B"/>
    <w:pPr>
      <w:tabs>
        <w:tab w:val="left" w:pos="450"/>
        <w:tab w:val="right" w:pos="8640"/>
      </w:tabs>
      <w:ind w:right="684"/>
      <w:jc w:val="both"/>
    </w:pPr>
  </w:style>
  <w:style w:type="character" w:customStyle="1" w:styleId="BodyTextChar">
    <w:name w:val="Body Text Char"/>
    <w:basedOn w:val="DefaultParagraphFont"/>
    <w:link w:val="BodyText"/>
    <w:uiPriority w:val="99"/>
    <w:semiHidden/>
    <w:locked/>
    <w:rsid w:val="00A00634"/>
    <w:rPr>
      <w:rFonts w:cs="Times New Roman"/>
      <w:color w:val="000000"/>
      <w:sz w:val="24"/>
      <w:szCs w:val="24"/>
    </w:rPr>
  </w:style>
  <w:style w:type="paragraph" w:styleId="Caption">
    <w:name w:val="caption"/>
    <w:basedOn w:val="Normal"/>
    <w:next w:val="Normal"/>
    <w:uiPriority w:val="99"/>
    <w:qFormat/>
    <w:rsid w:val="00167C3B"/>
    <w:pPr>
      <w:spacing w:before="120" w:after="120"/>
    </w:pPr>
    <w:rPr>
      <w:b/>
    </w:rPr>
  </w:style>
  <w:style w:type="character" w:customStyle="1" w:styleId="Continued">
    <w:name w:val="Continued"/>
    <w:basedOn w:val="DefaultParagraphFont"/>
    <w:uiPriority w:val="99"/>
    <w:rsid w:val="00167C3B"/>
    <w:rPr>
      <w:rFonts w:ascii="Arial" w:hAnsi="Arial" w:cs="Times New Roman"/>
      <w:sz w:val="24"/>
    </w:rPr>
  </w:style>
  <w:style w:type="paragraph" w:customStyle="1" w:styleId="ContinuedBlockLabel">
    <w:name w:val="Continued Block Label"/>
    <w:basedOn w:val="Normal"/>
    <w:next w:val="Normal"/>
    <w:uiPriority w:val="99"/>
    <w:rsid w:val="00942086"/>
    <w:pPr>
      <w:spacing w:after="240"/>
    </w:pPr>
    <w:rPr>
      <w:b/>
      <w:sz w:val="22"/>
      <w:szCs w:val="20"/>
    </w:rPr>
  </w:style>
  <w:style w:type="paragraph" w:customStyle="1" w:styleId="PublicationTitle">
    <w:name w:val="Publication Title"/>
    <w:basedOn w:val="Normal"/>
    <w:next w:val="Heading4"/>
    <w:uiPriority w:val="99"/>
    <w:rsid w:val="00942086"/>
    <w:pPr>
      <w:spacing w:after="240"/>
      <w:jc w:val="center"/>
    </w:pPr>
    <w:rPr>
      <w:rFonts w:ascii="Arial" w:hAnsi="Arial" w:cs="Arial"/>
      <w:b/>
      <w:sz w:val="32"/>
      <w:szCs w:val="20"/>
    </w:rPr>
  </w:style>
  <w:style w:type="paragraph" w:customStyle="1" w:styleId="TOCTitle">
    <w:name w:val="TOC Title"/>
    <w:basedOn w:val="Normal"/>
    <w:uiPriority w:val="99"/>
    <w:rsid w:val="00942086"/>
    <w:pPr>
      <w:widowControl w:val="0"/>
    </w:pPr>
    <w:rPr>
      <w:rFonts w:ascii="Arial" w:hAnsi="Arial" w:cs="Arial"/>
      <w:b/>
      <w:sz w:val="32"/>
      <w:szCs w:val="20"/>
    </w:rPr>
  </w:style>
  <w:style w:type="paragraph" w:customStyle="1" w:styleId="TOCItem">
    <w:name w:val="TOCItem"/>
    <w:basedOn w:val="Normal"/>
    <w:uiPriority w:val="99"/>
    <w:rsid w:val="00942086"/>
    <w:pPr>
      <w:tabs>
        <w:tab w:val="left" w:leader="dot" w:pos="7061"/>
        <w:tab w:val="right" w:pos="7524"/>
      </w:tabs>
      <w:spacing w:before="60" w:after="60"/>
      <w:ind w:right="465"/>
    </w:pPr>
    <w:rPr>
      <w:szCs w:val="20"/>
    </w:rPr>
  </w:style>
  <w:style w:type="paragraph" w:customStyle="1" w:styleId="TOCStem">
    <w:name w:val="TOCStem"/>
    <w:basedOn w:val="Normal"/>
    <w:uiPriority w:val="99"/>
    <w:rsid w:val="00942086"/>
    <w:rPr>
      <w:szCs w:val="20"/>
    </w:rPr>
  </w:style>
  <w:style w:type="character" w:styleId="Hyperlink">
    <w:name w:val="Hyperlink"/>
    <w:basedOn w:val="DefaultParagraphFont"/>
    <w:uiPriority w:val="99"/>
    <w:rsid w:val="00942086"/>
    <w:rPr>
      <w:rFonts w:cs="Times New Roman"/>
      <w:color w:val="0000FF"/>
      <w:u w:val="single"/>
    </w:rPr>
  </w:style>
  <w:style w:type="character" w:customStyle="1" w:styleId="Jump">
    <w:name w:val="Jump"/>
    <w:basedOn w:val="DefaultParagraphFont"/>
    <w:uiPriority w:val="99"/>
    <w:rsid w:val="00167C3B"/>
    <w:rPr>
      <w:rFonts w:cs="Times New Roman"/>
      <w:color w:val="FF0000"/>
    </w:rPr>
  </w:style>
  <w:style w:type="character" w:styleId="FollowedHyperlink">
    <w:name w:val="FollowedHyperlink"/>
    <w:basedOn w:val="DefaultParagraphFont"/>
    <w:uiPriority w:val="99"/>
    <w:rsid w:val="00942086"/>
    <w:rPr>
      <w:rFonts w:cs="Times New Roman"/>
      <w:color w:val="800080"/>
      <w:u w:val="single"/>
    </w:rPr>
  </w:style>
  <w:style w:type="character" w:styleId="CommentReference">
    <w:name w:val="annotation reference"/>
    <w:basedOn w:val="DefaultParagraphFont"/>
    <w:uiPriority w:val="99"/>
    <w:semiHidden/>
    <w:rsid w:val="00167C3B"/>
    <w:rPr>
      <w:rFonts w:cs="Times New Roman"/>
      <w:sz w:val="16"/>
      <w:szCs w:val="16"/>
    </w:rPr>
  </w:style>
  <w:style w:type="paragraph" w:styleId="CommentText">
    <w:name w:val="annotation text"/>
    <w:basedOn w:val="Normal"/>
    <w:link w:val="CommentTextChar"/>
    <w:uiPriority w:val="99"/>
    <w:semiHidden/>
    <w:rsid w:val="00167C3B"/>
    <w:rPr>
      <w:sz w:val="20"/>
    </w:rPr>
  </w:style>
  <w:style w:type="character" w:customStyle="1" w:styleId="CommentTextChar">
    <w:name w:val="Comment Text Char"/>
    <w:basedOn w:val="DefaultParagraphFont"/>
    <w:link w:val="CommentText"/>
    <w:uiPriority w:val="99"/>
    <w:semiHidden/>
    <w:locked/>
    <w:rsid w:val="00A00634"/>
    <w:rPr>
      <w:rFonts w:cs="Times New Roman"/>
      <w:color w:val="000000"/>
      <w:sz w:val="20"/>
      <w:szCs w:val="20"/>
    </w:rPr>
  </w:style>
  <w:style w:type="paragraph" w:styleId="CommentSubject">
    <w:name w:val="annotation subject"/>
    <w:basedOn w:val="CommentText"/>
    <w:next w:val="CommentText"/>
    <w:link w:val="CommentSubjectChar"/>
    <w:uiPriority w:val="99"/>
    <w:semiHidden/>
    <w:rsid w:val="00167C3B"/>
    <w:rPr>
      <w:b/>
      <w:bCs/>
    </w:rPr>
  </w:style>
  <w:style w:type="character" w:customStyle="1" w:styleId="CommentSubjectChar">
    <w:name w:val="Comment Subject Char"/>
    <w:basedOn w:val="CommentTextChar"/>
    <w:link w:val="CommentSubject"/>
    <w:uiPriority w:val="99"/>
    <w:semiHidden/>
    <w:locked/>
    <w:rsid w:val="00A00634"/>
    <w:rPr>
      <w:rFonts w:cs="Times New Roman"/>
      <w:b/>
      <w:bCs/>
      <w:color w:val="000000"/>
      <w:sz w:val="20"/>
      <w:szCs w:val="20"/>
    </w:rPr>
  </w:style>
  <w:style w:type="paragraph" w:styleId="BalloonText">
    <w:name w:val="Balloon Text"/>
    <w:basedOn w:val="Normal"/>
    <w:link w:val="BalloonTextChar"/>
    <w:uiPriority w:val="99"/>
    <w:semiHidden/>
    <w:rsid w:val="0094208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00634"/>
    <w:rPr>
      <w:rFonts w:ascii="Tahoma" w:hAnsi="Tahoma" w:cs="Tahoma"/>
      <w:color w:val="000000"/>
      <w:sz w:val="16"/>
      <w:szCs w:val="16"/>
      <w:lang w:val="en-US" w:eastAsia="en-US" w:bidi="ar-SA"/>
    </w:rPr>
  </w:style>
  <w:style w:type="character" w:styleId="Emphasis">
    <w:name w:val="Emphasis"/>
    <w:basedOn w:val="DefaultParagraphFont"/>
    <w:uiPriority w:val="99"/>
    <w:qFormat/>
    <w:rsid w:val="00167C3B"/>
    <w:rPr>
      <w:rFonts w:cs="Times New Roman"/>
      <w:i/>
      <w:iCs/>
    </w:rPr>
  </w:style>
  <w:style w:type="paragraph" w:customStyle="1" w:styleId="BulletText3">
    <w:name w:val="Bullet Text 3"/>
    <w:basedOn w:val="Normal"/>
    <w:uiPriority w:val="99"/>
    <w:rsid w:val="00942086"/>
    <w:pPr>
      <w:numPr>
        <w:numId w:val="41"/>
      </w:numPr>
      <w:tabs>
        <w:tab w:val="clear" w:pos="173"/>
      </w:tabs>
      <w:ind w:left="518" w:hanging="173"/>
    </w:pPr>
    <w:rPr>
      <w:szCs w:val="20"/>
    </w:rPr>
  </w:style>
  <w:style w:type="character" w:styleId="HTMLAcronym">
    <w:name w:val="HTML Acronym"/>
    <w:basedOn w:val="DefaultParagraphFont"/>
    <w:uiPriority w:val="99"/>
    <w:rsid w:val="00942086"/>
    <w:rPr>
      <w:rFonts w:cs="Times New Roman"/>
    </w:rPr>
  </w:style>
  <w:style w:type="paragraph" w:customStyle="1" w:styleId="IMTOC">
    <w:name w:val="IMTOC"/>
    <w:uiPriority w:val="99"/>
    <w:rsid w:val="00942086"/>
    <w:rPr>
      <w:sz w:val="24"/>
      <w:szCs w:val="20"/>
    </w:rPr>
  </w:style>
  <w:style w:type="table" w:styleId="TableGrid">
    <w:name w:val="Table Grid"/>
    <w:basedOn w:val="TableNormal"/>
    <w:uiPriority w:val="99"/>
    <w:rsid w:val="00942086"/>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1">
    <w:name w:val="Header Char1"/>
    <w:link w:val="Header"/>
    <w:uiPriority w:val="99"/>
    <w:locked/>
    <w:rsid w:val="00942086"/>
    <w:rPr>
      <w:sz w:val="24"/>
    </w:rPr>
  </w:style>
  <w:style w:type="character" w:customStyle="1" w:styleId="FooterChar1">
    <w:name w:val="Footer Char1"/>
    <w:link w:val="Footer"/>
    <w:uiPriority w:val="99"/>
    <w:locked/>
    <w:rsid w:val="00942086"/>
    <w:rPr>
      <w:sz w:val="24"/>
    </w:rPr>
  </w:style>
  <w:style w:type="character" w:customStyle="1" w:styleId="st">
    <w:name w:val="st"/>
    <w:basedOn w:val="DefaultParagraphFont"/>
    <w:rsid w:val="004E535C"/>
  </w:style>
  <w:style w:type="paragraph" w:styleId="Revision">
    <w:name w:val="Revision"/>
    <w:hidden/>
    <w:uiPriority w:val="99"/>
    <w:semiHidden/>
    <w:rsid w:val="00E97977"/>
    <w:rPr>
      <w:color w:val="000000"/>
      <w:sz w:val="24"/>
      <w:szCs w:val="24"/>
    </w:rPr>
  </w:style>
  <w:style w:type="paragraph" w:styleId="ListParagraph">
    <w:name w:val="List Paragraph"/>
    <w:basedOn w:val="Normal"/>
    <w:uiPriority w:val="34"/>
    <w:qFormat/>
    <w:rsid w:val="00E9797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nhideWhenUsed="0" w:qFormat="1"/>
    <w:lsdException w:name="heading 4" w:semiHidden="0"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942086"/>
    <w:rPr>
      <w:color w:val="000000"/>
      <w:sz w:val="24"/>
      <w:szCs w:val="24"/>
    </w:rPr>
  </w:style>
  <w:style w:type="paragraph" w:styleId="Heading1">
    <w:name w:val="heading 1"/>
    <w:aliases w:val="Part Title"/>
    <w:basedOn w:val="Normal"/>
    <w:next w:val="Heading4"/>
    <w:link w:val="Heading1Char"/>
    <w:uiPriority w:val="99"/>
    <w:qFormat/>
    <w:rsid w:val="00942086"/>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uiPriority w:val="99"/>
    <w:qFormat/>
    <w:rsid w:val="00942086"/>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link w:val="Heading3Char"/>
    <w:uiPriority w:val="99"/>
    <w:qFormat/>
    <w:rsid w:val="00942086"/>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uiPriority w:val="99"/>
    <w:qFormat/>
    <w:rsid w:val="00942086"/>
    <w:pPr>
      <w:spacing w:after="240"/>
      <w:outlineLvl w:val="3"/>
    </w:pPr>
    <w:rPr>
      <w:rFonts w:ascii="Arial" w:hAnsi="Arial" w:cs="Arial"/>
      <w:b/>
      <w:sz w:val="32"/>
      <w:szCs w:val="20"/>
    </w:rPr>
  </w:style>
  <w:style w:type="paragraph" w:styleId="Heading5">
    <w:name w:val="heading 5"/>
    <w:aliases w:val="Block Label"/>
    <w:basedOn w:val="Normal"/>
    <w:link w:val="Heading5Char"/>
    <w:uiPriority w:val="99"/>
    <w:qFormat/>
    <w:rsid w:val="00942086"/>
    <w:pPr>
      <w:outlineLvl w:val="4"/>
    </w:pPr>
    <w:rPr>
      <w:b/>
      <w:sz w:val="22"/>
      <w:szCs w:val="20"/>
    </w:rPr>
  </w:style>
  <w:style w:type="paragraph" w:styleId="Heading6">
    <w:name w:val="heading 6"/>
    <w:aliases w:val="Sub Label"/>
    <w:basedOn w:val="Heading5"/>
    <w:next w:val="BlockText"/>
    <w:link w:val="Heading6Char"/>
    <w:uiPriority w:val="99"/>
    <w:qFormat/>
    <w:rsid w:val="00942086"/>
    <w:pPr>
      <w:spacing w:before="240" w:after="60"/>
      <w:outlineLvl w:val="5"/>
    </w:pPr>
    <w:rPr>
      <w:i/>
    </w:rPr>
  </w:style>
  <w:style w:type="paragraph" w:styleId="Heading7">
    <w:name w:val="heading 7"/>
    <w:basedOn w:val="Normal"/>
    <w:next w:val="Normal"/>
    <w:link w:val="Heading7Char"/>
    <w:uiPriority w:val="99"/>
    <w:qFormat/>
    <w:rsid w:val="00167C3B"/>
    <w:pPr>
      <w:spacing w:before="240" w:after="60"/>
      <w:outlineLvl w:val="6"/>
    </w:pPr>
    <w:rPr>
      <w:rFonts w:ascii="Arial" w:hAnsi="Arial"/>
    </w:rPr>
  </w:style>
  <w:style w:type="paragraph" w:styleId="Heading8">
    <w:name w:val="heading 8"/>
    <w:basedOn w:val="Normal"/>
    <w:next w:val="Normal"/>
    <w:link w:val="Heading8Char"/>
    <w:uiPriority w:val="99"/>
    <w:qFormat/>
    <w:rsid w:val="00167C3B"/>
    <w:pPr>
      <w:spacing w:before="240" w:after="60"/>
      <w:outlineLvl w:val="7"/>
    </w:pPr>
    <w:rPr>
      <w:rFonts w:ascii="Arial" w:hAnsi="Arial"/>
      <w:i/>
    </w:rPr>
  </w:style>
  <w:style w:type="paragraph" w:styleId="Heading9">
    <w:name w:val="heading 9"/>
    <w:basedOn w:val="Normal"/>
    <w:next w:val="Normal"/>
    <w:link w:val="Heading9Char"/>
    <w:uiPriority w:val="99"/>
    <w:qFormat/>
    <w:rsid w:val="00167C3B"/>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uiPriority w:val="99"/>
    <w:locked/>
    <w:rsid w:val="00942086"/>
    <w:rPr>
      <w:rFonts w:ascii="Arial" w:hAnsi="Arial" w:cs="Arial"/>
      <w:b/>
      <w:color w:val="000000"/>
      <w:sz w:val="32"/>
      <w:lang w:val="en-US" w:eastAsia="en-US" w:bidi="ar-SA"/>
    </w:rPr>
  </w:style>
  <w:style w:type="character" w:customStyle="1" w:styleId="Heading2Char">
    <w:name w:val="Heading 2 Char"/>
    <w:aliases w:val="Chapter Title Char"/>
    <w:basedOn w:val="DefaultParagraphFont"/>
    <w:link w:val="Heading2"/>
    <w:uiPriority w:val="99"/>
    <w:semiHidden/>
    <w:locked/>
    <w:rsid w:val="00942086"/>
    <w:rPr>
      <w:rFonts w:ascii="Arial" w:hAnsi="Arial" w:cs="Arial"/>
      <w:b/>
      <w:color w:val="000000"/>
      <w:sz w:val="32"/>
      <w:lang w:val="en-US" w:eastAsia="en-US" w:bidi="ar-SA"/>
    </w:rPr>
  </w:style>
  <w:style w:type="character" w:customStyle="1" w:styleId="Heading3Char">
    <w:name w:val="Heading 3 Char"/>
    <w:aliases w:val="Section Char,Section Title Char"/>
    <w:basedOn w:val="DefaultParagraphFont"/>
    <w:link w:val="Heading3"/>
    <w:uiPriority w:val="99"/>
    <w:locked/>
    <w:rsid w:val="00942086"/>
    <w:rPr>
      <w:rFonts w:ascii="Arial" w:hAnsi="Arial" w:cs="Arial"/>
      <w:b/>
      <w:color w:val="000000"/>
      <w:sz w:val="32"/>
      <w:lang w:val="en-US" w:eastAsia="en-US" w:bidi="ar-SA"/>
    </w:rPr>
  </w:style>
  <w:style w:type="character" w:customStyle="1" w:styleId="Heading4Char">
    <w:name w:val="Heading 4 Char"/>
    <w:aliases w:val="Map Title Char"/>
    <w:basedOn w:val="DefaultParagraphFont"/>
    <w:link w:val="Heading4"/>
    <w:uiPriority w:val="99"/>
    <w:locked/>
    <w:rsid w:val="00942086"/>
    <w:rPr>
      <w:rFonts w:ascii="Arial" w:hAnsi="Arial" w:cs="Arial"/>
      <w:b/>
      <w:color w:val="000000"/>
      <w:sz w:val="32"/>
      <w:lang w:val="en-US" w:eastAsia="en-US" w:bidi="ar-SA"/>
    </w:rPr>
  </w:style>
  <w:style w:type="character" w:customStyle="1" w:styleId="Heading5Char">
    <w:name w:val="Heading 5 Char"/>
    <w:aliases w:val="Block Label Char"/>
    <w:basedOn w:val="DefaultParagraphFont"/>
    <w:link w:val="Heading5"/>
    <w:uiPriority w:val="99"/>
    <w:semiHidden/>
    <w:locked/>
    <w:rsid w:val="00942086"/>
    <w:rPr>
      <w:rFonts w:cs="Times New Roman"/>
      <w:b/>
      <w:color w:val="000000"/>
      <w:sz w:val="22"/>
      <w:lang w:val="en-US" w:eastAsia="en-US" w:bidi="ar-SA"/>
    </w:rPr>
  </w:style>
  <w:style w:type="character" w:customStyle="1" w:styleId="Heading6Char">
    <w:name w:val="Heading 6 Char"/>
    <w:aliases w:val="Sub Label Char"/>
    <w:basedOn w:val="DefaultParagraphFont"/>
    <w:link w:val="Heading6"/>
    <w:uiPriority w:val="99"/>
    <w:semiHidden/>
    <w:locked/>
    <w:rsid w:val="00942086"/>
    <w:rPr>
      <w:rFonts w:cs="Times New Roman"/>
      <w:b/>
      <w:i/>
      <w:color w:val="000000"/>
      <w:sz w:val="22"/>
      <w:lang w:val="en-US" w:eastAsia="en-US" w:bidi="ar-SA"/>
    </w:rPr>
  </w:style>
  <w:style w:type="character" w:customStyle="1" w:styleId="Heading7Char">
    <w:name w:val="Heading 7 Char"/>
    <w:basedOn w:val="DefaultParagraphFont"/>
    <w:link w:val="Heading7"/>
    <w:uiPriority w:val="99"/>
    <w:semiHidden/>
    <w:locked/>
    <w:rsid w:val="00A00634"/>
    <w:rPr>
      <w:rFonts w:ascii="Calibri" w:hAnsi="Calibri" w:cs="Times New Roman"/>
      <w:color w:val="000000"/>
      <w:sz w:val="24"/>
      <w:szCs w:val="24"/>
    </w:rPr>
  </w:style>
  <w:style w:type="character" w:customStyle="1" w:styleId="Heading8Char">
    <w:name w:val="Heading 8 Char"/>
    <w:basedOn w:val="DefaultParagraphFont"/>
    <w:link w:val="Heading8"/>
    <w:uiPriority w:val="99"/>
    <w:semiHidden/>
    <w:locked/>
    <w:rsid w:val="00A00634"/>
    <w:rPr>
      <w:rFonts w:ascii="Calibri" w:hAnsi="Calibri" w:cs="Times New Roman"/>
      <w:i/>
      <w:iCs/>
      <w:color w:val="000000"/>
      <w:sz w:val="24"/>
      <w:szCs w:val="24"/>
    </w:rPr>
  </w:style>
  <w:style w:type="character" w:customStyle="1" w:styleId="Heading9Char">
    <w:name w:val="Heading 9 Char"/>
    <w:basedOn w:val="DefaultParagraphFont"/>
    <w:link w:val="Heading9"/>
    <w:uiPriority w:val="99"/>
    <w:semiHidden/>
    <w:locked/>
    <w:rsid w:val="00A00634"/>
    <w:rPr>
      <w:rFonts w:ascii="Cambria" w:hAnsi="Cambria" w:cs="Times New Roman"/>
      <w:color w:val="000000"/>
    </w:rPr>
  </w:style>
  <w:style w:type="paragraph" w:styleId="BlockText">
    <w:name w:val="Block Text"/>
    <w:basedOn w:val="Normal"/>
    <w:uiPriority w:val="99"/>
    <w:rsid w:val="00942086"/>
  </w:style>
  <w:style w:type="paragraph" w:styleId="Header">
    <w:name w:val="header"/>
    <w:basedOn w:val="Normal"/>
    <w:link w:val="HeaderChar1"/>
    <w:uiPriority w:val="99"/>
    <w:rsid w:val="00942086"/>
    <w:pPr>
      <w:tabs>
        <w:tab w:val="center" w:pos="4680"/>
        <w:tab w:val="right" w:pos="9360"/>
      </w:tabs>
    </w:pPr>
    <w:rPr>
      <w:color w:val="auto"/>
      <w:szCs w:val="20"/>
    </w:rPr>
  </w:style>
  <w:style w:type="character" w:customStyle="1" w:styleId="HeaderChar">
    <w:name w:val="Header Char"/>
    <w:basedOn w:val="DefaultParagraphFont"/>
    <w:uiPriority w:val="99"/>
    <w:locked/>
    <w:rsid w:val="00D46702"/>
    <w:rPr>
      <w:rFonts w:cs="Times New Roman"/>
      <w:color w:val="000000"/>
      <w:sz w:val="24"/>
    </w:rPr>
  </w:style>
  <w:style w:type="paragraph" w:styleId="MacroText">
    <w:name w:val="macro"/>
    <w:link w:val="MacroTextChar"/>
    <w:uiPriority w:val="99"/>
    <w:semiHidden/>
    <w:rsid w:val="00167C3B"/>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20"/>
      <w:szCs w:val="20"/>
    </w:rPr>
  </w:style>
  <w:style w:type="character" w:customStyle="1" w:styleId="MacroTextChar">
    <w:name w:val="Macro Text Char"/>
    <w:basedOn w:val="DefaultParagraphFont"/>
    <w:link w:val="MacroText"/>
    <w:uiPriority w:val="99"/>
    <w:semiHidden/>
    <w:locked/>
    <w:rsid w:val="00A00634"/>
    <w:rPr>
      <w:rFonts w:ascii="Courier New" w:hAnsi="Courier New" w:cs="Times New Roman"/>
      <w:lang w:val="en-US" w:eastAsia="en-US" w:bidi="ar-SA"/>
    </w:rPr>
  </w:style>
  <w:style w:type="paragraph" w:customStyle="1" w:styleId="BlockLine">
    <w:name w:val="Block Line"/>
    <w:basedOn w:val="Normal"/>
    <w:next w:val="Normal"/>
    <w:uiPriority w:val="99"/>
    <w:rsid w:val="00942086"/>
    <w:pPr>
      <w:pBdr>
        <w:top w:val="single" w:sz="6" w:space="1" w:color="000000"/>
        <w:between w:val="single" w:sz="6" w:space="1" w:color="auto"/>
      </w:pBdr>
      <w:spacing w:before="240"/>
      <w:ind w:left="1728"/>
    </w:pPr>
    <w:rPr>
      <w:szCs w:val="20"/>
    </w:rPr>
  </w:style>
  <w:style w:type="paragraph" w:customStyle="1" w:styleId="BulletText1">
    <w:name w:val="Bullet Text 1"/>
    <w:basedOn w:val="Normal"/>
    <w:uiPriority w:val="99"/>
    <w:rsid w:val="00942086"/>
    <w:pPr>
      <w:numPr>
        <w:numId w:val="39"/>
      </w:numPr>
      <w:tabs>
        <w:tab w:val="clear" w:pos="623"/>
        <w:tab w:val="num" w:pos="173"/>
      </w:tabs>
      <w:ind w:left="173"/>
    </w:pPr>
    <w:rPr>
      <w:szCs w:val="20"/>
    </w:rPr>
  </w:style>
  <w:style w:type="paragraph" w:customStyle="1" w:styleId="BulletText2">
    <w:name w:val="Bullet Text 2"/>
    <w:basedOn w:val="Normal"/>
    <w:uiPriority w:val="99"/>
    <w:rsid w:val="00942086"/>
    <w:pPr>
      <w:numPr>
        <w:numId w:val="42"/>
      </w:numPr>
      <w:ind w:left="346"/>
    </w:pPr>
    <w:rPr>
      <w:szCs w:val="20"/>
    </w:rPr>
  </w:style>
  <w:style w:type="paragraph" w:customStyle="1" w:styleId="ContinuedOnNextPa">
    <w:name w:val="Continued On Next Pa"/>
    <w:basedOn w:val="Normal"/>
    <w:next w:val="Normal"/>
    <w:uiPriority w:val="99"/>
    <w:rsid w:val="00942086"/>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uiPriority w:val="99"/>
    <w:rsid w:val="00942086"/>
    <w:pPr>
      <w:spacing w:after="240"/>
    </w:pPr>
    <w:rPr>
      <w:b/>
      <w:sz w:val="22"/>
      <w:szCs w:val="20"/>
    </w:rPr>
  </w:style>
  <w:style w:type="paragraph" w:customStyle="1" w:styleId="MapTitleContinued">
    <w:name w:val="Map Title. Continued"/>
    <w:basedOn w:val="Normal"/>
    <w:next w:val="Normal"/>
    <w:uiPriority w:val="99"/>
    <w:rsid w:val="00942086"/>
    <w:pPr>
      <w:spacing w:after="240"/>
    </w:pPr>
    <w:rPr>
      <w:rFonts w:ascii="Arial" w:hAnsi="Arial" w:cs="Arial"/>
      <w:b/>
      <w:sz w:val="32"/>
      <w:szCs w:val="20"/>
    </w:rPr>
  </w:style>
  <w:style w:type="paragraph" w:customStyle="1" w:styleId="MemoLine">
    <w:name w:val="Memo Line"/>
    <w:basedOn w:val="BlockLine"/>
    <w:next w:val="Normal"/>
    <w:uiPriority w:val="99"/>
    <w:rsid w:val="00942086"/>
    <w:pPr>
      <w:ind w:left="0"/>
    </w:pPr>
  </w:style>
  <w:style w:type="paragraph" w:styleId="Footer">
    <w:name w:val="footer"/>
    <w:basedOn w:val="Normal"/>
    <w:link w:val="FooterChar1"/>
    <w:uiPriority w:val="99"/>
    <w:rsid w:val="00942086"/>
    <w:pPr>
      <w:tabs>
        <w:tab w:val="center" w:pos="4680"/>
        <w:tab w:val="right" w:pos="9360"/>
      </w:tabs>
    </w:pPr>
    <w:rPr>
      <w:color w:val="auto"/>
      <w:szCs w:val="20"/>
    </w:rPr>
  </w:style>
  <w:style w:type="character" w:customStyle="1" w:styleId="FooterChar">
    <w:name w:val="Footer Char"/>
    <w:basedOn w:val="DefaultParagraphFont"/>
    <w:uiPriority w:val="99"/>
    <w:locked/>
    <w:rsid w:val="00D46702"/>
    <w:rPr>
      <w:rFonts w:cs="Times New Roman"/>
      <w:color w:val="000000"/>
      <w:sz w:val="24"/>
    </w:rPr>
  </w:style>
  <w:style w:type="character" w:styleId="PageNumber">
    <w:name w:val="page number"/>
    <w:basedOn w:val="DefaultParagraphFont"/>
    <w:uiPriority w:val="99"/>
    <w:rsid w:val="00167C3B"/>
    <w:rPr>
      <w:rFonts w:cs="Times New Roman"/>
    </w:rPr>
  </w:style>
  <w:style w:type="paragraph" w:customStyle="1" w:styleId="TableText">
    <w:name w:val="Table Text"/>
    <w:basedOn w:val="Normal"/>
    <w:uiPriority w:val="99"/>
    <w:rsid w:val="00942086"/>
    <w:rPr>
      <w:szCs w:val="20"/>
    </w:rPr>
  </w:style>
  <w:style w:type="paragraph" w:customStyle="1" w:styleId="NoteText">
    <w:name w:val="Note Text"/>
    <w:basedOn w:val="Normal"/>
    <w:uiPriority w:val="99"/>
    <w:rsid w:val="00942086"/>
    <w:rPr>
      <w:szCs w:val="20"/>
    </w:rPr>
  </w:style>
  <w:style w:type="paragraph" w:customStyle="1" w:styleId="TableHeaderText">
    <w:name w:val="Table Header Text"/>
    <w:basedOn w:val="Normal"/>
    <w:uiPriority w:val="99"/>
    <w:rsid w:val="00942086"/>
    <w:pPr>
      <w:jc w:val="center"/>
    </w:pPr>
    <w:rPr>
      <w:b/>
      <w:szCs w:val="20"/>
    </w:rPr>
  </w:style>
  <w:style w:type="paragraph" w:customStyle="1" w:styleId="EmbeddedText">
    <w:name w:val="Embedded Text"/>
    <w:basedOn w:val="Normal"/>
    <w:uiPriority w:val="99"/>
    <w:rsid w:val="00942086"/>
    <w:rPr>
      <w:szCs w:val="20"/>
    </w:rPr>
  </w:style>
  <w:style w:type="paragraph" w:styleId="TOC1">
    <w:name w:val="toc 1"/>
    <w:basedOn w:val="Normal"/>
    <w:next w:val="Normal"/>
    <w:autoRedefine/>
    <w:uiPriority w:val="99"/>
    <w:semiHidden/>
    <w:rsid w:val="00167C3B"/>
    <w:pPr>
      <w:ind w:left="57"/>
    </w:pPr>
  </w:style>
  <w:style w:type="paragraph" w:styleId="TOC2">
    <w:name w:val="toc 2"/>
    <w:basedOn w:val="Normal"/>
    <w:next w:val="Normal"/>
    <w:autoRedefine/>
    <w:uiPriority w:val="99"/>
    <w:semiHidden/>
    <w:rsid w:val="00167C3B"/>
    <w:pPr>
      <w:tabs>
        <w:tab w:val="right" w:leader="dot" w:pos="7348"/>
        <w:tab w:val="right" w:leader="dot" w:pos="9050"/>
      </w:tabs>
      <w:spacing w:before="240"/>
      <w:ind w:left="220"/>
    </w:pPr>
    <w:rPr>
      <w:b/>
      <w:sz w:val="20"/>
      <w:lang w:val="nl-NL"/>
    </w:rPr>
  </w:style>
  <w:style w:type="paragraph" w:styleId="TOC3">
    <w:name w:val="toc 3"/>
    <w:basedOn w:val="Normal"/>
    <w:next w:val="Normal"/>
    <w:autoRedefine/>
    <w:uiPriority w:val="99"/>
    <w:rsid w:val="00942086"/>
    <w:pPr>
      <w:ind w:left="480"/>
    </w:pPr>
  </w:style>
  <w:style w:type="paragraph" w:styleId="TOC4">
    <w:name w:val="toc 4"/>
    <w:basedOn w:val="Normal"/>
    <w:next w:val="Normal"/>
    <w:autoRedefine/>
    <w:uiPriority w:val="99"/>
    <w:rsid w:val="00942086"/>
    <w:pPr>
      <w:ind w:left="720"/>
    </w:pPr>
  </w:style>
  <w:style w:type="paragraph" w:styleId="TOC5">
    <w:name w:val="toc 5"/>
    <w:basedOn w:val="Normal"/>
    <w:next w:val="Normal"/>
    <w:autoRedefine/>
    <w:uiPriority w:val="99"/>
    <w:semiHidden/>
    <w:rsid w:val="00167C3B"/>
    <w:pPr>
      <w:ind w:left="960"/>
    </w:pPr>
  </w:style>
  <w:style w:type="paragraph" w:styleId="TOC6">
    <w:name w:val="toc 6"/>
    <w:basedOn w:val="Normal"/>
    <w:next w:val="Normal"/>
    <w:autoRedefine/>
    <w:uiPriority w:val="99"/>
    <w:semiHidden/>
    <w:rsid w:val="00167C3B"/>
    <w:pPr>
      <w:ind w:left="1200"/>
    </w:pPr>
  </w:style>
  <w:style w:type="paragraph" w:styleId="TOC7">
    <w:name w:val="toc 7"/>
    <w:basedOn w:val="Normal"/>
    <w:next w:val="Normal"/>
    <w:autoRedefine/>
    <w:uiPriority w:val="99"/>
    <w:semiHidden/>
    <w:rsid w:val="00167C3B"/>
    <w:pPr>
      <w:ind w:left="1440"/>
    </w:pPr>
  </w:style>
  <w:style w:type="paragraph" w:styleId="TOC8">
    <w:name w:val="toc 8"/>
    <w:basedOn w:val="Normal"/>
    <w:next w:val="Normal"/>
    <w:autoRedefine/>
    <w:uiPriority w:val="99"/>
    <w:semiHidden/>
    <w:rsid w:val="00167C3B"/>
    <w:pPr>
      <w:ind w:left="1680"/>
    </w:pPr>
  </w:style>
  <w:style w:type="paragraph" w:styleId="TOC9">
    <w:name w:val="toc 9"/>
    <w:basedOn w:val="Normal"/>
    <w:next w:val="Normal"/>
    <w:autoRedefine/>
    <w:uiPriority w:val="99"/>
    <w:semiHidden/>
    <w:rsid w:val="00167C3B"/>
    <w:pPr>
      <w:ind w:left="1920"/>
    </w:pPr>
  </w:style>
  <w:style w:type="paragraph" w:styleId="BodyText">
    <w:name w:val="Body Text"/>
    <w:basedOn w:val="Normal"/>
    <w:link w:val="BodyTextChar"/>
    <w:uiPriority w:val="99"/>
    <w:rsid w:val="00167C3B"/>
    <w:pPr>
      <w:tabs>
        <w:tab w:val="left" w:pos="450"/>
        <w:tab w:val="right" w:pos="8640"/>
      </w:tabs>
      <w:ind w:right="684"/>
      <w:jc w:val="both"/>
    </w:pPr>
  </w:style>
  <w:style w:type="character" w:customStyle="1" w:styleId="BodyTextChar">
    <w:name w:val="Body Text Char"/>
    <w:basedOn w:val="DefaultParagraphFont"/>
    <w:link w:val="BodyText"/>
    <w:uiPriority w:val="99"/>
    <w:semiHidden/>
    <w:locked/>
    <w:rsid w:val="00A00634"/>
    <w:rPr>
      <w:rFonts w:cs="Times New Roman"/>
      <w:color w:val="000000"/>
      <w:sz w:val="24"/>
      <w:szCs w:val="24"/>
    </w:rPr>
  </w:style>
  <w:style w:type="paragraph" w:styleId="Caption">
    <w:name w:val="caption"/>
    <w:basedOn w:val="Normal"/>
    <w:next w:val="Normal"/>
    <w:uiPriority w:val="99"/>
    <w:qFormat/>
    <w:rsid w:val="00167C3B"/>
    <w:pPr>
      <w:spacing w:before="120" w:after="120"/>
    </w:pPr>
    <w:rPr>
      <w:b/>
    </w:rPr>
  </w:style>
  <w:style w:type="character" w:customStyle="1" w:styleId="Continued">
    <w:name w:val="Continued"/>
    <w:basedOn w:val="DefaultParagraphFont"/>
    <w:uiPriority w:val="99"/>
    <w:rsid w:val="00167C3B"/>
    <w:rPr>
      <w:rFonts w:ascii="Arial" w:hAnsi="Arial" w:cs="Times New Roman"/>
      <w:sz w:val="24"/>
    </w:rPr>
  </w:style>
  <w:style w:type="paragraph" w:customStyle="1" w:styleId="ContinuedBlockLabel">
    <w:name w:val="Continued Block Label"/>
    <w:basedOn w:val="Normal"/>
    <w:next w:val="Normal"/>
    <w:uiPriority w:val="99"/>
    <w:rsid w:val="00942086"/>
    <w:pPr>
      <w:spacing w:after="240"/>
    </w:pPr>
    <w:rPr>
      <w:b/>
      <w:sz w:val="22"/>
      <w:szCs w:val="20"/>
    </w:rPr>
  </w:style>
  <w:style w:type="paragraph" w:customStyle="1" w:styleId="PublicationTitle">
    <w:name w:val="Publication Title"/>
    <w:basedOn w:val="Normal"/>
    <w:next w:val="Heading4"/>
    <w:uiPriority w:val="99"/>
    <w:rsid w:val="00942086"/>
    <w:pPr>
      <w:spacing w:after="240"/>
      <w:jc w:val="center"/>
    </w:pPr>
    <w:rPr>
      <w:rFonts w:ascii="Arial" w:hAnsi="Arial" w:cs="Arial"/>
      <w:b/>
      <w:sz w:val="32"/>
      <w:szCs w:val="20"/>
    </w:rPr>
  </w:style>
  <w:style w:type="paragraph" w:customStyle="1" w:styleId="TOCTitle">
    <w:name w:val="TOC Title"/>
    <w:basedOn w:val="Normal"/>
    <w:uiPriority w:val="99"/>
    <w:rsid w:val="00942086"/>
    <w:pPr>
      <w:widowControl w:val="0"/>
    </w:pPr>
    <w:rPr>
      <w:rFonts w:ascii="Arial" w:hAnsi="Arial" w:cs="Arial"/>
      <w:b/>
      <w:sz w:val="32"/>
      <w:szCs w:val="20"/>
    </w:rPr>
  </w:style>
  <w:style w:type="paragraph" w:customStyle="1" w:styleId="TOCItem">
    <w:name w:val="TOCItem"/>
    <w:basedOn w:val="Normal"/>
    <w:uiPriority w:val="99"/>
    <w:rsid w:val="00942086"/>
    <w:pPr>
      <w:tabs>
        <w:tab w:val="left" w:leader="dot" w:pos="7061"/>
        <w:tab w:val="right" w:pos="7524"/>
      </w:tabs>
      <w:spacing w:before="60" w:after="60"/>
      <w:ind w:right="465"/>
    </w:pPr>
    <w:rPr>
      <w:szCs w:val="20"/>
    </w:rPr>
  </w:style>
  <w:style w:type="paragraph" w:customStyle="1" w:styleId="TOCStem">
    <w:name w:val="TOCStem"/>
    <w:basedOn w:val="Normal"/>
    <w:uiPriority w:val="99"/>
    <w:rsid w:val="00942086"/>
    <w:rPr>
      <w:szCs w:val="20"/>
    </w:rPr>
  </w:style>
  <w:style w:type="character" w:styleId="Hyperlink">
    <w:name w:val="Hyperlink"/>
    <w:basedOn w:val="DefaultParagraphFont"/>
    <w:uiPriority w:val="99"/>
    <w:rsid w:val="00942086"/>
    <w:rPr>
      <w:rFonts w:cs="Times New Roman"/>
      <w:color w:val="0000FF"/>
      <w:u w:val="single"/>
    </w:rPr>
  </w:style>
  <w:style w:type="character" w:customStyle="1" w:styleId="Jump">
    <w:name w:val="Jump"/>
    <w:basedOn w:val="DefaultParagraphFont"/>
    <w:uiPriority w:val="99"/>
    <w:rsid w:val="00167C3B"/>
    <w:rPr>
      <w:rFonts w:cs="Times New Roman"/>
      <w:color w:val="FF0000"/>
    </w:rPr>
  </w:style>
  <w:style w:type="character" w:styleId="FollowedHyperlink">
    <w:name w:val="FollowedHyperlink"/>
    <w:basedOn w:val="DefaultParagraphFont"/>
    <w:uiPriority w:val="99"/>
    <w:rsid w:val="00942086"/>
    <w:rPr>
      <w:rFonts w:cs="Times New Roman"/>
      <w:color w:val="800080"/>
      <w:u w:val="single"/>
    </w:rPr>
  </w:style>
  <w:style w:type="character" w:styleId="CommentReference">
    <w:name w:val="annotation reference"/>
    <w:basedOn w:val="DefaultParagraphFont"/>
    <w:uiPriority w:val="99"/>
    <w:semiHidden/>
    <w:rsid w:val="00167C3B"/>
    <w:rPr>
      <w:rFonts w:cs="Times New Roman"/>
      <w:sz w:val="16"/>
      <w:szCs w:val="16"/>
    </w:rPr>
  </w:style>
  <w:style w:type="paragraph" w:styleId="CommentText">
    <w:name w:val="annotation text"/>
    <w:basedOn w:val="Normal"/>
    <w:link w:val="CommentTextChar"/>
    <w:uiPriority w:val="99"/>
    <w:semiHidden/>
    <w:rsid w:val="00167C3B"/>
    <w:rPr>
      <w:sz w:val="20"/>
    </w:rPr>
  </w:style>
  <w:style w:type="character" w:customStyle="1" w:styleId="CommentTextChar">
    <w:name w:val="Comment Text Char"/>
    <w:basedOn w:val="DefaultParagraphFont"/>
    <w:link w:val="CommentText"/>
    <w:uiPriority w:val="99"/>
    <w:semiHidden/>
    <w:locked/>
    <w:rsid w:val="00A00634"/>
    <w:rPr>
      <w:rFonts w:cs="Times New Roman"/>
      <w:color w:val="000000"/>
      <w:sz w:val="20"/>
      <w:szCs w:val="20"/>
    </w:rPr>
  </w:style>
  <w:style w:type="paragraph" w:styleId="CommentSubject">
    <w:name w:val="annotation subject"/>
    <w:basedOn w:val="CommentText"/>
    <w:next w:val="CommentText"/>
    <w:link w:val="CommentSubjectChar"/>
    <w:uiPriority w:val="99"/>
    <w:semiHidden/>
    <w:rsid w:val="00167C3B"/>
    <w:rPr>
      <w:b/>
      <w:bCs/>
    </w:rPr>
  </w:style>
  <w:style w:type="character" w:customStyle="1" w:styleId="CommentSubjectChar">
    <w:name w:val="Comment Subject Char"/>
    <w:basedOn w:val="CommentTextChar"/>
    <w:link w:val="CommentSubject"/>
    <w:uiPriority w:val="99"/>
    <w:semiHidden/>
    <w:locked/>
    <w:rsid w:val="00A00634"/>
    <w:rPr>
      <w:rFonts w:cs="Times New Roman"/>
      <w:b/>
      <w:bCs/>
      <w:color w:val="000000"/>
      <w:sz w:val="20"/>
      <w:szCs w:val="20"/>
    </w:rPr>
  </w:style>
  <w:style w:type="paragraph" w:styleId="BalloonText">
    <w:name w:val="Balloon Text"/>
    <w:basedOn w:val="Normal"/>
    <w:link w:val="BalloonTextChar"/>
    <w:uiPriority w:val="99"/>
    <w:semiHidden/>
    <w:rsid w:val="0094208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00634"/>
    <w:rPr>
      <w:rFonts w:ascii="Tahoma" w:hAnsi="Tahoma" w:cs="Tahoma"/>
      <w:color w:val="000000"/>
      <w:sz w:val="16"/>
      <w:szCs w:val="16"/>
      <w:lang w:val="en-US" w:eastAsia="en-US" w:bidi="ar-SA"/>
    </w:rPr>
  </w:style>
  <w:style w:type="character" w:styleId="Emphasis">
    <w:name w:val="Emphasis"/>
    <w:basedOn w:val="DefaultParagraphFont"/>
    <w:uiPriority w:val="99"/>
    <w:qFormat/>
    <w:rsid w:val="00167C3B"/>
    <w:rPr>
      <w:rFonts w:cs="Times New Roman"/>
      <w:i/>
      <w:iCs/>
    </w:rPr>
  </w:style>
  <w:style w:type="paragraph" w:customStyle="1" w:styleId="BulletText3">
    <w:name w:val="Bullet Text 3"/>
    <w:basedOn w:val="Normal"/>
    <w:uiPriority w:val="99"/>
    <w:rsid w:val="00942086"/>
    <w:pPr>
      <w:numPr>
        <w:numId w:val="41"/>
      </w:numPr>
      <w:tabs>
        <w:tab w:val="clear" w:pos="173"/>
      </w:tabs>
      <w:ind w:left="518" w:hanging="173"/>
    </w:pPr>
    <w:rPr>
      <w:szCs w:val="20"/>
    </w:rPr>
  </w:style>
  <w:style w:type="character" w:styleId="HTMLAcronym">
    <w:name w:val="HTML Acronym"/>
    <w:basedOn w:val="DefaultParagraphFont"/>
    <w:uiPriority w:val="99"/>
    <w:rsid w:val="00942086"/>
    <w:rPr>
      <w:rFonts w:cs="Times New Roman"/>
    </w:rPr>
  </w:style>
  <w:style w:type="paragraph" w:customStyle="1" w:styleId="IMTOC">
    <w:name w:val="IMTOC"/>
    <w:uiPriority w:val="99"/>
    <w:rsid w:val="00942086"/>
    <w:rPr>
      <w:sz w:val="24"/>
      <w:szCs w:val="20"/>
    </w:rPr>
  </w:style>
  <w:style w:type="table" w:styleId="TableGrid">
    <w:name w:val="Table Grid"/>
    <w:basedOn w:val="TableNormal"/>
    <w:uiPriority w:val="99"/>
    <w:rsid w:val="00942086"/>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1">
    <w:name w:val="Header Char1"/>
    <w:link w:val="Header"/>
    <w:uiPriority w:val="99"/>
    <w:locked/>
    <w:rsid w:val="00942086"/>
    <w:rPr>
      <w:sz w:val="24"/>
    </w:rPr>
  </w:style>
  <w:style w:type="character" w:customStyle="1" w:styleId="FooterChar1">
    <w:name w:val="Footer Char1"/>
    <w:link w:val="Footer"/>
    <w:uiPriority w:val="99"/>
    <w:locked/>
    <w:rsid w:val="00942086"/>
    <w:rPr>
      <w:sz w:val="24"/>
    </w:rPr>
  </w:style>
  <w:style w:type="character" w:customStyle="1" w:styleId="st">
    <w:name w:val="st"/>
    <w:basedOn w:val="DefaultParagraphFont"/>
    <w:rsid w:val="004E535C"/>
  </w:style>
  <w:style w:type="paragraph" w:styleId="Revision">
    <w:name w:val="Revision"/>
    <w:hidden/>
    <w:uiPriority w:val="99"/>
    <w:semiHidden/>
    <w:rsid w:val="00E97977"/>
    <w:rPr>
      <w:color w:val="000000"/>
      <w:sz w:val="24"/>
      <w:szCs w:val="24"/>
    </w:rPr>
  </w:style>
  <w:style w:type="paragraph" w:styleId="ListParagraph">
    <w:name w:val="List Paragraph"/>
    <w:basedOn w:val="Normal"/>
    <w:uiPriority w:val="34"/>
    <w:qFormat/>
    <w:rsid w:val="00E979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vbaw.vba.va.gov/bl/21/Systems/share.htm" TargetMode="External"/><Relationship Id="rId18" Type="http://schemas.openxmlformats.org/officeDocument/2006/relationships/hyperlink" Target="http://vbaw.vba.va.gov/bl/21/Systems/othg.htm" TargetMode="External"/><Relationship Id="rId26" Type="http://schemas.openxmlformats.org/officeDocument/2006/relationships/hyperlink" Target="http://vbaw.vba.va.gov/bl/22/ref/guides/index.html" TargetMode="External"/><Relationship Id="rId39" Type="http://schemas.openxmlformats.org/officeDocument/2006/relationships/header" Target="header3.xml"/><Relationship Id="rId3" Type="http://schemas.openxmlformats.org/officeDocument/2006/relationships/customXml" Target="../customXml/item2.xml"/><Relationship Id="rId21" Type="http://schemas.openxmlformats.org/officeDocument/2006/relationships/hyperlink" Target="http://inquiry.vba.va.gov/weamspub/buildSearchInstitutionCriteria.do" TargetMode="External"/><Relationship Id="rId34" Type="http://schemas.openxmlformats.org/officeDocument/2006/relationships/hyperlink" Target="http://www.ecfr.gov/cgi-bin/text-idx?SID=7d985e863e40670bb0f9932a8e9670ba&amp;node=se38.1.3_1667&amp;rgn=div8" TargetMode="Externa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yperlink" Target="http://vbaw.vba.va.gov/VBMS/Resources_Technical_Information.asp" TargetMode="External"/><Relationship Id="rId25" Type="http://schemas.openxmlformats.org/officeDocument/2006/relationships/hyperlink" Target="http://www.law.cornell.edu/uscode/html/uscode38/usc_sup_01_38_10_III_20_35.html" TargetMode="External"/><Relationship Id="rId33" Type="http://schemas.openxmlformats.org/officeDocument/2006/relationships/hyperlink" Target="http://www.ecfr.gov/cgi-bin/text-idx?SID=7d985e863e40670bb0f9932a8e9670ba&amp;node=se38.1.3_157&amp;rgn=div8" TargetMode="External"/><Relationship Id="rId38" Type="http://schemas.openxmlformats.org/officeDocument/2006/relationships/footer" Target="footer2.xml"/><Relationship Id="rId2" Type="http://schemas.openxmlformats.org/officeDocument/2006/relationships/customXml" Target="../customXml/item1.xml"/><Relationship Id="rId16" Type="http://schemas.openxmlformats.org/officeDocument/2006/relationships/hyperlink" Target="http://vbaw.vba.va.gov/bl/21/Systems/share.htm" TargetMode="External"/><Relationship Id="rId20" Type="http://schemas.openxmlformats.org/officeDocument/2006/relationships/hyperlink" Target="http://vbaw.vba.va.gov/bl/22/ref/guides/index.html" TargetMode="External"/><Relationship Id="rId29" Type="http://schemas.openxmlformats.org/officeDocument/2006/relationships/hyperlink" Target="http://www.law.cornell.edu/uscode/html/uscode38/usc_sup_01_38_10_III_20_31.html" TargetMode="External"/><Relationship Id="rId41"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hyperlink" Target="http://www.law.cornell.edu/uscode/html/uscode38/usc_sup_01_38_10_III_20_33.html" TargetMode="External"/><Relationship Id="rId32" Type="http://schemas.openxmlformats.org/officeDocument/2006/relationships/hyperlink" Target="http://vbaw.vba.va.gov/bl/21/advisory/CAVCDAD.htm" TargetMode="External"/><Relationship Id="rId37" Type="http://schemas.openxmlformats.org/officeDocument/2006/relationships/footer" Target="footer1.xml"/><Relationship Id="rId40" Type="http://schemas.openxmlformats.org/officeDocument/2006/relationships/fontTable" Target="fontTable.xml"/><Relationship Id="rId5" Type="http://schemas.openxmlformats.org/officeDocument/2006/relationships/customXml" Target="../customXml/item4.xml"/><Relationship Id="rId15" Type="http://schemas.openxmlformats.org/officeDocument/2006/relationships/hyperlink" Target="http://www.law.cornell.edu/uscode/html/uscode38/usc_sec_38_00001318----000-.html" TargetMode="External"/><Relationship Id="rId23" Type="http://schemas.openxmlformats.org/officeDocument/2006/relationships/hyperlink" Target="http://www.law.cornell.edu/uscode/html/uscode38/usc_sup_01_38_10_III_20_31.html" TargetMode="External"/><Relationship Id="rId28" Type="http://schemas.openxmlformats.org/officeDocument/2006/relationships/hyperlink" Target="http://www.law.cornell.edu/uscode/html/uscode38/usc_sup_01_38_10_III_20_30.html" TargetMode="External"/><Relationship Id="rId36"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hyperlink" Target="http://www.ecfr.gov/cgi-bin/text-idx?SID=fbd4c6d2c56132cf042daca4e96ea538&amp;mc=true&amp;node=se38.2.21_14200&amp;rgn=div8" TargetMode="External"/><Relationship Id="rId31" Type="http://schemas.openxmlformats.org/officeDocument/2006/relationships/hyperlink" Target="http://www.law.cornell.edu/uscode/html/uscode38/usc_sup_01_38_10_III_20_35.html" TargetMode="External"/><Relationship Id="rId4" Type="http://schemas.openxmlformats.org/officeDocument/2006/relationships/customXml" Target="../customXml/item3.xml"/><Relationship Id="rId9" Type="http://schemas.openxmlformats.org/officeDocument/2006/relationships/settings" Target="settings.xml"/><Relationship Id="rId14" Type="http://schemas.openxmlformats.org/officeDocument/2006/relationships/hyperlink" Target="http://vbaw.vba.va.gov/VBMS/Resources_Technical_Information.asp" TargetMode="External"/><Relationship Id="rId22" Type="http://schemas.openxmlformats.org/officeDocument/2006/relationships/hyperlink" Target="http://www.law.cornell.edu/uscode/html/uscode38/usc_sup_01_38_10_III_20_30.html" TargetMode="External"/><Relationship Id="rId27" Type="http://schemas.openxmlformats.org/officeDocument/2006/relationships/hyperlink" Target="http://inquiry.vba.va.gov/weamspub/buildSearchInstitutionCriteria.do" TargetMode="External"/><Relationship Id="rId30" Type="http://schemas.openxmlformats.org/officeDocument/2006/relationships/hyperlink" Target="http://www.law.cornell.edu/uscode/html/uscode38/usc_sup_01_38_10_III_20_33.html" TargetMode="External"/><Relationship Id="rId35" Type="http://schemas.openxmlformats.org/officeDocument/2006/relationships/header" Target="header1.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Order0 xmlns="b438dcf7-3998-4283-b7fc-0ec6fa8e430f">1</Order0>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80E92F-65BD-49F4-9A83-959D26F3C5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97D2C86-D0FA-4A6B-BC3E-710F00BBAF0C}">
  <ds:schemaRefs>
    <ds:schemaRef ds:uri="http://schemas.microsoft.com/office/2006/documentManagement/types"/>
    <ds:schemaRef ds:uri="http://purl.org/dc/terms/"/>
    <ds:schemaRef ds:uri="http://www.w3.org/XML/1998/namespace"/>
    <ds:schemaRef ds:uri="b438dcf7-3998-4283-b7fc-0ec6fa8e430f"/>
    <ds:schemaRef ds:uri="http://purl.org/dc/dcmitype/"/>
    <ds:schemaRef ds:uri="http://purl.org/dc/elements/1.1/"/>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F32D185E-4C05-49FE-A12D-FF7AD3E9880C}">
  <ds:schemaRefs>
    <ds:schemaRef ds:uri="http://schemas.microsoft.com/sharepoint/v3/contenttype/forms"/>
  </ds:schemaRefs>
</ds:datastoreItem>
</file>

<file path=customXml/itemProps4.xml><?xml version="1.0" encoding="utf-8"?>
<ds:datastoreItem xmlns:ds="http://schemas.openxmlformats.org/officeDocument/2006/customXml" ds:itemID="{A578AA59-620B-4CE5-8EB9-2549F01A9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Template>
  <TotalTime>23</TotalTime>
  <Pages>17</Pages>
  <Words>4782</Words>
  <Characters>31093</Characters>
  <Application>Microsoft Office Word</Application>
  <DocSecurity>0</DocSecurity>
  <Lines>259</Lines>
  <Paragraphs>71</Paragraphs>
  <ScaleCrop>false</ScaleCrop>
  <HeadingPairs>
    <vt:vector size="2" baseType="variant">
      <vt:variant>
        <vt:lpstr>Title</vt:lpstr>
      </vt:variant>
      <vt:variant>
        <vt:i4>1</vt:i4>
      </vt:variant>
    </vt:vector>
  </HeadingPairs>
  <TitlesOfParts>
    <vt:vector size="1" baseType="lpstr">
      <vt:lpstr>Notification of Potential Entitlement and School Attendance Policies (U.S. Department of Veterans Affairs)</vt:lpstr>
    </vt:vector>
  </TitlesOfParts>
  <Company>VA</Company>
  <LinksUpToDate>false</LinksUpToDate>
  <CharactersWithSpaces>35804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Notification of Potential Entitlement and School Attendance Policies (U.S. Department of Veterans Affairs)</dc:title>
  <dc:subject>Notification of potential entitlement to benefits based on school attendance and policies for school attendance</dc:subject>
  <dc:creator>Department of Veterans Affairs</dc:creator>
  <cp:keywords>school attendance, potential entitlement, system-generated notice, DIC, Dependency and Indemnity Compensation, REPS, accredited, accreditation, school, educational institution, home school, course of study, age 13, age 16, age 18, 1318, 22-73-3, 22-8335,</cp:keywords>
  <dc:description>This section discusses the means for notifying beneficiaries of potential entitlement to benefits based on school attendance, policies for school attendance, and periods of entitlement to benefits.</dc:description>
  <cp:lastModifiedBy>Hof, Matthew R., VBAVACO</cp:lastModifiedBy>
  <cp:revision>7</cp:revision>
  <cp:lastPrinted>2015-02-05T13:30:00Z</cp:lastPrinted>
  <dcterms:created xsi:type="dcterms:W3CDTF">2016-01-27T18:48:00Z</dcterms:created>
  <dcterms:modified xsi:type="dcterms:W3CDTF">2016-01-28T13:22:00Z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20141119</vt:lpwstr>
  </property>
  <property fmtid="{D5CDD505-2E9C-101B-9397-08002B2CF9AE}" pid="3" name="DateReviewed">
    <vt:lpwstr>20141125</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Benefits Administration, Compensation Service, Procedures</vt:lpwstr>
  </property>
  <property fmtid="{D5CDD505-2E9C-101B-9397-08002B2CF9AE}" pid="7" name="ContentTypeId">
    <vt:lpwstr>0x010100A3776AF772BF364D8E899CBB1EA8E540</vt:lpwstr>
  </property>
  <property fmtid="{D5CDD505-2E9C-101B-9397-08002B2CF9AE}" pid="8" name="Order0">
    <vt:r8>1</vt:r8>
  </property>
</Properties>
</file>